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CC1ED">
      <w:pPr>
        <w:jc w:val="left"/>
        <w:rPr>
          <w:rFonts w:hint="default" w:ascii="微软雅黑" w:hAnsi="微软雅黑" w:eastAsia="微软雅黑" w:cs="微软雅黑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附件1</w:t>
      </w:r>
      <w:bookmarkStart w:id="0" w:name="_GoBack"/>
      <w:bookmarkEnd w:id="0"/>
    </w:p>
    <w:tbl>
      <w:tblPr>
        <w:tblStyle w:val="8"/>
        <w:tblW w:w="10050" w:type="dxa"/>
        <w:tblInd w:w="-4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8"/>
        <w:gridCol w:w="888"/>
        <w:gridCol w:w="2025"/>
        <w:gridCol w:w="1530"/>
        <w:gridCol w:w="833"/>
        <w:gridCol w:w="1267"/>
        <w:gridCol w:w="2049"/>
      </w:tblGrid>
      <w:tr w14:paraId="6C859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050" w:type="dxa"/>
            <w:gridSpan w:val="7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15B6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olor w:val="auto"/>
                <w:kern w:val="2"/>
                <w:sz w:val="44"/>
                <w:szCs w:val="4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2"/>
                <w:sz w:val="44"/>
                <w:szCs w:val="44"/>
                <w:highlight w:val="none"/>
                <w:shd w:val="clear" w:color="auto" w:fill="auto"/>
              </w:rPr>
              <w:t xml:space="preserve"> 2026年</w:t>
            </w: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2"/>
                <w:sz w:val="44"/>
                <w:szCs w:val="44"/>
                <w:highlight w:val="none"/>
                <w:shd w:val="clear" w:color="auto" w:fill="auto"/>
                <w:lang w:eastAsia="zh-CN"/>
              </w:rPr>
              <w:t>兵团公共资源交易中心第十四分中心</w:t>
            </w:r>
          </w:p>
          <w:p w14:paraId="1189BD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olor w:val="auto"/>
                <w:kern w:val="2"/>
                <w:sz w:val="44"/>
                <w:szCs w:val="44"/>
                <w:highlight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2"/>
                <w:sz w:val="44"/>
                <w:szCs w:val="44"/>
                <w:highlight w:val="none"/>
                <w:shd w:val="clear" w:color="auto" w:fill="auto"/>
              </w:rPr>
              <w:t>面向社会公开招聘报名表</w:t>
            </w:r>
          </w:p>
        </w:tc>
      </w:tr>
      <w:tr w14:paraId="79385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AE8396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  <w:shd w:val="clear" w:color="auto" w:fill="auto"/>
                <w:lang w:val="en-US" w:eastAsia="zh-CN"/>
              </w:rPr>
              <w:t>姓</w:t>
            </w:r>
            <w:r>
              <w:rPr>
                <w:rFonts w:hint="default" w:asciiTheme="minorHAnsi" w:hAnsiTheme="minorHAnsi" w:eastAsiaTheme="minorEastAsia" w:cstheme="minorBidi"/>
                <w:sz w:val="28"/>
                <w:szCs w:val="28"/>
                <w:shd w:val="clear" w:color="auto" w:fill="auto"/>
                <w:lang w:val="en-US" w:eastAsia="zh-CN"/>
              </w:rPr>
              <w:t xml:space="preserve">   </w:t>
            </w: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  <w:shd w:val="clear" w:color="auto" w:fill="auto"/>
                <w:lang w:val="en-US" w:eastAsia="zh-CN"/>
              </w:rPr>
              <w:t>名</w:t>
            </w:r>
          </w:p>
        </w:tc>
        <w:tc>
          <w:tcPr>
            <w:tcW w:w="8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56E059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</w:p>
        </w:tc>
        <w:tc>
          <w:tcPr>
            <w:tcW w:w="20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F8EA01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性别</w:t>
            </w:r>
          </w:p>
        </w:tc>
        <w:tc>
          <w:tcPr>
            <w:tcW w:w="15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44C60F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8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0E84B1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民族</w:t>
            </w:r>
          </w:p>
        </w:tc>
        <w:tc>
          <w:tcPr>
            <w:tcW w:w="12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B06852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4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EED66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一寸免冠照片</w:t>
            </w:r>
          </w:p>
          <w:p w14:paraId="2C9F7F06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</w:p>
        </w:tc>
      </w:tr>
      <w:tr w14:paraId="205A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60CD50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出生年月</w:t>
            </w:r>
          </w:p>
        </w:tc>
        <w:tc>
          <w:tcPr>
            <w:tcW w:w="8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E54DC0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C83300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政治</w:t>
            </w:r>
          </w:p>
          <w:p w14:paraId="00E0E284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面貌</w:t>
            </w:r>
          </w:p>
        </w:tc>
        <w:tc>
          <w:tcPr>
            <w:tcW w:w="15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D76330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8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12EB1B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入党</w:t>
            </w:r>
          </w:p>
          <w:p w14:paraId="202D77FB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时间</w:t>
            </w:r>
          </w:p>
        </w:tc>
        <w:tc>
          <w:tcPr>
            <w:tcW w:w="12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8F6D4E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7ABDF8"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outlineLvl w:val="9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</w:p>
        </w:tc>
      </w:tr>
      <w:tr w14:paraId="5BADB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319C36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籍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贯</w:t>
            </w:r>
          </w:p>
        </w:tc>
        <w:tc>
          <w:tcPr>
            <w:tcW w:w="8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5014DF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7DDA0D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学历</w:t>
            </w:r>
          </w:p>
          <w:p w14:paraId="1E79405D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学位</w:t>
            </w:r>
          </w:p>
        </w:tc>
        <w:tc>
          <w:tcPr>
            <w:tcW w:w="15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ACBB06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8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483576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婚姻</w:t>
            </w:r>
          </w:p>
          <w:p w14:paraId="50FDEFC7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状况</w:t>
            </w:r>
          </w:p>
        </w:tc>
        <w:tc>
          <w:tcPr>
            <w:tcW w:w="12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2D3BDF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2E8B88"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outlineLvl w:val="9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</w:p>
        </w:tc>
      </w:tr>
      <w:tr w14:paraId="2BE09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C0F81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身份证号</w:t>
            </w:r>
          </w:p>
        </w:tc>
        <w:tc>
          <w:tcPr>
            <w:tcW w:w="527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E917CB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2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FC05F5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身体健康</w:t>
            </w:r>
          </w:p>
          <w:p w14:paraId="03137E10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状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况</w:t>
            </w:r>
          </w:p>
        </w:tc>
        <w:tc>
          <w:tcPr>
            <w:tcW w:w="20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0D52DF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0103F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145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CC1B5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学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历</w:t>
            </w:r>
          </w:p>
          <w:p w14:paraId="45529828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学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位</w:t>
            </w:r>
          </w:p>
        </w:tc>
        <w:tc>
          <w:tcPr>
            <w:tcW w:w="8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178997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全日制教育</w:t>
            </w:r>
          </w:p>
        </w:tc>
        <w:tc>
          <w:tcPr>
            <w:tcW w:w="20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33DF24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36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40C4AF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毕业院校及专业</w:t>
            </w:r>
          </w:p>
        </w:tc>
        <w:tc>
          <w:tcPr>
            <w:tcW w:w="331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A73AC6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5B623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4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0028C8"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outlineLvl w:val="9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</w:p>
        </w:tc>
        <w:tc>
          <w:tcPr>
            <w:tcW w:w="8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EC332E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在职教育</w:t>
            </w:r>
          </w:p>
        </w:tc>
        <w:tc>
          <w:tcPr>
            <w:tcW w:w="20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5A6BEF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36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589765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毕业院校及专业</w:t>
            </w:r>
          </w:p>
        </w:tc>
        <w:tc>
          <w:tcPr>
            <w:tcW w:w="331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E11A13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45BFD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8FCCDB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参加工作</w:t>
            </w:r>
          </w:p>
          <w:p w14:paraId="460998F2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时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间</w:t>
            </w:r>
          </w:p>
        </w:tc>
        <w:tc>
          <w:tcPr>
            <w:tcW w:w="29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99C90F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36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F0CD94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户籍地址</w:t>
            </w:r>
          </w:p>
        </w:tc>
        <w:tc>
          <w:tcPr>
            <w:tcW w:w="331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844DF5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71E76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</w:trPr>
        <w:tc>
          <w:tcPr>
            <w:tcW w:w="1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21BBE6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现工作单位</w:t>
            </w:r>
          </w:p>
          <w:p w14:paraId="41E23306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及职务、职称</w:t>
            </w:r>
          </w:p>
        </w:tc>
        <w:tc>
          <w:tcPr>
            <w:tcW w:w="859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18D313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42FE4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4B0D1C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现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住址</w:t>
            </w:r>
          </w:p>
        </w:tc>
        <w:tc>
          <w:tcPr>
            <w:tcW w:w="527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BF5FB1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2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613507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联系电话</w:t>
            </w:r>
          </w:p>
        </w:tc>
        <w:tc>
          <w:tcPr>
            <w:tcW w:w="20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2B60C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16BF6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2" w:hRule="atLeast"/>
        </w:trPr>
        <w:tc>
          <w:tcPr>
            <w:tcW w:w="1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5BC693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简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历</w:t>
            </w:r>
          </w:p>
        </w:tc>
        <w:tc>
          <w:tcPr>
            <w:tcW w:w="859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028127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00F5FA43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487ACF0B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3C1CAE9C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4B653F98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70D2E7EC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72197C14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6BBEF10C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0A0C2BF2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0E3FE616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555B923E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01031A44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65466DD4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3FDFD7AC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56697617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  <w:p w14:paraId="53814CBB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33365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1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B5D388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奖惩情况</w:t>
            </w:r>
          </w:p>
          <w:p w14:paraId="1455C744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（从大学至今）</w:t>
            </w:r>
          </w:p>
        </w:tc>
        <w:tc>
          <w:tcPr>
            <w:tcW w:w="859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8C4E1F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0592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44BEBA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既往病史</w:t>
            </w:r>
          </w:p>
        </w:tc>
        <w:tc>
          <w:tcPr>
            <w:tcW w:w="859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FCB55E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0614B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45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9046BC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家庭成员及其主要社会关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系</w:t>
            </w:r>
          </w:p>
        </w:tc>
        <w:tc>
          <w:tcPr>
            <w:tcW w:w="8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89372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关系</w:t>
            </w:r>
          </w:p>
        </w:tc>
        <w:tc>
          <w:tcPr>
            <w:tcW w:w="20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F2AFE4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姓名</w:t>
            </w:r>
          </w:p>
        </w:tc>
        <w:tc>
          <w:tcPr>
            <w:tcW w:w="567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6AC5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工作单位及职务</w:t>
            </w:r>
          </w:p>
        </w:tc>
      </w:tr>
      <w:tr w14:paraId="2AAB2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4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2CD1BA"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outlineLvl w:val="9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</w:p>
        </w:tc>
        <w:tc>
          <w:tcPr>
            <w:tcW w:w="8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476FC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D35C68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567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B4D5D8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6C77C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1DC27C"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outlineLvl w:val="9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</w:p>
        </w:tc>
        <w:tc>
          <w:tcPr>
            <w:tcW w:w="8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2C1360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9E4F08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567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B7A0D7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7D0CB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8E8322"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outlineLvl w:val="9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</w:p>
        </w:tc>
        <w:tc>
          <w:tcPr>
            <w:tcW w:w="8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8DDB58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8248CD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567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99C444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4FDFF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4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3F8DD5"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outlineLvl w:val="9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</w:p>
        </w:tc>
        <w:tc>
          <w:tcPr>
            <w:tcW w:w="8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3DEB90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331C88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567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2523F7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7298F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4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046C53"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outlineLvl w:val="9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</w:p>
        </w:tc>
        <w:tc>
          <w:tcPr>
            <w:tcW w:w="8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7B11F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C33081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567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2C8034">
            <w:pPr>
              <w:keepNext w:val="0"/>
              <w:keepLines w:val="0"/>
              <w:widowControl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154F6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3" w:hRule="atLeast"/>
        </w:trPr>
        <w:tc>
          <w:tcPr>
            <w:tcW w:w="1005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4215E1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auto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color w:val="auto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我郑重承诺：</w:t>
            </w: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本人所提供的个人信息均真实、准确，并自觉遵守招聘公告的各项规定，诚实守信，严守纪律，自觉接受资格审查，对因提供有关信息、证件不实或违反有关纪律规定所造成的后果，本人自愿承担相应的责任。</w:t>
            </w:r>
          </w:p>
          <w:p w14:paraId="6B3EFAFE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 xml:space="preserve">                                       </w:t>
            </w: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报名者签名：</w:t>
            </w:r>
          </w:p>
          <w:p w14:paraId="0A87BA23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color w:val="auto"/>
                <w:kern w:val="2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 xml:space="preserve">                         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日</w:t>
            </w:r>
          </w:p>
        </w:tc>
      </w:tr>
      <w:tr w14:paraId="766C6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005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A7DCFE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color w:val="auto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资格审查意见：</w:t>
            </w:r>
          </w:p>
          <w:p w14:paraId="2128A30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 xml:space="preserve">                                       </w:t>
            </w: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Times New Roman" w:eastAsia="仿宋_GB2312" w:cs="仿宋_GB2312"/>
                <w:i w:val="0"/>
                <w:color w:val="auto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i w:val="0"/>
                <w:color w:val="auto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i w:val="0"/>
                <w:color w:val="auto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日</w:t>
            </w:r>
          </w:p>
        </w:tc>
      </w:tr>
      <w:tr w14:paraId="75E22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05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D3031F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36"/>
                <w:szCs w:val="36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填写说明：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出生日期、入党时间和参加工作时间一栏，请按照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“1990.01”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格式填写。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户籍地址一栏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，</w:t>
            </w: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与身份证保持一致。现住址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按</w:t>
            </w: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所在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行政区域填写到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XX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乡镇（街道）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XX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村（社区）</w:t>
            </w: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XX门牌号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政治面貌一栏，请对应中共党员、中共预备党员、共青团员、民主党派、群众填写。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婚姻状况一栏，请对应未婚、已婚、离异、丧偶填写。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身体状况一栏，请对应健康、一般或较差；有严重疾病、慢性疾病或身体伤残的，</w:t>
            </w: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在既往病史处如实填写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毕业院校及专业需填写院校全名及专业名称。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7.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简历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一栏填写学习（从</w:t>
            </w: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高中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学历起）和工作经历，请对应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“2008.09--2012.07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在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XX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学校学习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”“2012.07--2014.06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在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XX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单位担任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XX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职务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”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8.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奖惩情况一栏应填写在校或工作期间获得的奖励或惩处。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9.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主要成员一栏应填写和本人有直接血缘关系或婚姻关系的直系亲属，如父母、配偶、子女等。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10.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shd w:val="clear" w:color="auto" w:fill="auto"/>
                <w:lang w:val="en-US" w:eastAsia="zh-CN" w:bidi="ar"/>
              </w:rPr>
              <w:t>表格格式不得修改。</w:t>
            </w:r>
          </w:p>
        </w:tc>
      </w:tr>
    </w:tbl>
    <w:p w14:paraId="69D4B530">
      <w:pPr>
        <w:keepNext w:val="0"/>
        <w:keepLines w:val="0"/>
        <w:pageBreakBefore w:val="0"/>
        <w:widowControl w:val="0"/>
        <w:shd w:val="clear"/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outlineLvl w:val="9"/>
        <w:rPr>
          <w:lang w:val="en-US" w:eastAsia="zh-CN"/>
        </w:rPr>
      </w:pPr>
    </w:p>
    <w:sectPr>
      <w:footerReference r:id="rId3" w:type="default"/>
      <w:pgSz w:w="11906" w:h="16838"/>
      <w:pgMar w:top="1417" w:right="1361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C890C12-CDEB-4377-80E8-9F3E406BDC4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61094C65-0B00-4DE4-BA39-087690CD56D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2499855-C472-44BE-95C3-8E1A4189F65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B9A9E0F3-8C3A-49B4-BEF8-AE2998517F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0BA6B">
    <w:pPr>
      <w:pStyle w:val="5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58800" cy="393065"/>
              <wp:effectExtent l="0" t="0" r="0" b="0"/>
              <wp:wrapNone/>
              <wp:docPr id="1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8800" cy="393071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2B5CEDF2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4"/>
                              <w:szCs w:val="24"/>
                              <w:lang w:val="en-US" w:eastAsia="zh-CN"/>
                            </w:rPr>
                            <w:t>—</w:t>
                          </w:r>
                        </w:p>
                        <w:p w14:paraId="42E71917"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7" o:spid="_x0000_s1026" o:spt="1" style="position:absolute;left:0pt;margin-top:0pt;height:30.95pt;width: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6cB3n1gAAAAMBAAAPAAAAAAAAAAEAIAAAACIAAABkcnMvZG93&#10;bnJldi54bWxQSwECFAAUAAAACACHTuJAszyp5QICAAD0AwAADgAAAAAAAAABACAAAAAlAQAAZHJz&#10;L2Uyb0RvYy54bWxQSwUGAAAAAAYABgBZAQAAmQ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2B5CEDF2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val="en-US" w:eastAsia="zh-CN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cs="仿宋_GB2312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4"/>
                        <w:szCs w:val="24"/>
                        <w:lang w:val="en-US" w:eastAsia="zh-CN"/>
                      </w:rPr>
                      <w:t>—</w:t>
                    </w:r>
                  </w:p>
                  <w:p w14:paraId="42E71917"/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embedTrueTypeFonts/>
  <w:saveSubsetFonts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NGY3N2RlOGQ5Y2JlZDk5NWM1OTczZTI3NWM0MzI0MGIifQ=="/>
  </w:docVars>
  <w:rsids>
    <w:rsidRoot w:val="00000000"/>
    <w:rsid w:val="0593340B"/>
    <w:rsid w:val="05C863D4"/>
    <w:rsid w:val="062939D0"/>
    <w:rsid w:val="06E95B68"/>
    <w:rsid w:val="079E3D17"/>
    <w:rsid w:val="0A334E63"/>
    <w:rsid w:val="0E414FC3"/>
    <w:rsid w:val="10FB5454"/>
    <w:rsid w:val="1F5C0437"/>
    <w:rsid w:val="206C7D88"/>
    <w:rsid w:val="22AB51F1"/>
    <w:rsid w:val="24B14D99"/>
    <w:rsid w:val="24D712EE"/>
    <w:rsid w:val="27332D87"/>
    <w:rsid w:val="3349355A"/>
    <w:rsid w:val="3588761E"/>
    <w:rsid w:val="392B674A"/>
    <w:rsid w:val="39D31322"/>
    <w:rsid w:val="40B2109C"/>
    <w:rsid w:val="40EA6C65"/>
    <w:rsid w:val="41080848"/>
    <w:rsid w:val="44D274AF"/>
    <w:rsid w:val="4BDC48C8"/>
    <w:rsid w:val="4EB169CE"/>
    <w:rsid w:val="4FDC0238"/>
    <w:rsid w:val="54926911"/>
    <w:rsid w:val="56AC6517"/>
    <w:rsid w:val="58296419"/>
    <w:rsid w:val="5C17269A"/>
    <w:rsid w:val="60F729D5"/>
    <w:rsid w:val="62111D26"/>
    <w:rsid w:val="62E77897"/>
    <w:rsid w:val="646E61D1"/>
    <w:rsid w:val="66174B55"/>
    <w:rsid w:val="6B31278E"/>
    <w:rsid w:val="6BD35293"/>
    <w:rsid w:val="6CF55653"/>
    <w:rsid w:val="727C6810"/>
    <w:rsid w:val="75FF6062"/>
    <w:rsid w:val="76BB4812"/>
    <w:rsid w:val="78E67CF0"/>
    <w:rsid w:val="7B884C67"/>
    <w:rsid w:val="7BDD5A78"/>
    <w:rsid w:val="7DAF32AB"/>
    <w:rsid w:val="7E453412"/>
    <w:rsid w:val="FD9B634B"/>
    <w:rsid w:val="FFB726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font21"/>
    <w:basedOn w:val="9"/>
    <w:qFormat/>
    <w:uiPriority w:val="0"/>
    <w:rPr>
      <w:rFonts w:ascii="仿宋_GB2312" w:eastAsia="仿宋_GB2312" w:cs="仿宋_GB2312"/>
      <w:b/>
      <w:color w:val="000000"/>
      <w:sz w:val="24"/>
      <w:szCs w:val="24"/>
      <w:u w:val="none"/>
    </w:rPr>
  </w:style>
  <w:style w:type="character" w:customStyle="1" w:styleId="11">
    <w:name w:val="font11"/>
    <w:basedOn w:val="9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2">
    <w:name w:val="16"/>
    <w:basedOn w:val="9"/>
    <w:qFormat/>
    <w:uiPriority w:val="0"/>
    <w:rPr>
      <w:rFonts w:hint="eastAsia" w:ascii="仿宋_GB2312" w:eastAsia="仿宋_GB2312" w:cs="仿宋_GB2312"/>
      <w:b/>
      <w:color w:val="000000"/>
      <w:sz w:val="24"/>
      <w:szCs w:val="24"/>
    </w:rPr>
  </w:style>
  <w:style w:type="character" w:customStyle="1" w:styleId="13">
    <w:name w:val="10"/>
    <w:basedOn w:val="9"/>
    <w:qFormat/>
    <w:uiPriority w:val="0"/>
    <w:rPr>
      <w:rFonts w:hint="default" w:ascii="Calibri" w:hAnsi="Calibri" w:cs="Calibri"/>
    </w:rPr>
  </w:style>
  <w:style w:type="character" w:customStyle="1" w:styleId="14">
    <w:name w:val="15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624</Words>
  <Characters>685</Characters>
  <Lines>1</Lines>
  <Paragraphs>1</Paragraphs>
  <TotalTime>0</TotalTime>
  <ScaleCrop>false</ScaleCrop>
  <LinksUpToDate>false</LinksUpToDate>
  <CharactersWithSpaces>876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2024-06-12T11:02:00Z</dcterms:created>
  <dc:creator>Administrator</dc:creator>
  <cp:lastModifiedBy>18799255978</cp:lastModifiedBy>
  <cp:lastPrinted>2026-07-21T11:30:00Z</cp:lastPrinted>
  <dcterms:modified xsi:type="dcterms:W3CDTF">2026-10-23T04:09:34Z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CC9C2F9827DA488BBD7C6AFC8721DA0E_13</vt:lpwstr>
  </property>
  <property fmtid="{D5CDD505-2E9C-101B-9397-08002B2CF9AE}" pid="4" name="KSOTemplateDocerSaveRecord">
    <vt:lpwstr>eyJoZGlkIjoiOWQxMWUzOTUxOWZhYjc1NDY1YTUzOGU4Y2ViODE2NGQiLCJ1c2VySWQiOiIxOTAwMzUzNDQ4In0=</vt:lpwstr>
  </property>
</Properties>
</file>