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79B9A4">
      <w:pPr>
        <w:spacing w:line="240" w:lineRule="auto"/>
        <w:jc w:val="both"/>
        <w:rPr>
          <w:rFonts w:hint="eastAsia" w:ascii="宋体" w:hAnsi="宋体" w:eastAsia="仿宋_GB2312"/>
          <w:b/>
          <w:bCs/>
          <w:sz w:val="28"/>
          <w:szCs w:val="28"/>
          <w:lang w:val="en-US" w:eastAsia="zh-CN"/>
        </w:rPr>
      </w:pPr>
      <w:r>
        <w:rPr>
          <w:rFonts w:ascii="宋体" w:hAnsi="宋体" w:eastAsia="仿宋_GB2312"/>
          <w:b/>
          <w:bCs/>
          <w:sz w:val="28"/>
          <w:szCs w:val="28"/>
        </w:rPr>
        <w:t>附</w:t>
      </w:r>
      <w:r>
        <w:rPr>
          <w:rFonts w:hint="eastAsia" w:ascii="宋体" w:hAnsi="宋体" w:eastAsia="仿宋_GB2312"/>
          <w:b/>
          <w:bCs/>
          <w:sz w:val="28"/>
          <w:szCs w:val="28"/>
        </w:rPr>
        <w:t>表</w:t>
      </w:r>
      <w:r>
        <w:rPr>
          <w:rFonts w:hint="eastAsia" w:ascii="宋体" w:hAnsi="宋体" w:eastAsia="仿宋_GB2312"/>
          <w:b/>
          <w:bCs/>
          <w:sz w:val="28"/>
          <w:szCs w:val="28"/>
          <w:lang w:val="en-US" w:eastAsia="zh-CN"/>
        </w:rPr>
        <w:t>3</w:t>
      </w:r>
    </w:p>
    <w:p w14:paraId="632486F9">
      <w:pPr>
        <w:spacing w:line="240" w:lineRule="auto"/>
        <w:ind w:firstLine="643" w:firstLineChars="200"/>
        <w:jc w:val="center"/>
        <w:rPr>
          <w:rFonts w:hint="default" w:ascii="宋体" w:hAnsi="宋体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b/>
          <w:bCs/>
          <w:sz w:val="32"/>
          <w:szCs w:val="32"/>
          <w:lang w:val="en-US" w:eastAsia="zh-CN"/>
        </w:rPr>
        <w:t>施州建工人员招聘计划表</w:t>
      </w:r>
    </w:p>
    <w:tbl>
      <w:tblPr>
        <w:tblStyle w:val="31"/>
        <w:tblW w:w="2254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"/>
        <w:gridCol w:w="435"/>
        <w:gridCol w:w="750"/>
        <w:gridCol w:w="4626"/>
        <w:gridCol w:w="709"/>
        <w:gridCol w:w="1786"/>
        <w:gridCol w:w="996"/>
        <w:gridCol w:w="1323"/>
        <w:gridCol w:w="668"/>
        <w:gridCol w:w="1922"/>
        <w:gridCol w:w="4269"/>
        <w:gridCol w:w="736"/>
        <w:gridCol w:w="1282"/>
        <w:gridCol w:w="1268"/>
        <w:gridCol w:w="1340"/>
      </w:tblGrid>
      <w:tr w14:paraId="7D964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4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19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E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BB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46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5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职责描述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E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人数</w:t>
            </w:r>
          </w:p>
        </w:tc>
        <w:tc>
          <w:tcPr>
            <w:tcW w:w="117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D8E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岗位条件</w:t>
            </w:r>
          </w:p>
        </w:tc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3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测试方法</w:t>
            </w:r>
          </w:p>
        </w:tc>
        <w:tc>
          <w:tcPr>
            <w:tcW w:w="1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20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薪资待遇</w:t>
            </w:r>
          </w:p>
        </w:tc>
        <w:tc>
          <w:tcPr>
            <w:tcW w:w="1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E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1BB5D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934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3493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8EAE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62E6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1AC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6B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4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1E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专业工作经历年限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D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</w:t>
            </w:r>
          </w:p>
        </w:tc>
        <w:tc>
          <w:tcPr>
            <w:tcW w:w="4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0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任职要求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D41C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DA3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C300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3A0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4" w:hRule="atLeast"/>
        </w:trPr>
        <w:tc>
          <w:tcPr>
            <w:tcW w:w="4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F1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聘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员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7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3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工程管理部主管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03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1.负责监管公司工程项目现场施工的组织与协调工作，确保工程按计划、高质量完成；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2.审核公司工程项目施工方案、进度计划，监督公司项目严格按照规范、图纸及方案施工；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3.负责协调公司工程项目与建设单位、监理单位、设计单位及其他相关方的关系，保障施工顺利推进；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4.负责统筹公司工程项目资料的收集、整理与归档工作，指导推进工程竣工验收和备案。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0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E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45周岁及以下（1981年11月1日以后出生，特别优秀者，可适当放宽条件。）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75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本科（全日制）及以上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7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建筑类、土木类、水利类、安全科学与工程类、管理科学与工程类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88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1.具有一级建造师职业资格证书；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2.建筑行业高级技术职称。</w:t>
            </w:r>
          </w:p>
        </w:tc>
        <w:tc>
          <w:tcPr>
            <w:tcW w:w="4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04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1.具有建筑类企业10年以上工作经验，具有同岗位工作经验5年以上，工作经验需提供佐证材料；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2.具备过硬的专业理论知识，熟悉工程合同、预算、工程施工、工程检查和工程验收等相关业务知识；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3.能熟练运用工程类相关软件，对工程项目管理有较强的实践操作经验，具备独立组织项目全过程工程管理工作能力。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E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公司总部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26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ED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基本工资+绩效+特殊奖励。13万—24万/年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F1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1.专业工作经历年限以证书获取时间为准；</w:t>
            </w:r>
          </w:p>
          <w:p w14:paraId="586FC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2.具有一级造价师职业资格证书者优先。</w:t>
            </w:r>
          </w:p>
        </w:tc>
      </w:tr>
      <w:tr w14:paraId="7B594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9" w:hRule="atLeast"/>
        </w:trPr>
        <w:tc>
          <w:tcPr>
            <w:tcW w:w="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5612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7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2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投标主管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7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1.熟悉建筑行业招投标流程和最新行业招投标规定；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2.负责招标信息收集、投标报名、招标文件购买、开标等工作；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3.熟悉招投标流程，能独立完成商务标、技术标、资信标制作；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4.负责提供相关数据，协助总经理作出最终投标策略；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5.负责及时更新商务通用资料，补充更新技术标内容；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6.负责公司资质维护，四库一平台业绩的录入。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F0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4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45周岁及以下（1981年11月1日以后出生，特别优秀者，可适当放宽条件。）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本科（全日制）及以上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83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建筑类、土木类、水利类、安全科学与工程类、管理科学与工程类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8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6B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1.具有一级建造师职业资格证书；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2.建筑行业中级技术职称。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4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72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1.具有招投标行业5年以上从业经验，懂得本行业的相关业务内容；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2.具有较强的市场感知能力、敏锐地把握市场动态、市场方向的能力；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3.具备一定的问题解决能力和文字表达能力。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4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公司总部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5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2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基本工资+绩效+特殊奖励。12万—20万/年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506FD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具有一级造价师职业资格证书者优先。</w:t>
            </w:r>
          </w:p>
        </w:tc>
      </w:tr>
      <w:tr w14:paraId="2485F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</w:trPr>
        <w:tc>
          <w:tcPr>
            <w:tcW w:w="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6AA3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E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4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财务部主管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94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1.熟悉金蝶软件、OFFICE办公软件操作；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2.负责各部门费用报销、审核、统计、跟踪管理工作，负责公司总账工作及全套财务报表的编制工作；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3.负责工程项目的成本核算、盈亏分析、财务经济活动分析，协助做好竣工结算、竣工财务决算；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4.建立项目成本控制体系，对项目工程的原材料、设备、人工费用等与商务管理部共同商计和控制，保证项目工程经营利润目标的实现；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5.负责跟踪应收款项，协调业务进行催收及债务人进行书面对账等工作。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3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62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45周岁及以下（1981年7月1日以后出生，特别优秀者，可适当放宽条件。）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A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本科（全日制）及以上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FD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会计学、财务管理、审计、财税相关专业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B6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73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具有注册会计师职业资格证书</w:t>
            </w:r>
          </w:p>
        </w:tc>
        <w:tc>
          <w:tcPr>
            <w:tcW w:w="4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36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1.具有市政、房建、公路、水利总包企业工作经验，具有建筑类企业5年以上主管财务工作经验，具有同岗位工作经验5年以上，工作经验需提供佐证材料；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2.懂工程预算，能看懂工程量清单、进度计量单、总分包协议、签证单，可对接商务管理部、项目管理部等；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3.有联营、自营、分公司、异地多项目统筹账务经验；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4.熟悉湖北省建筑业财税、异地预缴、农民工工资监管政策、会做税务筹划，合理降低项目综合税负。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2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公司总部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5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B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基本工资+绩效+特殊奖励。13万—24万/年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2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专业工作经历年限以证书获取时间为准。</w:t>
            </w:r>
          </w:p>
          <w:p w14:paraId="058A4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3E0574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jc w:val="center"/>
        <w:textAlignment w:val="auto"/>
        <w:rPr>
          <w:rFonts w:hint="default" w:ascii="宋体" w:hAnsi="宋体" w:eastAsia="仿宋_GB2312" w:cs="仿宋_GB2312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</w:p>
    <w:p w14:paraId="0CA62B04">
      <w:pPr>
        <w:widowControl w:val="0"/>
        <w:numPr>
          <w:ilvl w:val="0"/>
          <w:numId w:val="0"/>
        </w:numPr>
        <w:adjustRightInd w:val="0"/>
        <w:snapToGrid w:val="0"/>
        <w:spacing w:beforeAutospacing="0" w:after="0" w:afterLines="0" w:afterAutospacing="0" w:line="240" w:lineRule="auto"/>
        <w:ind w:right="0" w:right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headerReference r:id="rId5" w:type="default"/>
      <w:footerReference r:id="rId6" w:type="default"/>
      <w:pgSz w:w="23811" w:h="16838" w:orient="landscape"/>
      <w:pgMar w:top="850" w:right="567" w:bottom="850" w:left="68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16BD3FF-8343-4902-B978-692A117F905D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C70B429-5485-459A-A775-9E24DB75C2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72176">
    <w:pPr>
      <w:pStyle w:val="2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D2C25A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D2C25A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- 9 -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31D27A">
                          <w:pPr>
                            <w:pStyle w:val="2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31D27A">
                    <w:pPr>
                      <w:pStyle w:val="20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E1BAF">
    <w:pPr>
      <w:pStyle w:val="2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10138"/>
    <w:rsid w:val="00181149"/>
    <w:rsid w:val="001F1D2C"/>
    <w:rsid w:val="0031380D"/>
    <w:rsid w:val="003357D8"/>
    <w:rsid w:val="00337586"/>
    <w:rsid w:val="003577A2"/>
    <w:rsid w:val="003F5F2A"/>
    <w:rsid w:val="0046550B"/>
    <w:rsid w:val="0055574E"/>
    <w:rsid w:val="005E2322"/>
    <w:rsid w:val="006140F3"/>
    <w:rsid w:val="00665BAD"/>
    <w:rsid w:val="006836D3"/>
    <w:rsid w:val="006D545A"/>
    <w:rsid w:val="00702588"/>
    <w:rsid w:val="00757B9E"/>
    <w:rsid w:val="007756C4"/>
    <w:rsid w:val="007A3406"/>
    <w:rsid w:val="007A6C49"/>
    <w:rsid w:val="0083050D"/>
    <w:rsid w:val="008F6EB2"/>
    <w:rsid w:val="009049D8"/>
    <w:rsid w:val="00A65FA9"/>
    <w:rsid w:val="00AE30B0"/>
    <w:rsid w:val="00C528D4"/>
    <w:rsid w:val="00CB5A10"/>
    <w:rsid w:val="00D533E2"/>
    <w:rsid w:val="00E40880"/>
    <w:rsid w:val="00EA3316"/>
    <w:rsid w:val="00EB1E48"/>
    <w:rsid w:val="00F44F67"/>
    <w:rsid w:val="00F705B3"/>
    <w:rsid w:val="00F72CA9"/>
    <w:rsid w:val="00FF56BA"/>
    <w:rsid w:val="010F1DA1"/>
    <w:rsid w:val="0112363F"/>
    <w:rsid w:val="01172A03"/>
    <w:rsid w:val="012B4701"/>
    <w:rsid w:val="013E61E2"/>
    <w:rsid w:val="01453A14"/>
    <w:rsid w:val="0159301C"/>
    <w:rsid w:val="015974C0"/>
    <w:rsid w:val="016F0A91"/>
    <w:rsid w:val="017165B7"/>
    <w:rsid w:val="01730582"/>
    <w:rsid w:val="01787946"/>
    <w:rsid w:val="017E2A82"/>
    <w:rsid w:val="01822573"/>
    <w:rsid w:val="018D0F17"/>
    <w:rsid w:val="01934780"/>
    <w:rsid w:val="019D115B"/>
    <w:rsid w:val="01C901A1"/>
    <w:rsid w:val="01D32DCE"/>
    <w:rsid w:val="01D9415D"/>
    <w:rsid w:val="01E12361"/>
    <w:rsid w:val="01E21263"/>
    <w:rsid w:val="01E70628"/>
    <w:rsid w:val="01EA636A"/>
    <w:rsid w:val="01EE19B6"/>
    <w:rsid w:val="01FF1E15"/>
    <w:rsid w:val="02111B48"/>
    <w:rsid w:val="0224362A"/>
    <w:rsid w:val="022B2C0A"/>
    <w:rsid w:val="022F01BF"/>
    <w:rsid w:val="02355837"/>
    <w:rsid w:val="024535A0"/>
    <w:rsid w:val="024B6E08"/>
    <w:rsid w:val="024C0DD3"/>
    <w:rsid w:val="025832D3"/>
    <w:rsid w:val="025D4D8E"/>
    <w:rsid w:val="02691984"/>
    <w:rsid w:val="0270061D"/>
    <w:rsid w:val="02714395"/>
    <w:rsid w:val="02777BFD"/>
    <w:rsid w:val="02897931"/>
    <w:rsid w:val="028A4B59"/>
    <w:rsid w:val="028B5457"/>
    <w:rsid w:val="02902A6D"/>
    <w:rsid w:val="029307AF"/>
    <w:rsid w:val="0293255D"/>
    <w:rsid w:val="029C58B6"/>
    <w:rsid w:val="02A66735"/>
    <w:rsid w:val="02AD361F"/>
    <w:rsid w:val="02B7449E"/>
    <w:rsid w:val="02BC7D06"/>
    <w:rsid w:val="02C62933"/>
    <w:rsid w:val="02CB1CF7"/>
    <w:rsid w:val="02CE17E8"/>
    <w:rsid w:val="02CF7A3A"/>
    <w:rsid w:val="02D05560"/>
    <w:rsid w:val="02D0730E"/>
    <w:rsid w:val="02EA0B01"/>
    <w:rsid w:val="02EB4148"/>
    <w:rsid w:val="02EE59E6"/>
    <w:rsid w:val="02FD4D40"/>
    <w:rsid w:val="030E5CC5"/>
    <w:rsid w:val="030F42DA"/>
    <w:rsid w:val="03195159"/>
    <w:rsid w:val="03353615"/>
    <w:rsid w:val="033C0D43"/>
    <w:rsid w:val="033C2BF5"/>
    <w:rsid w:val="034026E5"/>
    <w:rsid w:val="03411FB9"/>
    <w:rsid w:val="0341645D"/>
    <w:rsid w:val="0348159A"/>
    <w:rsid w:val="03575C81"/>
    <w:rsid w:val="035E0DBD"/>
    <w:rsid w:val="035F44C3"/>
    <w:rsid w:val="0361265C"/>
    <w:rsid w:val="0370464D"/>
    <w:rsid w:val="037800D1"/>
    <w:rsid w:val="03800D34"/>
    <w:rsid w:val="0381685A"/>
    <w:rsid w:val="03822CFE"/>
    <w:rsid w:val="038500F8"/>
    <w:rsid w:val="03870314"/>
    <w:rsid w:val="0388408C"/>
    <w:rsid w:val="038A1BB2"/>
    <w:rsid w:val="0394658D"/>
    <w:rsid w:val="03962305"/>
    <w:rsid w:val="03AC7D7B"/>
    <w:rsid w:val="03AD6B3B"/>
    <w:rsid w:val="03B46C2F"/>
    <w:rsid w:val="03BE44DA"/>
    <w:rsid w:val="03D41080"/>
    <w:rsid w:val="03DE3CAC"/>
    <w:rsid w:val="03E05C76"/>
    <w:rsid w:val="03EA08A3"/>
    <w:rsid w:val="04043713"/>
    <w:rsid w:val="04115E30"/>
    <w:rsid w:val="04117BDE"/>
    <w:rsid w:val="04185410"/>
    <w:rsid w:val="041F054D"/>
    <w:rsid w:val="04223B99"/>
    <w:rsid w:val="04247911"/>
    <w:rsid w:val="043D6C25"/>
    <w:rsid w:val="043F0BEF"/>
    <w:rsid w:val="04461F7D"/>
    <w:rsid w:val="04471852"/>
    <w:rsid w:val="046F2C78"/>
    <w:rsid w:val="04706FFA"/>
    <w:rsid w:val="04784101"/>
    <w:rsid w:val="047A1C27"/>
    <w:rsid w:val="0486237A"/>
    <w:rsid w:val="048C54B6"/>
    <w:rsid w:val="04926F71"/>
    <w:rsid w:val="049B394B"/>
    <w:rsid w:val="049D76C3"/>
    <w:rsid w:val="04A40A52"/>
    <w:rsid w:val="04A70542"/>
    <w:rsid w:val="04A96068"/>
    <w:rsid w:val="04B073F7"/>
    <w:rsid w:val="04B14F1D"/>
    <w:rsid w:val="04B8274F"/>
    <w:rsid w:val="04C40C77"/>
    <w:rsid w:val="04C410F4"/>
    <w:rsid w:val="04C9495C"/>
    <w:rsid w:val="04D72BD5"/>
    <w:rsid w:val="04DD3F64"/>
    <w:rsid w:val="04E35A1E"/>
    <w:rsid w:val="04E83035"/>
    <w:rsid w:val="04FF212C"/>
    <w:rsid w:val="050339CA"/>
    <w:rsid w:val="051060E7"/>
    <w:rsid w:val="05170A1B"/>
    <w:rsid w:val="05171224"/>
    <w:rsid w:val="051A51B8"/>
    <w:rsid w:val="051A6F66"/>
    <w:rsid w:val="051E0804"/>
    <w:rsid w:val="051F457C"/>
    <w:rsid w:val="051F632A"/>
    <w:rsid w:val="05216546"/>
    <w:rsid w:val="052A53FB"/>
    <w:rsid w:val="05300538"/>
    <w:rsid w:val="05377B18"/>
    <w:rsid w:val="0543026B"/>
    <w:rsid w:val="05452235"/>
    <w:rsid w:val="0548762F"/>
    <w:rsid w:val="055204AE"/>
    <w:rsid w:val="05665D07"/>
    <w:rsid w:val="056A3A4A"/>
    <w:rsid w:val="05706B86"/>
    <w:rsid w:val="05793C8D"/>
    <w:rsid w:val="057B7A05"/>
    <w:rsid w:val="0580326D"/>
    <w:rsid w:val="05834B0B"/>
    <w:rsid w:val="05962A91"/>
    <w:rsid w:val="059B1E55"/>
    <w:rsid w:val="05A131E3"/>
    <w:rsid w:val="05A54A82"/>
    <w:rsid w:val="05CC0260"/>
    <w:rsid w:val="05D37841"/>
    <w:rsid w:val="05DB4947"/>
    <w:rsid w:val="05E42CFC"/>
    <w:rsid w:val="05E530D0"/>
    <w:rsid w:val="05F872A7"/>
    <w:rsid w:val="05FE0636"/>
    <w:rsid w:val="06020126"/>
    <w:rsid w:val="060774EA"/>
    <w:rsid w:val="061439B5"/>
    <w:rsid w:val="06145DC8"/>
    <w:rsid w:val="061E65E2"/>
    <w:rsid w:val="0621534F"/>
    <w:rsid w:val="06317000"/>
    <w:rsid w:val="063D115E"/>
    <w:rsid w:val="064A73D7"/>
    <w:rsid w:val="064E5119"/>
    <w:rsid w:val="06514C09"/>
    <w:rsid w:val="06585F98"/>
    <w:rsid w:val="0659586C"/>
    <w:rsid w:val="065A548B"/>
    <w:rsid w:val="0661309E"/>
    <w:rsid w:val="06640499"/>
    <w:rsid w:val="066A1827"/>
    <w:rsid w:val="066A7A79"/>
    <w:rsid w:val="066C1A43"/>
    <w:rsid w:val="066E1317"/>
    <w:rsid w:val="066E30C6"/>
    <w:rsid w:val="06710E08"/>
    <w:rsid w:val="06840B3B"/>
    <w:rsid w:val="069A65B0"/>
    <w:rsid w:val="06A109A1"/>
    <w:rsid w:val="06A66D03"/>
    <w:rsid w:val="06A765D7"/>
    <w:rsid w:val="06AE5BB8"/>
    <w:rsid w:val="06B05722"/>
    <w:rsid w:val="06B11926"/>
    <w:rsid w:val="06B17456"/>
    <w:rsid w:val="06B56F46"/>
    <w:rsid w:val="06BF7DC5"/>
    <w:rsid w:val="06C07699"/>
    <w:rsid w:val="06C453DB"/>
    <w:rsid w:val="06C947A0"/>
    <w:rsid w:val="06D82C35"/>
    <w:rsid w:val="06D849E3"/>
    <w:rsid w:val="06E67100"/>
    <w:rsid w:val="06EE0291"/>
    <w:rsid w:val="06EE4206"/>
    <w:rsid w:val="06F04422"/>
    <w:rsid w:val="06FD269B"/>
    <w:rsid w:val="07097292"/>
    <w:rsid w:val="070C28DE"/>
    <w:rsid w:val="071023CF"/>
    <w:rsid w:val="07153E89"/>
    <w:rsid w:val="071D689A"/>
    <w:rsid w:val="071F6AB6"/>
    <w:rsid w:val="07287718"/>
    <w:rsid w:val="07320597"/>
    <w:rsid w:val="073836D3"/>
    <w:rsid w:val="073A38EF"/>
    <w:rsid w:val="074327A4"/>
    <w:rsid w:val="07487DBA"/>
    <w:rsid w:val="074D717F"/>
    <w:rsid w:val="07571DAC"/>
    <w:rsid w:val="07603356"/>
    <w:rsid w:val="07611799"/>
    <w:rsid w:val="0764271A"/>
    <w:rsid w:val="07707311"/>
    <w:rsid w:val="07724E37"/>
    <w:rsid w:val="077A1F3E"/>
    <w:rsid w:val="078608E3"/>
    <w:rsid w:val="078A03D3"/>
    <w:rsid w:val="078D3A1F"/>
    <w:rsid w:val="0790350F"/>
    <w:rsid w:val="07990616"/>
    <w:rsid w:val="079C1EB4"/>
    <w:rsid w:val="07B405F9"/>
    <w:rsid w:val="07B44062"/>
    <w:rsid w:val="07BE007D"/>
    <w:rsid w:val="07C17B6D"/>
    <w:rsid w:val="07C82CA9"/>
    <w:rsid w:val="07D21D7A"/>
    <w:rsid w:val="07D258D6"/>
    <w:rsid w:val="07DC0503"/>
    <w:rsid w:val="07EF0236"/>
    <w:rsid w:val="07EF6488"/>
    <w:rsid w:val="07F615C4"/>
    <w:rsid w:val="07FE2B6F"/>
    <w:rsid w:val="08031F33"/>
    <w:rsid w:val="080737D2"/>
    <w:rsid w:val="080A32C2"/>
    <w:rsid w:val="08144141"/>
    <w:rsid w:val="081E0B1B"/>
    <w:rsid w:val="08275C22"/>
    <w:rsid w:val="083420ED"/>
    <w:rsid w:val="08430582"/>
    <w:rsid w:val="084367D4"/>
    <w:rsid w:val="084F5179"/>
    <w:rsid w:val="085D06DB"/>
    <w:rsid w:val="085E716A"/>
    <w:rsid w:val="0869448C"/>
    <w:rsid w:val="086E3851"/>
    <w:rsid w:val="08766BA9"/>
    <w:rsid w:val="08836BD0"/>
    <w:rsid w:val="0891753F"/>
    <w:rsid w:val="08987BE8"/>
    <w:rsid w:val="089B1EC4"/>
    <w:rsid w:val="08A41020"/>
    <w:rsid w:val="08B1198F"/>
    <w:rsid w:val="08B576D2"/>
    <w:rsid w:val="08B651F8"/>
    <w:rsid w:val="08C96CD9"/>
    <w:rsid w:val="08DD2784"/>
    <w:rsid w:val="08DE6ADE"/>
    <w:rsid w:val="08E41D65"/>
    <w:rsid w:val="08E91129"/>
    <w:rsid w:val="08F52C9F"/>
    <w:rsid w:val="08FD2E27"/>
    <w:rsid w:val="09077801"/>
    <w:rsid w:val="09093579"/>
    <w:rsid w:val="0911242E"/>
    <w:rsid w:val="09242161"/>
    <w:rsid w:val="092B1742"/>
    <w:rsid w:val="093525C0"/>
    <w:rsid w:val="09414AC1"/>
    <w:rsid w:val="094B3B92"/>
    <w:rsid w:val="095011A8"/>
    <w:rsid w:val="0955056D"/>
    <w:rsid w:val="096D58B6"/>
    <w:rsid w:val="09734E97"/>
    <w:rsid w:val="099472E7"/>
    <w:rsid w:val="099866AB"/>
    <w:rsid w:val="09A45050"/>
    <w:rsid w:val="09A82D92"/>
    <w:rsid w:val="09A92667"/>
    <w:rsid w:val="09AB22A2"/>
    <w:rsid w:val="09BA2AC6"/>
    <w:rsid w:val="09C15C02"/>
    <w:rsid w:val="09CD27F9"/>
    <w:rsid w:val="09D05E45"/>
    <w:rsid w:val="09E244F6"/>
    <w:rsid w:val="09F935EE"/>
    <w:rsid w:val="09FB55B8"/>
    <w:rsid w:val="0A03446D"/>
    <w:rsid w:val="0A0D0E47"/>
    <w:rsid w:val="0A0F696E"/>
    <w:rsid w:val="0A122902"/>
    <w:rsid w:val="0A187F18"/>
    <w:rsid w:val="0A2148F3"/>
    <w:rsid w:val="0A222B45"/>
    <w:rsid w:val="0A2368BD"/>
    <w:rsid w:val="0A2F0DBE"/>
    <w:rsid w:val="0A342878"/>
    <w:rsid w:val="0A402FCB"/>
    <w:rsid w:val="0A40746F"/>
    <w:rsid w:val="0A4F320E"/>
    <w:rsid w:val="0A51342A"/>
    <w:rsid w:val="0A5847B8"/>
    <w:rsid w:val="0A595E3B"/>
    <w:rsid w:val="0A5D3B7D"/>
    <w:rsid w:val="0A617F01"/>
    <w:rsid w:val="0A634F0B"/>
    <w:rsid w:val="0A656ED5"/>
    <w:rsid w:val="0A7B4003"/>
    <w:rsid w:val="0A8235E3"/>
    <w:rsid w:val="0A8455AD"/>
    <w:rsid w:val="0A9450C5"/>
    <w:rsid w:val="0A9652E1"/>
    <w:rsid w:val="0A9B6453"/>
    <w:rsid w:val="0AA96DC2"/>
    <w:rsid w:val="0AAA2B3A"/>
    <w:rsid w:val="0AAE262A"/>
    <w:rsid w:val="0AAE43D8"/>
    <w:rsid w:val="0AB17A25"/>
    <w:rsid w:val="0AB6328D"/>
    <w:rsid w:val="0AC91212"/>
    <w:rsid w:val="0ACB31DC"/>
    <w:rsid w:val="0ACC0D02"/>
    <w:rsid w:val="0AD025A1"/>
    <w:rsid w:val="0ADA51CD"/>
    <w:rsid w:val="0ADF0A36"/>
    <w:rsid w:val="0AE75B3C"/>
    <w:rsid w:val="0AE918B4"/>
    <w:rsid w:val="0AEE6ECB"/>
    <w:rsid w:val="0AF049F1"/>
    <w:rsid w:val="0B057D70"/>
    <w:rsid w:val="0B1F0E32"/>
    <w:rsid w:val="0B310B66"/>
    <w:rsid w:val="0B316DB7"/>
    <w:rsid w:val="0B372620"/>
    <w:rsid w:val="0B422D73"/>
    <w:rsid w:val="0B4D1E43"/>
    <w:rsid w:val="0B4E1717"/>
    <w:rsid w:val="0B5605CC"/>
    <w:rsid w:val="0B5C2086"/>
    <w:rsid w:val="0B6D4294"/>
    <w:rsid w:val="0B723658"/>
    <w:rsid w:val="0B73117E"/>
    <w:rsid w:val="0B754EF6"/>
    <w:rsid w:val="0B776EC0"/>
    <w:rsid w:val="0B8769D7"/>
    <w:rsid w:val="0B892750"/>
    <w:rsid w:val="0B8D2240"/>
    <w:rsid w:val="0B922181"/>
    <w:rsid w:val="0BB35A1E"/>
    <w:rsid w:val="0BC67500"/>
    <w:rsid w:val="0BD460C1"/>
    <w:rsid w:val="0BDC31C7"/>
    <w:rsid w:val="0BE107DE"/>
    <w:rsid w:val="0BE43E2A"/>
    <w:rsid w:val="0BFA364D"/>
    <w:rsid w:val="0C01678A"/>
    <w:rsid w:val="0C061FF2"/>
    <w:rsid w:val="0C0B7460"/>
    <w:rsid w:val="0C1E10EA"/>
    <w:rsid w:val="0C201306"/>
    <w:rsid w:val="0C2801BA"/>
    <w:rsid w:val="0C28640C"/>
    <w:rsid w:val="0C2B3807"/>
    <w:rsid w:val="0C34090D"/>
    <w:rsid w:val="0C3B7EEE"/>
    <w:rsid w:val="0C3E178C"/>
    <w:rsid w:val="0C4F74F5"/>
    <w:rsid w:val="0C580AA0"/>
    <w:rsid w:val="0C594818"/>
    <w:rsid w:val="0C7156BE"/>
    <w:rsid w:val="0C727688"/>
    <w:rsid w:val="0C746CE6"/>
    <w:rsid w:val="0C7B478E"/>
    <w:rsid w:val="0C803B53"/>
    <w:rsid w:val="0C8F1FE8"/>
    <w:rsid w:val="0C9910B8"/>
    <w:rsid w:val="0C9C64B3"/>
    <w:rsid w:val="0CA37841"/>
    <w:rsid w:val="0CAA5073"/>
    <w:rsid w:val="0CAC2B9A"/>
    <w:rsid w:val="0CAC4948"/>
    <w:rsid w:val="0CB832EC"/>
    <w:rsid w:val="0CB952B6"/>
    <w:rsid w:val="0CBF0B1F"/>
    <w:rsid w:val="0CC003F3"/>
    <w:rsid w:val="0CD10852"/>
    <w:rsid w:val="0CD15436"/>
    <w:rsid w:val="0CD520F0"/>
    <w:rsid w:val="0CD8398F"/>
    <w:rsid w:val="0CDF2F6F"/>
    <w:rsid w:val="0CE560AB"/>
    <w:rsid w:val="0CF10F4C"/>
    <w:rsid w:val="0D10137A"/>
    <w:rsid w:val="0D1150F2"/>
    <w:rsid w:val="0D186481"/>
    <w:rsid w:val="0D1B1ACD"/>
    <w:rsid w:val="0D1F336B"/>
    <w:rsid w:val="0D2941EA"/>
    <w:rsid w:val="0D3037CB"/>
    <w:rsid w:val="0D3606B5"/>
    <w:rsid w:val="0D3A1F53"/>
    <w:rsid w:val="0D4C7ED9"/>
    <w:rsid w:val="0D5374B9"/>
    <w:rsid w:val="0D7336B7"/>
    <w:rsid w:val="0D7C6A10"/>
    <w:rsid w:val="0D894C89"/>
    <w:rsid w:val="0D8B6C53"/>
    <w:rsid w:val="0D8E6743"/>
    <w:rsid w:val="0D927468"/>
    <w:rsid w:val="0D996408"/>
    <w:rsid w:val="0DA6583B"/>
    <w:rsid w:val="0DA675E9"/>
    <w:rsid w:val="0DAB10A3"/>
    <w:rsid w:val="0DB066B9"/>
    <w:rsid w:val="0DB77A48"/>
    <w:rsid w:val="0DC9777B"/>
    <w:rsid w:val="0DD34156"/>
    <w:rsid w:val="0DDC300B"/>
    <w:rsid w:val="0DDD6D83"/>
    <w:rsid w:val="0DDF0D4D"/>
    <w:rsid w:val="0DE63E89"/>
    <w:rsid w:val="0DE70B67"/>
    <w:rsid w:val="0DE86B21"/>
    <w:rsid w:val="0DE87C01"/>
    <w:rsid w:val="0DFF4F4B"/>
    <w:rsid w:val="0E012A71"/>
    <w:rsid w:val="0E034A3B"/>
    <w:rsid w:val="0E0D1416"/>
    <w:rsid w:val="0E0F33E0"/>
    <w:rsid w:val="0E1053AA"/>
    <w:rsid w:val="0E15651D"/>
    <w:rsid w:val="0E1B7FD7"/>
    <w:rsid w:val="0E286250"/>
    <w:rsid w:val="0E2F5830"/>
    <w:rsid w:val="0E336A63"/>
    <w:rsid w:val="0E415563"/>
    <w:rsid w:val="0E4D215A"/>
    <w:rsid w:val="0E511C4A"/>
    <w:rsid w:val="0E59465B"/>
    <w:rsid w:val="0E5E6115"/>
    <w:rsid w:val="0E651252"/>
    <w:rsid w:val="0E6A2D0C"/>
    <w:rsid w:val="0E6D45AA"/>
    <w:rsid w:val="0E820056"/>
    <w:rsid w:val="0E8518F4"/>
    <w:rsid w:val="0E903DF5"/>
    <w:rsid w:val="0E9C09EC"/>
    <w:rsid w:val="0E9D4E90"/>
    <w:rsid w:val="0E9E29B6"/>
    <w:rsid w:val="0E9E4764"/>
    <w:rsid w:val="0EA37FCC"/>
    <w:rsid w:val="0EA55AF2"/>
    <w:rsid w:val="0EAF24CD"/>
    <w:rsid w:val="0EB36461"/>
    <w:rsid w:val="0EB45D35"/>
    <w:rsid w:val="0EC56195"/>
    <w:rsid w:val="0ECF491D"/>
    <w:rsid w:val="0ED10695"/>
    <w:rsid w:val="0ED463D8"/>
    <w:rsid w:val="0EEA5BFB"/>
    <w:rsid w:val="0EEF6D6E"/>
    <w:rsid w:val="0EF425D6"/>
    <w:rsid w:val="0EF44384"/>
    <w:rsid w:val="0EF80318"/>
    <w:rsid w:val="0EFB3964"/>
    <w:rsid w:val="0EFD592E"/>
    <w:rsid w:val="0EFD76DC"/>
    <w:rsid w:val="0F0767AD"/>
    <w:rsid w:val="0F0F7410"/>
    <w:rsid w:val="0F1113DA"/>
    <w:rsid w:val="0F140CDE"/>
    <w:rsid w:val="0F152C78"/>
    <w:rsid w:val="0F1B5DB5"/>
    <w:rsid w:val="0F1F3AF7"/>
    <w:rsid w:val="0F220EF1"/>
    <w:rsid w:val="0F2509E1"/>
    <w:rsid w:val="0F2C1D70"/>
    <w:rsid w:val="0F2F360E"/>
    <w:rsid w:val="0F403A6D"/>
    <w:rsid w:val="0F4075C9"/>
    <w:rsid w:val="0F423341"/>
    <w:rsid w:val="0F4C0664"/>
    <w:rsid w:val="0F5A68DD"/>
    <w:rsid w:val="0F5F3EF3"/>
    <w:rsid w:val="0F621C35"/>
    <w:rsid w:val="0F6B6D3C"/>
    <w:rsid w:val="0F8253A4"/>
    <w:rsid w:val="0F8971C2"/>
    <w:rsid w:val="0F917E25"/>
    <w:rsid w:val="0F9A317D"/>
    <w:rsid w:val="0F9C5147"/>
    <w:rsid w:val="0FA47B58"/>
    <w:rsid w:val="0FB51D65"/>
    <w:rsid w:val="0FBF0E36"/>
    <w:rsid w:val="0FC1695C"/>
    <w:rsid w:val="0FCE1048"/>
    <w:rsid w:val="0FCF749D"/>
    <w:rsid w:val="0FD61CDB"/>
    <w:rsid w:val="0FD748CC"/>
    <w:rsid w:val="0FE16FFE"/>
    <w:rsid w:val="0FE23A01"/>
    <w:rsid w:val="0FF30ADF"/>
    <w:rsid w:val="0FFD54BA"/>
    <w:rsid w:val="100F5919"/>
    <w:rsid w:val="10101691"/>
    <w:rsid w:val="1010343F"/>
    <w:rsid w:val="10120F66"/>
    <w:rsid w:val="101A42BE"/>
    <w:rsid w:val="101D790A"/>
    <w:rsid w:val="10234F21"/>
    <w:rsid w:val="10305890"/>
    <w:rsid w:val="103510F8"/>
    <w:rsid w:val="103C5FE2"/>
    <w:rsid w:val="103F3D25"/>
    <w:rsid w:val="10401F77"/>
    <w:rsid w:val="10480E2B"/>
    <w:rsid w:val="104A4BA3"/>
    <w:rsid w:val="104D6442"/>
    <w:rsid w:val="104E5D16"/>
    <w:rsid w:val="10594DE6"/>
    <w:rsid w:val="105C6685"/>
    <w:rsid w:val="105E064F"/>
    <w:rsid w:val="10606175"/>
    <w:rsid w:val="10645539"/>
    <w:rsid w:val="1065378B"/>
    <w:rsid w:val="107240FA"/>
    <w:rsid w:val="10727C56"/>
    <w:rsid w:val="10790FE5"/>
    <w:rsid w:val="107C2883"/>
    <w:rsid w:val="109776BD"/>
    <w:rsid w:val="109B53FF"/>
    <w:rsid w:val="10A04E3C"/>
    <w:rsid w:val="10A51DDA"/>
    <w:rsid w:val="10AA5642"/>
    <w:rsid w:val="10AD5132"/>
    <w:rsid w:val="10B97633"/>
    <w:rsid w:val="10C304B2"/>
    <w:rsid w:val="10D0497D"/>
    <w:rsid w:val="10DC1574"/>
    <w:rsid w:val="10EC19A8"/>
    <w:rsid w:val="10F1501F"/>
    <w:rsid w:val="10FE598E"/>
    <w:rsid w:val="1111121D"/>
    <w:rsid w:val="11124F95"/>
    <w:rsid w:val="112A6783"/>
    <w:rsid w:val="112E0021"/>
    <w:rsid w:val="11382C4E"/>
    <w:rsid w:val="113E3FDC"/>
    <w:rsid w:val="11427629"/>
    <w:rsid w:val="114415F3"/>
    <w:rsid w:val="1146778F"/>
    <w:rsid w:val="11537A88"/>
    <w:rsid w:val="115832F0"/>
    <w:rsid w:val="11592BC4"/>
    <w:rsid w:val="11625F1D"/>
    <w:rsid w:val="11651569"/>
    <w:rsid w:val="116C6D9B"/>
    <w:rsid w:val="11765524"/>
    <w:rsid w:val="11800151"/>
    <w:rsid w:val="118714DF"/>
    <w:rsid w:val="118E6D12"/>
    <w:rsid w:val="11904838"/>
    <w:rsid w:val="1193257A"/>
    <w:rsid w:val="11987B90"/>
    <w:rsid w:val="119F4A7B"/>
    <w:rsid w:val="11A93B4C"/>
    <w:rsid w:val="11B5604C"/>
    <w:rsid w:val="11BF6ECB"/>
    <w:rsid w:val="11C24C0D"/>
    <w:rsid w:val="11C646FD"/>
    <w:rsid w:val="11C95F9C"/>
    <w:rsid w:val="11CE35B2"/>
    <w:rsid w:val="11DA5AB3"/>
    <w:rsid w:val="11DC7A7D"/>
    <w:rsid w:val="11DD1A47"/>
    <w:rsid w:val="11FC011F"/>
    <w:rsid w:val="1209283C"/>
    <w:rsid w:val="12170AB5"/>
    <w:rsid w:val="121C431D"/>
    <w:rsid w:val="121D1E44"/>
    <w:rsid w:val="122338FE"/>
    <w:rsid w:val="12394ECF"/>
    <w:rsid w:val="123F625E"/>
    <w:rsid w:val="124F62EA"/>
    <w:rsid w:val="12535865"/>
    <w:rsid w:val="125910CE"/>
    <w:rsid w:val="125C6E10"/>
    <w:rsid w:val="127203E1"/>
    <w:rsid w:val="12751C80"/>
    <w:rsid w:val="12900868"/>
    <w:rsid w:val="12955E7E"/>
    <w:rsid w:val="129640D0"/>
    <w:rsid w:val="12A367ED"/>
    <w:rsid w:val="12B96010"/>
    <w:rsid w:val="12C16C73"/>
    <w:rsid w:val="12C624DB"/>
    <w:rsid w:val="12CF0C0F"/>
    <w:rsid w:val="12CF75E2"/>
    <w:rsid w:val="12D22C2E"/>
    <w:rsid w:val="12DB7D35"/>
    <w:rsid w:val="12DE7825"/>
    <w:rsid w:val="12E50BB3"/>
    <w:rsid w:val="12EA61CA"/>
    <w:rsid w:val="12F9640D"/>
    <w:rsid w:val="12FB03D7"/>
    <w:rsid w:val="13053004"/>
    <w:rsid w:val="130A686C"/>
    <w:rsid w:val="130C4392"/>
    <w:rsid w:val="131C20FB"/>
    <w:rsid w:val="1331204B"/>
    <w:rsid w:val="133236CD"/>
    <w:rsid w:val="1334536D"/>
    <w:rsid w:val="13347445"/>
    <w:rsid w:val="13367661"/>
    <w:rsid w:val="13385187"/>
    <w:rsid w:val="1340228E"/>
    <w:rsid w:val="13451652"/>
    <w:rsid w:val="13465239"/>
    <w:rsid w:val="136046DE"/>
    <w:rsid w:val="13622204"/>
    <w:rsid w:val="13623FB2"/>
    <w:rsid w:val="13655850"/>
    <w:rsid w:val="1367781A"/>
    <w:rsid w:val="136917E4"/>
    <w:rsid w:val="136A730B"/>
    <w:rsid w:val="137D5290"/>
    <w:rsid w:val="137D703E"/>
    <w:rsid w:val="13824654"/>
    <w:rsid w:val="13854144"/>
    <w:rsid w:val="13871C6A"/>
    <w:rsid w:val="138A52B7"/>
    <w:rsid w:val="13983E78"/>
    <w:rsid w:val="13A02D2C"/>
    <w:rsid w:val="13A04ADA"/>
    <w:rsid w:val="13A20852"/>
    <w:rsid w:val="13A24CF6"/>
    <w:rsid w:val="13A26AA4"/>
    <w:rsid w:val="13A520F1"/>
    <w:rsid w:val="13A75E69"/>
    <w:rsid w:val="13A91BE1"/>
    <w:rsid w:val="13AA5959"/>
    <w:rsid w:val="13AF2F6F"/>
    <w:rsid w:val="13BB1914"/>
    <w:rsid w:val="13BC5DB8"/>
    <w:rsid w:val="13C46A1B"/>
    <w:rsid w:val="13C47607"/>
    <w:rsid w:val="13C702B9"/>
    <w:rsid w:val="13C7650B"/>
    <w:rsid w:val="13D33102"/>
    <w:rsid w:val="13D50C28"/>
    <w:rsid w:val="13D6674E"/>
    <w:rsid w:val="13D84274"/>
    <w:rsid w:val="13DC1FB6"/>
    <w:rsid w:val="13E0137B"/>
    <w:rsid w:val="13EF7C2B"/>
    <w:rsid w:val="13FB39E8"/>
    <w:rsid w:val="140432BB"/>
    <w:rsid w:val="14092680"/>
    <w:rsid w:val="14096B23"/>
    <w:rsid w:val="140B63F8"/>
    <w:rsid w:val="14123C2A"/>
    <w:rsid w:val="14172FEE"/>
    <w:rsid w:val="14184FB8"/>
    <w:rsid w:val="14261483"/>
    <w:rsid w:val="142851FC"/>
    <w:rsid w:val="143516C6"/>
    <w:rsid w:val="143771ED"/>
    <w:rsid w:val="143D67CD"/>
    <w:rsid w:val="143E4A1F"/>
    <w:rsid w:val="14425B91"/>
    <w:rsid w:val="144533BC"/>
    <w:rsid w:val="14515DD5"/>
    <w:rsid w:val="14535FF1"/>
    <w:rsid w:val="145C4EA5"/>
    <w:rsid w:val="14627FE2"/>
    <w:rsid w:val="146A5814"/>
    <w:rsid w:val="146E6986"/>
    <w:rsid w:val="14726477"/>
    <w:rsid w:val="14795A57"/>
    <w:rsid w:val="147A357D"/>
    <w:rsid w:val="148166BA"/>
    <w:rsid w:val="149208C7"/>
    <w:rsid w:val="14952165"/>
    <w:rsid w:val="14975EDD"/>
    <w:rsid w:val="14986CC5"/>
    <w:rsid w:val="149A777C"/>
    <w:rsid w:val="14A14FAE"/>
    <w:rsid w:val="14A64372"/>
    <w:rsid w:val="14A66120"/>
    <w:rsid w:val="14AF1479"/>
    <w:rsid w:val="14B20CAC"/>
    <w:rsid w:val="14B22D17"/>
    <w:rsid w:val="14B4083D"/>
    <w:rsid w:val="14B545B5"/>
    <w:rsid w:val="14CF5677"/>
    <w:rsid w:val="14D62EA9"/>
    <w:rsid w:val="14DC1B42"/>
    <w:rsid w:val="14DE3B0C"/>
    <w:rsid w:val="14DF5D99"/>
    <w:rsid w:val="14E1184E"/>
    <w:rsid w:val="14E3669A"/>
    <w:rsid w:val="14F926F4"/>
    <w:rsid w:val="14FE5F5C"/>
    <w:rsid w:val="150F10B2"/>
    <w:rsid w:val="15107A3E"/>
    <w:rsid w:val="151B08BC"/>
    <w:rsid w:val="152E4A94"/>
    <w:rsid w:val="152F25BA"/>
    <w:rsid w:val="1534197E"/>
    <w:rsid w:val="1535421D"/>
    <w:rsid w:val="1550461D"/>
    <w:rsid w:val="155271E3"/>
    <w:rsid w:val="155B515D"/>
    <w:rsid w:val="15604521"/>
    <w:rsid w:val="156264EB"/>
    <w:rsid w:val="157718C1"/>
    <w:rsid w:val="15877D00"/>
    <w:rsid w:val="158A3C94"/>
    <w:rsid w:val="15997A33"/>
    <w:rsid w:val="15A05265"/>
    <w:rsid w:val="15A85EC8"/>
    <w:rsid w:val="15A9236C"/>
    <w:rsid w:val="15AC3C0A"/>
    <w:rsid w:val="15AE1730"/>
    <w:rsid w:val="15B66837"/>
    <w:rsid w:val="15BA6327"/>
    <w:rsid w:val="15BE749A"/>
    <w:rsid w:val="15C26F8A"/>
    <w:rsid w:val="15C40F54"/>
    <w:rsid w:val="15C70A44"/>
    <w:rsid w:val="15C9656A"/>
    <w:rsid w:val="15CC1BB7"/>
    <w:rsid w:val="15CE3B81"/>
    <w:rsid w:val="15D1541F"/>
    <w:rsid w:val="15DD5B72"/>
    <w:rsid w:val="15E30196"/>
    <w:rsid w:val="15E72E94"/>
    <w:rsid w:val="15EB4733"/>
    <w:rsid w:val="15EC2259"/>
    <w:rsid w:val="15F5110D"/>
    <w:rsid w:val="15FA4976"/>
    <w:rsid w:val="16041350"/>
    <w:rsid w:val="16070E41"/>
    <w:rsid w:val="16077093"/>
    <w:rsid w:val="160C46A9"/>
    <w:rsid w:val="160E0421"/>
    <w:rsid w:val="1615355E"/>
    <w:rsid w:val="16157A01"/>
    <w:rsid w:val="162163A6"/>
    <w:rsid w:val="162B0FD3"/>
    <w:rsid w:val="162E0AC3"/>
    <w:rsid w:val="16361726"/>
    <w:rsid w:val="163F4A7E"/>
    <w:rsid w:val="1642631D"/>
    <w:rsid w:val="16443E43"/>
    <w:rsid w:val="16465E0D"/>
    <w:rsid w:val="1647748F"/>
    <w:rsid w:val="165027E8"/>
    <w:rsid w:val="165A5414"/>
    <w:rsid w:val="165B2F3A"/>
    <w:rsid w:val="16691AFB"/>
    <w:rsid w:val="16774218"/>
    <w:rsid w:val="16777D74"/>
    <w:rsid w:val="167C182F"/>
    <w:rsid w:val="16832BBD"/>
    <w:rsid w:val="168D7598"/>
    <w:rsid w:val="168E3310"/>
    <w:rsid w:val="16921052"/>
    <w:rsid w:val="169A1CB5"/>
    <w:rsid w:val="16A36DBB"/>
    <w:rsid w:val="16AA1A1F"/>
    <w:rsid w:val="16AF39B2"/>
    <w:rsid w:val="16B361F5"/>
    <w:rsid w:val="16BF6B65"/>
    <w:rsid w:val="16C17241"/>
    <w:rsid w:val="16C44F84"/>
    <w:rsid w:val="16CB4564"/>
    <w:rsid w:val="16D76A65"/>
    <w:rsid w:val="16DB47A7"/>
    <w:rsid w:val="16E12CF7"/>
    <w:rsid w:val="16EB25B6"/>
    <w:rsid w:val="16F413C5"/>
    <w:rsid w:val="16F45869"/>
    <w:rsid w:val="17035AAC"/>
    <w:rsid w:val="1706734A"/>
    <w:rsid w:val="170F4F7C"/>
    <w:rsid w:val="17143815"/>
    <w:rsid w:val="171C6B6E"/>
    <w:rsid w:val="172B6DB1"/>
    <w:rsid w:val="172D48D7"/>
    <w:rsid w:val="17306175"/>
    <w:rsid w:val="173B6FF4"/>
    <w:rsid w:val="17424826"/>
    <w:rsid w:val="174C7257"/>
    <w:rsid w:val="174C7453"/>
    <w:rsid w:val="17514A69"/>
    <w:rsid w:val="17562080"/>
    <w:rsid w:val="17575DF8"/>
    <w:rsid w:val="176D73C9"/>
    <w:rsid w:val="177469AA"/>
    <w:rsid w:val="17773DA4"/>
    <w:rsid w:val="177B1AE6"/>
    <w:rsid w:val="17832749"/>
    <w:rsid w:val="1787048B"/>
    <w:rsid w:val="178F10EE"/>
    <w:rsid w:val="17935082"/>
    <w:rsid w:val="179668F4"/>
    <w:rsid w:val="179B3F36"/>
    <w:rsid w:val="179D7CAF"/>
    <w:rsid w:val="179E3A27"/>
    <w:rsid w:val="17A252C5"/>
    <w:rsid w:val="17A54DB5"/>
    <w:rsid w:val="17A74689"/>
    <w:rsid w:val="17B31280"/>
    <w:rsid w:val="17C0399D"/>
    <w:rsid w:val="17C50FB3"/>
    <w:rsid w:val="17CC40F0"/>
    <w:rsid w:val="17D17958"/>
    <w:rsid w:val="17D31922"/>
    <w:rsid w:val="17D3547E"/>
    <w:rsid w:val="17D905BB"/>
    <w:rsid w:val="17DF2075"/>
    <w:rsid w:val="17E21B65"/>
    <w:rsid w:val="17E458DD"/>
    <w:rsid w:val="17EA0A1A"/>
    <w:rsid w:val="17EE050A"/>
    <w:rsid w:val="17F453F5"/>
    <w:rsid w:val="180513B0"/>
    <w:rsid w:val="18075128"/>
    <w:rsid w:val="180B10BC"/>
    <w:rsid w:val="1827044F"/>
    <w:rsid w:val="18291542"/>
    <w:rsid w:val="18414ADE"/>
    <w:rsid w:val="184400AB"/>
    <w:rsid w:val="1857141B"/>
    <w:rsid w:val="185E38D1"/>
    <w:rsid w:val="18784278"/>
    <w:rsid w:val="187A1D9E"/>
    <w:rsid w:val="187C5B16"/>
    <w:rsid w:val="187F73B4"/>
    <w:rsid w:val="1883416B"/>
    <w:rsid w:val="188D1AD1"/>
    <w:rsid w:val="188E3A9B"/>
    <w:rsid w:val="18910E95"/>
    <w:rsid w:val="18954E2A"/>
    <w:rsid w:val="189F35B2"/>
    <w:rsid w:val="18A230A3"/>
    <w:rsid w:val="18AC5CCF"/>
    <w:rsid w:val="18AD3F21"/>
    <w:rsid w:val="18AE7C99"/>
    <w:rsid w:val="18BF3C55"/>
    <w:rsid w:val="18C66D91"/>
    <w:rsid w:val="18D45952"/>
    <w:rsid w:val="18D70F9E"/>
    <w:rsid w:val="18DC4807"/>
    <w:rsid w:val="18DC65B5"/>
    <w:rsid w:val="18DD4584"/>
    <w:rsid w:val="18DF42F7"/>
    <w:rsid w:val="18E37943"/>
    <w:rsid w:val="18F558C8"/>
    <w:rsid w:val="18FC27B3"/>
    <w:rsid w:val="19081158"/>
    <w:rsid w:val="190B6E9A"/>
    <w:rsid w:val="19143FA0"/>
    <w:rsid w:val="192817FA"/>
    <w:rsid w:val="192B3098"/>
    <w:rsid w:val="192D693B"/>
    <w:rsid w:val="193463F1"/>
    <w:rsid w:val="193C71C6"/>
    <w:rsid w:val="193E2DCB"/>
    <w:rsid w:val="19526F10"/>
    <w:rsid w:val="195E6FCA"/>
    <w:rsid w:val="19662322"/>
    <w:rsid w:val="196757A8"/>
    <w:rsid w:val="19687E48"/>
    <w:rsid w:val="197B401F"/>
    <w:rsid w:val="197E766C"/>
    <w:rsid w:val="19856C4C"/>
    <w:rsid w:val="198A6011"/>
    <w:rsid w:val="198F3627"/>
    <w:rsid w:val="199155F1"/>
    <w:rsid w:val="19923117"/>
    <w:rsid w:val="19946E8F"/>
    <w:rsid w:val="199521D3"/>
    <w:rsid w:val="199B021E"/>
    <w:rsid w:val="199C7AF2"/>
    <w:rsid w:val="19A8293B"/>
    <w:rsid w:val="19AA0461"/>
    <w:rsid w:val="19AF5A77"/>
    <w:rsid w:val="19B0319C"/>
    <w:rsid w:val="19B25567"/>
    <w:rsid w:val="19B66E06"/>
    <w:rsid w:val="19C257AA"/>
    <w:rsid w:val="19C57049"/>
    <w:rsid w:val="19CC03D7"/>
    <w:rsid w:val="19D11E91"/>
    <w:rsid w:val="19D90D46"/>
    <w:rsid w:val="19DB061A"/>
    <w:rsid w:val="19DD17D0"/>
    <w:rsid w:val="19F93196"/>
    <w:rsid w:val="19F94F44"/>
    <w:rsid w:val="19FD2C86"/>
    <w:rsid w:val="19FD67E3"/>
    <w:rsid w:val="1A0933D9"/>
    <w:rsid w:val="1A0E6C42"/>
    <w:rsid w:val="1A134258"/>
    <w:rsid w:val="1A2553F4"/>
    <w:rsid w:val="1A2A15A2"/>
    <w:rsid w:val="1A312930"/>
    <w:rsid w:val="1A50725A"/>
    <w:rsid w:val="1A512FD2"/>
    <w:rsid w:val="1A55661F"/>
    <w:rsid w:val="1A5A1E87"/>
    <w:rsid w:val="1A622AE9"/>
    <w:rsid w:val="1A646862"/>
    <w:rsid w:val="1A7647E7"/>
    <w:rsid w:val="1A815666"/>
    <w:rsid w:val="1A864A2A"/>
    <w:rsid w:val="1A903AFB"/>
    <w:rsid w:val="1A937147"/>
    <w:rsid w:val="1A951111"/>
    <w:rsid w:val="1A9F5AEC"/>
    <w:rsid w:val="1AAB623F"/>
    <w:rsid w:val="1AB53561"/>
    <w:rsid w:val="1AC56E8B"/>
    <w:rsid w:val="1AC74091"/>
    <w:rsid w:val="1ADC0AEE"/>
    <w:rsid w:val="1ADD6614"/>
    <w:rsid w:val="1ADE4866"/>
    <w:rsid w:val="1ADF238C"/>
    <w:rsid w:val="1AE23C2A"/>
    <w:rsid w:val="1AE45BF4"/>
    <w:rsid w:val="1AE87493"/>
    <w:rsid w:val="1AEE0821"/>
    <w:rsid w:val="1AEE25CF"/>
    <w:rsid w:val="1AF000F5"/>
    <w:rsid w:val="1AF20311"/>
    <w:rsid w:val="1AF23E6D"/>
    <w:rsid w:val="1AF75928"/>
    <w:rsid w:val="1AF8344E"/>
    <w:rsid w:val="1B080547"/>
    <w:rsid w:val="1B0E2C71"/>
    <w:rsid w:val="1B1A1616"/>
    <w:rsid w:val="1B291859"/>
    <w:rsid w:val="1B445364"/>
    <w:rsid w:val="1B4A1EFB"/>
    <w:rsid w:val="1B4D379A"/>
    <w:rsid w:val="1B530983"/>
    <w:rsid w:val="1B544B28"/>
    <w:rsid w:val="1B59213E"/>
    <w:rsid w:val="1B6034CD"/>
    <w:rsid w:val="1B610FF3"/>
    <w:rsid w:val="1B6A434C"/>
    <w:rsid w:val="1B7156DA"/>
    <w:rsid w:val="1B746F78"/>
    <w:rsid w:val="1B7C7BDB"/>
    <w:rsid w:val="1B8B42C2"/>
    <w:rsid w:val="1B903686"/>
    <w:rsid w:val="1B9B2757"/>
    <w:rsid w:val="1BA3160C"/>
    <w:rsid w:val="1BAA299A"/>
    <w:rsid w:val="1BB11F7A"/>
    <w:rsid w:val="1BB13D28"/>
    <w:rsid w:val="1BB630ED"/>
    <w:rsid w:val="1BC25F36"/>
    <w:rsid w:val="1BC51582"/>
    <w:rsid w:val="1BD17F27"/>
    <w:rsid w:val="1BD6378F"/>
    <w:rsid w:val="1BDE2644"/>
    <w:rsid w:val="1BF65BDF"/>
    <w:rsid w:val="1BF73705"/>
    <w:rsid w:val="1BFD51C0"/>
    <w:rsid w:val="1C024584"/>
    <w:rsid w:val="1C0E117B"/>
    <w:rsid w:val="1C1C4F1A"/>
    <w:rsid w:val="1C275D99"/>
    <w:rsid w:val="1C295FB5"/>
    <w:rsid w:val="1C4A7CD9"/>
    <w:rsid w:val="1C4E1577"/>
    <w:rsid w:val="1C5D7A0C"/>
    <w:rsid w:val="1C5F3784"/>
    <w:rsid w:val="1C6012AB"/>
    <w:rsid w:val="1C6074FD"/>
    <w:rsid w:val="1C6E7E6B"/>
    <w:rsid w:val="1C913B5A"/>
    <w:rsid w:val="1C9B0535"/>
    <w:rsid w:val="1CB82E95"/>
    <w:rsid w:val="1CC23D13"/>
    <w:rsid w:val="1CCB0E1A"/>
    <w:rsid w:val="1CCD24DA"/>
    <w:rsid w:val="1CE04199"/>
    <w:rsid w:val="1CE343B6"/>
    <w:rsid w:val="1CE4012E"/>
    <w:rsid w:val="1CE41EDC"/>
    <w:rsid w:val="1CE67A02"/>
    <w:rsid w:val="1CE819CC"/>
    <w:rsid w:val="1CEB14BC"/>
    <w:rsid w:val="1CEB5018"/>
    <w:rsid w:val="1CF0262F"/>
    <w:rsid w:val="1D007F39"/>
    <w:rsid w:val="1D0A6EE0"/>
    <w:rsid w:val="1D1207F7"/>
    <w:rsid w:val="1D152095"/>
    <w:rsid w:val="1D2A05D5"/>
    <w:rsid w:val="1D2B18B9"/>
    <w:rsid w:val="1D2D5631"/>
    <w:rsid w:val="1D3F5364"/>
    <w:rsid w:val="1D434E54"/>
    <w:rsid w:val="1D4604A0"/>
    <w:rsid w:val="1D464944"/>
    <w:rsid w:val="1D484219"/>
    <w:rsid w:val="1D4961E3"/>
    <w:rsid w:val="1D4F1A4B"/>
    <w:rsid w:val="1D5F5A06"/>
    <w:rsid w:val="1D631052"/>
    <w:rsid w:val="1D7274E7"/>
    <w:rsid w:val="1D7B7AC0"/>
    <w:rsid w:val="1D8D4321"/>
    <w:rsid w:val="1D8F1E47"/>
    <w:rsid w:val="1D90796E"/>
    <w:rsid w:val="1D940CD5"/>
    <w:rsid w:val="1D992CC6"/>
    <w:rsid w:val="1DAF6046"/>
    <w:rsid w:val="1DB55626"/>
    <w:rsid w:val="1DB7139E"/>
    <w:rsid w:val="1DC6338F"/>
    <w:rsid w:val="1DC75A85"/>
    <w:rsid w:val="1DC87107"/>
    <w:rsid w:val="1DD420B9"/>
    <w:rsid w:val="1DD65021"/>
    <w:rsid w:val="1DE57CB9"/>
    <w:rsid w:val="1DEF28E6"/>
    <w:rsid w:val="1E0068A1"/>
    <w:rsid w:val="1E25455A"/>
    <w:rsid w:val="1E2A7DC2"/>
    <w:rsid w:val="1E2D340E"/>
    <w:rsid w:val="1E34479D"/>
    <w:rsid w:val="1E3649B9"/>
    <w:rsid w:val="1E4A0464"/>
    <w:rsid w:val="1E5B441F"/>
    <w:rsid w:val="1E5F5CBE"/>
    <w:rsid w:val="1E601A36"/>
    <w:rsid w:val="1E682698"/>
    <w:rsid w:val="1E6F3A27"/>
    <w:rsid w:val="1E7352C5"/>
    <w:rsid w:val="1E786D7F"/>
    <w:rsid w:val="1E805C34"/>
    <w:rsid w:val="1E8079E2"/>
    <w:rsid w:val="1E845724"/>
    <w:rsid w:val="1E935967"/>
    <w:rsid w:val="1E990AA4"/>
    <w:rsid w:val="1E9B0CC0"/>
    <w:rsid w:val="1EA23DFC"/>
    <w:rsid w:val="1EA9518B"/>
    <w:rsid w:val="1EAB0F03"/>
    <w:rsid w:val="1EBF675C"/>
    <w:rsid w:val="1EC10726"/>
    <w:rsid w:val="1EC75611"/>
    <w:rsid w:val="1EE066D3"/>
    <w:rsid w:val="1EE36165"/>
    <w:rsid w:val="1EEE7042"/>
    <w:rsid w:val="1EF328AA"/>
    <w:rsid w:val="1EF5217E"/>
    <w:rsid w:val="1EFA7794"/>
    <w:rsid w:val="1F010B23"/>
    <w:rsid w:val="1F0625DD"/>
    <w:rsid w:val="1F0979D8"/>
    <w:rsid w:val="1F0C74C8"/>
    <w:rsid w:val="1F220A99"/>
    <w:rsid w:val="1F316F2E"/>
    <w:rsid w:val="1F3A4035"/>
    <w:rsid w:val="1F3A5DE3"/>
    <w:rsid w:val="1F3F33F9"/>
    <w:rsid w:val="1F4C5B16"/>
    <w:rsid w:val="1F682A65"/>
    <w:rsid w:val="1F6B347B"/>
    <w:rsid w:val="1F8A4FBC"/>
    <w:rsid w:val="1F8B663F"/>
    <w:rsid w:val="1F8F4381"/>
    <w:rsid w:val="1F933745"/>
    <w:rsid w:val="1F9C6A9E"/>
    <w:rsid w:val="1FA92F69"/>
    <w:rsid w:val="1FA9427F"/>
    <w:rsid w:val="1FB5190D"/>
    <w:rsid w:val="1FBB33C8"/>
    <w:rsid w:val="1FBC7140"/>
    <w:rsid w:val="1FC61D6D"/>
    <w:rsid w:val="1FD004F5"/>
    <w:rsid w:val="1FD47FE6"/>
    <w:rsid w:val="1FD91AA0"/>
    <w:rsid w:val="1FDE0E64"/>
    <w:rsid w:val="1FE10954"/>
    <w:rsid w:val="1FE741BD"/>
    <w:rsid w:val="1FF16DE9"/>
    <w:rsid w:val="1FF22B62"/>
    <w:rsid w:val="1FF57F5C"/>
    <w:rsid w:val="1FF95C9E"/>
    <w:rsid w:val="1FFB1A16"/>
    <w:rsid w:val="20032679"/>
    <w:rsid w:val="200F54C2"/>
    <w:rsid w:val="20191E9C"/>
    <w:rsid w:val="20196340"/>
    <w:rsid w:val="202076CF"/>
    <w:rsid w:val="202A40A9"/>
    <w:rsid w:val="202F16C0"/>
    <w:rsid w:val="20346CD6"/>
    <w:rsid w:val="203E1903"/>
    <w:rsid w:val="20474C5B"/>
    <w:rsid w:val="204D1B46"/>
    <w:rsid w:val="204F58BE"/>
    <w:rsid w:val="20586E69"/>
    <w:rsid w:val="205D622D"/>
    <w:rsid w:val="20672C08"/>
    <w:rsid w:val="20692E24"/>
    <w:rsid w:val="206C46C2"/>
    <w:rsid w:val="207277FE"/>
    <w:rsid w:val="207417C9"/>
    <w:rsid w:val="2076109D"/>
    <w:rsid w:val="207B4905"/>
    <w:rsid w:val="208732AA"/>
    <w:rsid w:val="208C7EE6"/>
    <w:rsid w:val="20937EA1"/>
    <w:rsid w:val="2096173F"/>
    <w:rsid w:val="2099122F"/>
    <w:rsid w:val="20A025BE"/>
    <w:rsid w:val="20A21E92"/>
    <w:rsid w:val="20BC5287"/>
    <w:rsid w:val="20CC33B3"/>
    <w:rsid w:val="20D52267"/>
    <w:rsid w:val="20D9162C"/>
    <w:rsid w:val="20DE230E"/>
    <w:rsid w:val="20E26732"/>
    <w:rsid w:val="20F36B91"/>
    <w:rsid w:val="20F546B7"/>
    <w:rsid w:val="20F841A8"/>
    <w:rsid w:val="20F85F56"/>
    <w:rsid w:val="21020B82"/>
    <w:rsid w:val="21134B3E"/>
    <w:rsid w:val="21154D5A"/>
    <w:rsid w:val="2116462E"/>
    <w:rsid w:val="211F34E2"/>
    <w:rsid w:val="21246D4B"/>
    <w:rsid w:val="212E3725"/>
    <w:rsid w:val="213831F5"/>
    <w:rsid w:val="213D7E0C"/>
    <w:rsid w:val="213F3B84"/>
    <w:rsid w:val="214B42D7"/>
    <w:rsid w:val="21570ECE"/>
    <w:rsid w:val="217575A6"/>
    <w:rsid w:val="218B501C"/>
    <w:rsid w:val="218C669E"/>
    <w:rsid w:val="218D2B42"/>
    <w:rsid w:val="218E2416"/>
    <w:rsid w:val="219C2D85"/>
    <w:rsid w:val="219F4623"/>
    <w:rsid w:val="21A659B2"/>
    <w:rsid w:val="21B207FA"/>
    <w:rsid w:val="21BA76AF"/>
    <w:rsid w:val="21BE0F4D"/>
    <w:rsid w:val="21BE2CFB"/>
    <w:rsid w:val="21C1030D"/>
    <w:rsid w:val="21C30312"/>
    <w:rsid w:val="21C5052E"/>
    <w:rsid w:val="21C705C2"/>
    <w:rsid w:val="21DA38AD"/>
    <w:rsid w:val="21E12E8E"/>
    <w:rsid w:val="21F77FBB"/>
    <w:rsid w:val="21F91F85"/>
    <w:rsid w:val="22010E3A"/>
    <w:rsid w:val="220628F4"/>
    <w:rsid w:val="2208666C"/>
    <w:rsid w:val="220A5F40"/>
    <w:rsid w:val="220F79FB"/>
    <w:rsid w:val="22124DF5"/>
    <w:rsid w:val="221E379A"/>
    <w:rsid w:val="222114DC"/>
    <w:rsid w:val="222B4109"/>
    <w:rsid w:val="223B07F0"/>
    <w:rsid w:val="22401962"/>
    <w:rsid w:val="224D1547"/>
    <w:rsid w:val="22625D7D"/>
    <w:rsid w:val="226A4C31"/>
    <w:rsid w:val="226C6BFB"/>
    <w:rsid w:val="227E06DD"/>
    <w:rsid w:val="22835CF3"/>
    <w:rsid w:val="229323DA"/>
    <w:rsid w:val="22994C0C"/>
    <w:rsid w:val="22995516"/>
    <w:rsid w:val="22A206E0"/>
    <w:rsid w:val="22A5210D"/>
    <w:rsid w:val="22AE0FC2"/>
    <w:rsid w:val="22B934C3"/>
    <w:rsid w:val="22BB723B"/>
    <w:rsid w:val="22BF31CF"/>
    <w:rsid w:val="22CA56D0"/>
    <w:rsid w:val="22DF73CD"/>
    <w:rsid w:val="22E03145"/>
    <w:rsid w:val="22E22A19"/>
    <w:rsid w:val="22F56BF1"/>
    <w:rsid w:val="22F8223D"/>
    <w:rsid w:val="22F83FEB"/>
    <w:rsid w:val="22FF35CB"/>
    <w:rsid w:val="2305495A"/>
    <w:rsid w:val="231D6147"/>
    <w:rsid w:val="231F5A1C"/>
    <w:rsid w:val="23204D36"/>
    <w:rsid w:val="23256DAA"/>
    <w:rsid w:val="2329689A"/>
    <w:rsid w:val="232E3EB1"/>
    <w:rsid w:val="23305E7B"/>
    <w:rsid w:val="233174FD"/>
    <w:rsid w:val="2335523F"/>
    <w:rsid w:val="23425BAE"/>
    <w:rsid w:val="2342795C"/>
    <w:rsid w:val="234F5BD5"/>
    <w:rsid w:val="235A2EF8"/>
    <w:rsid w:val="23694D1F"/>
    <w:rsid w:val="23735D67"/>
    <w:rsid w:val="237A0EA4"/>
    <w:rsid w:val="238E2BA1"/>
    <w:rsid w:val="23AB3753"/>
    <w:rsid w:val="23AC3027"/>
    <w:rsid w:val="23BA1BE8"/>
    <w:rsid w:val="23BD6FE3"/>
    <w:rsid w:val="23C10881"/>
    <w:rsid w:val="23C245F9"/>
    <w:rsid w:val="23C93BD9"/>
    <w:rsid w:val="23CB1519"/>
    <w:rsid w:val="23CE11F0"/>
    <w:rsid w:val="23D20CE0"/>
    <w:rsid w:val="23D5432C"/>
    <w:rsid w:val="23D9206E"/>
    <w:rsid w:val="23E30B60"/>
    <w:rsid w:val="23E847F0"/>
    <w:rsid w:val="23EB1DA2"/>
    <w:rsid w:val="23FC5D5D"/>
    <w:rsid w:val="24003A9F"/>
    <w:rsid w:val="24084702"/>
    <w:rsid w:val="240F3CE2"/>
    <w:rsid w:val="240F5A90"/>
    <w:rsid w:val="24134E54"/>
    <w:rsid w:val="24280900"/>
    <w:rsid w:val="2435126F"/>
    <w:rsid w:val="24373239"/>
    <w:rsid w:val="244871F4"/>
    <w:rsid w:val="245416F5"/>
    <w:rsid w:val="2455546D"/>
    <w:rsid w:val="24612064"/>
    <w:rsid w:val="246758CC"/>
    <w:rsid w:val="247022A7"/>
    <w:rsid w:val="24786628"/>
    <w:rsid w:val="247C6E9E"/>
    <w:rsid w:val="2483647E"/>
    <w:rsid w:val="24885842"/>
    <w:rsid w:val="24973CD7"/>
    <w:rsid w:val="249C4E4A"/>
    <w:rsid w:val="24A02B8C"/>
    <w:rsid w:val="24A24B56"/>
    <w:rsid w:val="24A26904"/>
    <w:rsid w:val="24AE34FB"/>
    <w:rsid w:val="24C06D8A"/>
    <w:rsid w:val="24CD1023"/>
    <w:rsid w:val="24D942F0"/>
    <w:rsid w:val="24D9609E"/>
    <w:rsid w:val="24E011DB"/>
    <w:rsid w:val="24E24F53"/>
    <w:rsid w:val="24E30CCB"/>
    <w:rsid w:val="24E32A79"/>
    <w:rsid w:val="24EC4023"/>
    <w:rsid w:val="24F829C8"/>
    <w:rsid w:val="250255F5"/>
    <w:rsid w:val="251610A0"/>
    <w:rsid w:val="25186BC6"/>
    <w:rsid w:val="251D41DD"/>
    <w:rsid w:val="2524556B"/>
    <w:rsid w:val="252F3F10"/>
    <w:rsid w:val="253E5DD7"/>
    <w:rsid w:val="254B6F9C"/>
    <w:rsid w:val="254C2D14"/>
    <w:rsid w:val="254E4396"/>
    <w:rsid w:val="254F360A"/>
    <w:rsid w:val="25583467"/>
    <w:rsid w:val="255D0A7D"/>
    <w:rsid w:val="25665B84"/>
    <w:rsid w:val="256911D0"/>
    <w:rsid w:val="256B319A"/>
    <w:rsid w:val="256E2C8A"/>
    <w:rsid w:val="25875AFA"/>
    <w:rsid w:val="258778A8"/>
    <w:rsid w:val="259D3570"/>
    <w:rsid w:val="259F1096"/>
    <w:rsid w:val="25AB7A3A"/>
    <w:rsid w:val="25B6018D"/>
    <w:rsid w:val="25D23219"/>
    <w:rsid w:val="25D80104"/>
    <w:rsid w:val="25D86356"/>
    <w:rsid w:val="25DA3E7C"/>
    <w:rsid w:val="25DF1492"/>
    <w:rsid w:val="25E92CE1"/>
    <w:rsid w:val="260333D3"/>
    <w:rsid w:val="26282E39"/>
    <w:rsid w:val="26284BE7"/>
    <w:rsid w:val="26296BB1"/>
    <w:rsid w:val="26312ECF"/>
    <w:rsid w:val="263A0DBE"/>
    <w:rsid w:val="26487037"/>
    <w:rsid w:val="26492DAF"/>
    <w:rsid w:val="264A1001"/>
    <w:rsid w:val="264D6D44"/>
    <w:rsid w:val="26530EAD"/>
    <w:rsid w:val="265956E8"/>
    <w:rsid w:val="26630315"/>
    <w:rsid w:val="266F6CBA"/>
    <w:rsid w:val="2674607E"/>
    <w:rsid w:val="26760048"/>
    <w:rsid w:val="26775B6F"/>
    <w:rsid w:val="26793695"/>
    <w:rsid w:val="268169ED"/>
    <w:rsid w:val="26926505"/>
    <w:rsid w:val="2694227D"/>
    <w:rsid w:val="26971D6D"/>
    <w:rsid w:val="26997893"/>
    <w:rsid w:val="269F4DC4"/>
    <w:rsid w:val="26A06E73"/>
    <w:rsid w:val="26A30712"/>
    <w:rsid w:val="26A5092E"/>
    <w:rsid w:val="26A56238"/>
    <w:rsid w:val="26AD1590"/>
    <w:rsid w:val="26AD333E"/>
    <w:rsid w:val="26B4291F"/>
    <w:rsid w:val="26C54B2C"/>
    <w:rsid w:val="26C863CA"/>
    <w:rsid w:val="26CF7759"/>
    <w:rsid w:val="26D1527F"/>
    <w:rsid w:val="26D255A8"/>
    <w:rsid w:val="26D62895"/>
    <w:rsid w:val="26D905D7"/>
    <w:rsid w:val="26E03714"/>
    <w:rsid w:val="26E2748C"/>
    <w:rsid w:val="26EB4ACF"/>
    <w:rsid w:val="26F45411"/>
    <w:rsid w:val="26F7280B"/>
    <w:rsid w:val="26FB054E"/>
    <w:rsid w:val="27007912"/>
    <w:rsid w:val="27076EF2"/>
    <w:rsid w:val="270D0281"/>
    <w:rsid w:val="27117D71"/>
    <w:rsid w:val="271E5FEA"/>
    <w:rsid w:val="271F39BF"/>
    <w:rsid w:val="27221F7E"/>
    <w:rsid w:val="27247AA4"/>
    <w:rsid w:val="27271343"/>
    <w:rsid w:val="273630ED"/>
    <w:rsid w:val="27402404"/>
    <w:rsid w:val="2751016E"/>
    <w:rsid w:val="27673E35"/>
    <w:rsid w:val="2769195B"/>
    <w:rsid w:val="27693709"/>
    <w:rsid w:val="276C144B"/>
    <w:rsid w:val="276E0D20"/>
    <w:rsid w:val="27710810"/>
    <w:rsid w:val="27781B9E"/>
    <w:rsid w:val="277B168E"/>
    <w:rsid w:val="278E3170"/>
    <w:rsid w:val="2791110F"/>
    <w:rsid w:val="279D33B3"/>
    <w:rsid w:val="27A26C1B"/>
    <w:rsid w:val="27B64475"/>
    <w:rsid w:val="27D112AE"/>
    <w:rsid w:val="27EB6814"/>
    <w:rsid w:val="27EE00B2"/>
    <w:rsid w:val="27FA0805"/>
    <w:rsid w:val="27FC155E"/>
    <w:rsid w:val="27FF406E"/>
    <w:rsid w:val="28125B4F"/>
    <w:rsid w:val="28133675"/>
    <w:rsid w:val="28140F26"/>
    <w:rsid w:val="281713B7"/>
    <w:rsid w:val="28177609"/>
    <w:rsid w:val="281C077C"/>
    <w:rsid w:val="281E2746"/>
    <w:rsid w:val="2826784C"/>
    <w:rsid w:val="28285372"/>
    <w:rsid w:val="28334E75"/>
    <w:rsid w:val="283936EA"/>
    <w:rsid w:val="283C2BCC"/>
    <w:rsid w:val="28553C8E"/>
    <w:rsid w:val="286914E7"/>
    <w:rsid w:val="28697739"/>
    <w:rsid w:val="286A598B"/>
    <w:rsid w:val="286E4D4F"/>
    <w:rsid w:val="28732366"/>
    <w:rsid w:val="289022FA"/>
    <w:rsid w:val="28976054"/>
    <w:rsid w:val="28AB7D51"/>
    <w:rsid w:val="28B05F8D"/>
    <w:rsid w:val="28B210E0"/>
    <w:rsid w:val="28B44E58"/>
    <w:rsid w:val="28C50E13"/>
    <w:rsid w:val="28C63B09"/>
    <w:rsid w:val="28CB0AD6"/>
    <w:rsid w:val="28DF17A9"/>
    <w:rsid w:val="28E079FB"/>
    <w:rsid w:val="28E55011"/>
    <w:rsid w:val="28ED036A"/>
    <w:rsid w:val="28ED2118"/>
    <w:rsid w:val="28F25980"/>
    <w:rsid w:val="28F95878"/>
    <w:rsid w:val="29015BC3"/>
    <w:rsid w:val="2902118B"/>
    <w:rsid w:val="290A2CCA"/>
    <w:rsid w:val="291853E7"/>
    <w:rsid w:val="29194CBB"/>
    <w:rsid w:val="291D0C4F"/>
    <w:rsid w:val="29233D8C"/>
    <w:rsid w:val="292639D6"/>
    <w:rsid w:val="292813A2"/>
    <w:rsid w:val="292A511A"/>
    <w:rsid w:val="292F0982"/>
    <w:rsid w:val="29387837"/>
    <w:rsid w:val="294C6E3F"/>
    <w:rsid w:val="294F692F"/>
    <w:rsid w:val="29542197"/>
    <w:rsid w:val="29564161"/>
    <w:rsid w:val="295B52D4"/>
    <w:rsid w:val="295D104C"/>
    <w:rsid w:val="2967011C"/>
    <w:rsid w:val="296E3259"/>
    <w:rsid w:val="297168A5"/>
    <w:rsid w:val="297840D8"/>
    <w:rsid w:val="297939AC"/>
    <w:rsid w:val="2987256D"/>
    <w:rsid w:val="298E38FB"/>
    <w:rsid w:val="29915199"/>
    <w:rsid w:val="299407E6"/>
    <w:rsid w:val="299F78B6"/>
    <w:rsid w:val="29A273A6"/>
    <w:rsid w:val="29A31B32"/>
    <w:rsid w:val="29AC3D81"/>
    <w:rsid w:val="29AE18A7"/>
    <w:rsid w:val="29B50E88"/>
    <w:rsid w:val="29B80978"/>
    <w:rsid w:val="29BD1AEA"/>
    <w:rsid w:val="29C94933"/>
    <w:rsid w:val="29CB06AB"/>
    <w:rsid w:val="29E277A3"/>
    <w:rsid w:val="29E452C9"/>
    <w:rsid w:val="29E51041"/>
    <w:rsid w:val="29F37C02"/>
    <w:rsid w:val="2A067935"/>
    <w:rsid w:val="2A0721CE"/>
    <w:rsid w:val="2A092F82"/>
    <w:rsid w:val="2A0C4820"/>
    <w:rsid w:val="2A135BAE"/>
    <w:rsid w:val="2A1D4C7F"/>
    <w:rsid w:val="2A257690"/>
    <w:rsid w:val="2A263B34"/>
    <w:rsid w:val="2A331DAD"/>
    <w:rsid w:val="2A377AEF"/>
    <w:rsid w:val="2A5306A1"/>
    <w:rsid w:val="2A5F0DF4"/>
    <w:rsid w:val="2A6E7289"/>
    <w:rsid w:val="2A704DAF"/>
    <w:rsid w:val="2A7A3E7F"/>
    <w:rsid w:val="2A7E3970"/>
    <w:rsid w:val="2A7F1496"/>
    <w:rsid w:val="2A832D34"/>
    <w:rsid w:val="2A88034A"/>
    <w:rsid w:val="2A8A2314"/>
    <w:rsid w:val="2A922F77"/>
    <w:rsid w:val="2A924D25"/>
    <w:rsid w:val="2A9C2048"/>
    <w:rsid w:val="2AA333D6"/>
    <w:rsid w:val="2AAB4039"/>
    <w:rsid w:val="2AAB5DE7"/>
    <w:rsid w:val="2AAF3B29"/>
    <w:rsid w:val="2AB033FD"/>
    <w:rsid w:val="2AB23619"/>
    <w:rsid w:val="2AC01D81"/>
    <w:rsid w:val="2AC135BE"/>
    <w:rsid w:val="2ACE1AD5"/>
    <w:rsid w:val="2AD27817"/>
    <w:rsid w:val="2AD52E64"/>
    <w:rsid w:val="2AE17A5A"/>
    <w:rsid w:val="2AE65071"/>
    <w:rsid w:val="2AEA1089"/>
    <w:rsid w:val="2AF05EF0"/>
    <w:rsid w:val="2AF07C9E"/>
    <w:rsid w:val="2AF91248"/>
    <w:rsid w:val="2AFC2AE6"/>
    <w:rsid w:val="2B006133"/>
    <w:rsid w:val="2B0A6FB1"/>
    <w:rsid w:val="2B102C93"/>
    <w:rsid w:val="2B1716CE"/>
    <w:rsid w:val="2B195446"/>
    <w:rsid w:val="2B1B2F6C"/>
    <w:rsid w:val="2B1E2A5D"/>
    <w:rsid w:val="2B234836"/>
    <w:rsid w:val="2B25203D"/>
    <w:rsid w:val="2B2A1401"/>
    <w:rsid w:val="2B395AE8"/>
    <w:rsid w:val="2B4A1AA4"/>
    <w:rsid w:val="2B4A5600"/>
    <w:rsid w:val="2B4C75CA"/>
    <w:rsid w:val="2B51698E"/>
    <w:rsid w:val="2B717030"/>
    <w:rsid w:val="2B794137"/>
    <w:rsid w:val="2B81425F"/>
    <w:rsid w:val="2B8D191A"/>
    <w:rsid w:val="2B8F395A"/>
    <w:rsid w:val="2BA07916"/>
    <w:rsid w:val="2BA271EA"/>
    <w:rsid w:val="2BA94A1C"/>
    <w:rsid w:val="2BB138D1"/>
    <w:rsid w:val="2BB37649"/>
    <w:rsid w:val="2BBE1B4A"/>
    <w:rsid w:val="2BC5737C"/>
    <w:rsid w:val="2BCF3D57"/>
    <w:rsid w:val="2BD55811"/>
    <w:rsid w:val="2BE9306B"/>
    <w:rsid w:val="2BEC2B5B"/>
    <w:rsid w:val="2BEC4909"/>
    <w:rsid w:val="2BEE242F"/>
    <w:rsid w:val="2BF94613"/>
    <w:rsid w:val="2BFB4B4C"/>
    <w:rsid w:val="2BFD08C4"/>
    <w:rsid w:val="2C0003B4"/>
    <w:rsid w:val="2C1D4AC2"/>
    <w:rsid w:val="2C275941"/>
    <w:rsid w:val="2C2B4BF7"/>
    <w:rsid w:val="2C365B84"/>
    <w:rsid w:val="2C3D700C"/>
    <w:rsid w:val="2C4007AD"/>
    <w:rsid w:val="2C424529"/>
    <w:rsid w:val="2C431555"/>
    <w:rsid w:val="2C4958B7"/>
    <w:rsid w:val="2C5028B1"/>
    <w:rsid w:val="2C504E98"/>
    <w:rsid w:val="2C622E1D"/>
    <w:rsid w:val="2C7548FE"/>
    <w:rsid w:val="2C932FD6"/>
    <w:rsid w:val="2CA43435"/>
    <w:rsid w:val="2CAC1BAF"/>
    <w:rsid w:val="2CC43190"/>
    <w:rsid w:val="2CD86C3B"/>
    <w:rsid w:val="2CDC2BCF"/>
    <w:rsid w:val="2CE51A84"/>
    <w:rsid w:val="2CF63C91"/>
    <w:rsid w:val="2CFA3055"/>
    <w:rsid w:val="2D0D4B37"/>
    <w:rsid w:val="2D1265F1"/>
    <w:rsid w:val="2D151C3D"/>
    <w:rsid w:val="2D197980"/>
    <w:rsid w:val="2D200D0E"/>
    <w:rsid w:val="2D281971"/>
    <w:rsid w:val="2D287BC3"/>
    <w:rsid w:val="2D2B320F"/>
    <w:rsid w:val="2D3447B9"/>
    <w:rsid w:val="2D404F0C"/>
    <w:rsid w:val="2D4A7B39"/>
    <w:rsid w:val="2D5704A8"/>
    <w:rsid w:val="2D572256"/>
    <w:rsid w:val="2D60735C"/>
    <w:rsid w:val="2D6706EB"/>
    <w:rsid w:val="2D6A1F89"/>
    <w:rsid w:val="2D6A3D37"/>
    <w:rsid w:val="2D6C3F53"/>
    <w:rsid w:val="2D6D1A79"/>
    <w:rsid w:val="2D796670"/>
    <w:rsid w:val="2D80355B"/>
    <w:rsid w:val="2D8D5C78"/>
    <w:rsid w:val="2DA01E4F"/>
    <w:rsid w:val="2DA51213"/>
    <w:rsid w:val="2DAA4A7C"/>
    <w:rsid w:val="2DAF2092"/>
    <w:rsid w:val="2DC53663"/>
    <w:rsid w:val="2DC7118A"/>
    <w:rsid w:val="2DD35D80"/>
    <w:rsid w:val="2DDB4C35"/>
    <w:rsid w:val="2DE0049D"/>
    <w:rsid w:val="2DE955A4"/>
    <w:rsid w:val="2DEE2BBA"/>
    <w:rsid w:val="2E0028ED"/>
    <w:rsid w:val="2E0F2B31"/>
    <w:rsid w:val="2E1168A9"/>
    <w:rsid w:val="2E1343CF"/>
    <w:rsid w:val="2E1D524D"/>
    <w:rsid w:val="2E204D3E"/>
    <w:rsid w:val="2E2C5491"/>
    <w:rsid w:val="2E352597"/>
    <w:rsid w:val="2E3F51C4"/>
    <w:rsid w:val="2E4E7857"/>
    <w:rsid w:val="2E50117F"/>
    <w:rsid w:val="2E585062"/>
    <w:rsid w:val="2E5C3FC8"/>
    <w:rsid w:val="2E625356"/>
    <w:rsid w:val="2E642E7C"/>
    <w:rsid w:val="2E6966E5"/>
    <w:rsid w:val="2E725599"/>
    <w:rsid w:val="2E8B21B7"/>
    <w:rsid w:val="2E913546"/>
    <w:rsid w:val="2EA74B17"/>
    <w:rsid w:val="2EA94D33"/>
    <w:rsid w:val="2EAD4823"/>
    <w:rsid w:val="2EAE40F8"/>
    <w:rsid w:val="2EBF4557"/>
    <w:rsid w:val="2EBF6305"/>
    <w:rsid w:val="2ECE479A"/>
    <w:rsid w:val="2ECF5B55"/>
    <w:rsid w:val="2EDC0C65"/>
    <w:rsid w:val="2EDF69A7"/>
    <w:rsid w:val="2EF7419D"/>
    <w:rsid w:val="2EF91817"/>
    <w:rsid w:val="2EFB2629"/>
    <w:rsid w:val="2EFE0BDB"/>
    <w:rsid w:val="2EFE6E2D"/>
    <w:rsid w:val="2F027ABC"/>
    <w:rsid w:val="2F065CE2"/>
    <w:rsid w:val="2F154177"/>
    <w:rsid w:val="2F210D6D"/>
    <w:rsid w:val="2F2148C9"/>
    <w:rsid w:val="2F3B4EEB"/>
    <w:rsid w:val="2F3C4AB5"/>
    <w:rsid w:val="2F462582"/>
    <w:rsid w:val="2F520F27"/>
    <w:rsid w:val="2F560A17"/>
    <w:rsid w:val="2F5729E1"/>
    <w:rsid w:val="2F607A0B"/>
    <w:rsid w:val="2F631386"/>
    <w:rsid w:val="2F662C24"/>
    <w:rsid w:val="2F683B17"/>
    <w:rsid w:val="2F713AA3"/>
    <w:rsid w:val="2F7470EF"/>
    <w:rsid w:val="2F835584"/>
    <w:rsid w:val="2F854E58"/>
    <w:rsid w:val="2F875074"/>
    <w:rsid w:val="2F8F217B"/>
    <w:rsid w:val="2F972DDE"/>
    <w:rsid w:val="2FA5374C"/>
    <w:rsid w:val="2FA63021"/>
    <w:rsid w:val="2FA774C5"/>
    <w:rsid w:val="2FBB4D1E"/>
    <w:rsid w:val="2FBE036A"/>
    <w:rsid w:val="2FC17E5A"/>
    <w:rsid w:val="2FCA31B3"/>
    <w:rsid w:val="2FCD4A51"/>
    <w:rsid w:val="2FD44032"/>
    <w:rsid w:val="2FD8767E"/>
    <w:rsid w:val="2FDE6C5E"/>
    <w:rsid w:val="2FE029D7"/>
    <w:rsid w:val="2FE222AB"/>
    <w:rsid w:val="2FE63FF6"/>
    <w:rsid w:val="2FE808CB"/>
    <w:rsid w:val="2FF344B8"/>
    <w:rsid w:val="30000983"/>
    <w:rsid w:val="30077F63"/>
    <w:rsid w:val="30093CDB"/>
    <w:rsid w:val="300A1801"/>
    <w:rsid w:val="30183F1E"/>
    <w:rsid w:val="30297EDA"/>
    <w:rsid w:val="302A5A00"/>
    <w:rsid w:val="30314FE0"/>
    <w:rsid w:val="30332B06"/>
    <w:rsid w:val="30444D13"/>
    <w:rsid w:val="30450A8C"/>
    <w:rsid w:val="304E5B92"/>
    <w:rsid w:val="30517430"/>
    <w:rsid w:val="30534F57"/>
    <w:rsid w:val="30564A47"/>
    <w:rsid w:val="3058256D"/>
    <w:rsid w:val="305B205D"/>
    <w:rsid w:val="30654C8A"/>
    <w:rsid w:val="306B04F2"/>
    <w:rsid w:val="307D0225"/>
    <w:rsid w:val="307F5D4C"/>
    <w:rsid w:val="30823A8E"/>
    <w:rsid w:val="3086532C"/>
    <w:rsid w:val="30872E52"/>
    <w:rsid w:val="30AC28B9"/>
    <w:rsid w:val="30AE03DF"/>
    <w:rsid w:val="30B71989"/>
    <w:rsid w:val="30BA3228"/>
    <w:rsid w:val="30BF25EC"/>
    <w:rsid w:val="30C145B6"/>
    <w:rsid w:val="30C220DC"/>
    <w:rsid w:val="30C45E54"/>
    <w:rsid w:val="30C9346B"/>
    <w:rsid w:val="30CE0A81"/>
    <w:rsid w:val="30CE6868"/>
    <w:rsid w:val="30D2231F"/>
    <w:rsid w:val="30E97669"/>
    <w:rsid w:val="30F052DE"/>
    <w:rsid w:val="30FA7AC8"/>
    <w:rsid w:val="30FF6E8C"/>
    <w:rsid w:val="3102072B"/>
    <w:rsid w:val="31083F93"/>
    <w:rsid w:val="310B75DF"/>
    <w:rsid w:val="310F3573"/>
    <w:rsid w:val="312B5ED3"/>
    <w:rsid w:val="313905F0"/>
    <w:rsid w:val="313C1E8F"/>
    <w:rsid w:val="314174A5"/>
    <w:rsid w:val="3143321D"/>
    <w:rsid w:val="314A2E16"/>
    <w:rsid w:val="314B0E46"/>
    <w:rsid w:val="316311C9"/>
    <w:rsid w:val="316B62D0"/>
    <w:rsid w:val="31745184"/>
    <w:rsid w:val="31992E3D"/>
    <w:rsid w:val="31A17F44"/>
    <w:rsid w:val="31A517E2"/>
    <w:rsid w:val="31AF2660"/>
    <w:rsid w:val="31B646F4"/>
    <w:rsid w:val="31C51E84"/>
    <w:rsid w:val="31C83722"/>
    <w:rsid w:val="31D125D7"/>
    <w:rsid w:val="31E3055C"/>
    <w:rsid w:val="31EA68A8"/>
    <w:rsid w:val="31ED3189"/>
    <w:rsid w:val="31F664E1"/>
    <w:rsid w:val="31F75DB5"/>
    <w:rsid w:val="31F91B2E"/>
    <w:rsid w:val="31FE5396"/>
    <w:rsid w:val="320C1861"/>
    <w:rsid w:val="320F4EAD"/>
    <w:rsid w:val="32145110"/>
    <w:rsid w:val="3216623C"/>
    <w:rsid w:val="322070BA"/>
    <w:rsid w:val="3227669B"/>
    <w:rsid w:val="32326DEE"/>
    <w:rsid w:val="32342B66"/>
    <w:rsid w:val="32364B30"/>
    <w:rsid w:val="323B0398"/>
    <w:rsid w:val="32432DA9"/>
    <w:rsid w:val="324B3F89"/>
    <w:rsid w:val="32560D2E"/>
    <w:rsid w:val="32565A20"/>
    <w:rsid w:val="32572772"/>
    <w:rsid w:val="325D030E"/>
    <w:rsid w:val="325F5E35"/>
    <w:rsid w:val="32674CE9"/>
    <w:rsid w:val="326E6078"/>
    <w:rsid w:val="3273368E"/>
    <w:rsid w:val="32747CCE"/>
    <w:rsid w:val="327D7604"/>
    <w:rsid w:val="327E77B2"/>
    <w:rsid w:val="327F64D7"/>
    <w:rsid w:val="32877139"/>
    <w:rsid w:val="32902492"/>
    <w:rsid w:val="32917FB8"/>
    <w:rsid w:val="329A50BF"/>
    <w:rsid w:val="329B4993"/>
    <w:rsid w:val="32A30B18"/>
    <w:rsid w:val="32AA41EA"/>
    <w:rsid w:val="32C24615"/>
    <w:rsid w:val="32CA6951"/>
    <w:rsid w:val="32D00AE0"/>
    <w:rsid w:val="32D0288E"/>
    <w:rsid w:val="32D57EA5"/>
    <w:rsid w:val="32D81743"/>
    <w:rsid w:val="32E20814"/>
    <w:rsid w:val="32E26A66"/>
    <w:rsid w:val="32E4633A"/>
    <w:rsid w:val="32E57DDF"/>
    <w:rsid w:val="32EE0F67"/>
    <w:rsid w:val="32F70262"/>
    <w:rsid w:val="32FA3DAF"/>
    <w:rsid w:val="32FC7B27"/>
    <w:rsid w:val="330469DC"/>
    <w:rsid w:val="33071136"/>
    <w:rsid w:val="331035D3"/>
    <w:rsid w:val="33134E71"/>
    <w:rsid w:val="33136C1F"/>
    <w:rsid w:val="331C3D26"/>
    <w:rsid w:val="332B21BB"/>
    <w:rsid w:val="33323549"/>
    <w:rsid w:val="333422CF"/>
    <w:rsid w:val="33490893"/>
    <w:rsid w:val="33492641"/>
    <w:rsid w:val="33550FE6"/>
    <w:rsid w:val="335F00B6"/>
    <w:rsid w:val="336D632F"/>
    <w:rsid w:val="33743B62"/>
    <w:rsid w:val="337E053C"/>
    <w:rsid w:val="33805C09"/>
    <w:rsid w:val="33811DDB"/>
    <w:rsid w:val="33813B89"/>
    <w:rsid w:val="33955886"/>
    <w:rsid w:val="339A10EE"/>
    <w:rsid w:val="33AE06F6"/>
    <w:rsid w:val="33B65F28"/>
    <w:rsid w:val="33CA3782"/>
    <w:rsid w:val="33CF2B46"/>
    <w:rsid w:val="33E32A95"/>
    <w:rsid w:val="33E365F1"/>
    <w:rsid w:val="33E660E2"/>
    <w:rsid w:val="33E86E49"/>
    <w:rsid w:val="34000F51"/>
    <w:rsid w:val="340D18C0"/>
    <w:rsid w:val="34237336"/>
    <w:rsid w:val="34313801"/>
    <w:rsid w:val="34433534"/>
    <w:rsid w:val="344828F8"/>
    <w:rsid w:val="344D7F0F"/>
    <w:rsid w:val="344F3C87"/>
    <w:rsid w:val="34586FDF"/>
    <w:rsid w:val="345E3ECA"/>
    <w:rsid w:val="34670FD0"/>
    <w:rsid w:val="346A286F"/>
    <w:rsid w:val="346A6D13"/>
    <w:rsid w:val="34702AE0"/>
    <w:rsid w:val="347A51A8"/>
    <w:rsid w:val="347B4A7C"/>
    <w:rsid w:val="347E456C"/>
    <w:rsid w:val="348222AE"/>
    <w:rsid w:val="34930017"/>
    <w:rsid w:val="34936269"/>
    <w:rsid w:val="34983880"/>
    <w:rsid w:val="3498562E"/>
    <w:rsid w:val="34AE30A3"/>
    <w:rsid w:val="34B54432"/>
    <w:rsid w:val="34B87A7E"/>
    <w:rsid w:val="34BD32E6"/>
    <w:rsid w:val="34BF0E0C"/>
    <w:rsid w:val="34C226AB"/>
    <w:rsid w:val="34C77CC1"/>
    <w:rsid w:val="34C93A39"/>
    <w:rsid w:val="34C957E7"/>
    <w:rsid w:val="34DB1A90"/>
    <w:rsid w:val="34EC7728"/>
    <w:rsid w:val="34FA0097"/>
    <w:rsid w:val="34FA3BF3"/>
    <w:rsid w:val="3502519D"/>
    <w:rsid w:val="350D601C"/>
    <w:rsid w:val="350E3009"/>
    <w:rsid w:val="350E58F0"/>
    <w:rsid w:val="350F5E1C"/>
    <w:rsid w:val="35131158"/>
    <w:rsid w:val="351A6043"/>
    <w:rsid w:val="3526248E"/>
    <w:rsid w:val="35262C3A"/>
    <w:rsid w:val="35270760"/>
    <w:rsid w:val="3529097C"/>
    <w:rsid w:val="35335357"/>
    <w:rsid w:val="353C06AF"/>
    <w:rsid w:val="354457B6"/>
    <w:rsid w:val="35470E02"/>
    <w:rsid w:val="354C01C6"/>
    <w:rsid w:val="3558300F"/>
    <w:rsid w:val="356279EA"/>
    <w:rsid w:val="356B2D42"/>
    <w:rsid w:val="356C2617"/>
    <w:rsid w:val="356D6ABA"/>
    <w:rsid w:val="35725E7F"/>
    <w:rsid w:val="3579545F"/>
    <w:rsid w:val="357C4F4F"/>
    <w:rsid w:val="357F059C"/>
    <w:rsid w:val="35867B7C"/>
    <w:rsid w:val="35AB313F"/>
    <w:rsid w:val="35C44201"/>
    <w:rsid w:val="35C6441D"/>
    <w:rsid w:val="35CE6E2D"/>
    <w:rsid w:val="35D46B3A"/>
    <w:rsid w:val="35D73F34"/>
    <w:rsid w:val="35DC59EE"/>
    <w:rsid w:val="35DE3514"/>
    <w:rsid w:val="35E11256"/>
    <w:rsid w:val="35E46651"/>
    <w:rsid w:val="35E52AF5"/>
    <w:rsid w:val="35ED3757"/>
    <w:rsid w:val="35F66AB0"/>
    <w:rsid w:val="35FA7C22"/>
    <w:rsid w:val="36080591"/>
    <w:rsid w:val="361433DA"/>
    <w:rsid w:val="361707D4"/>
    <w:rsid w:val="361C228F"/>
    <w:rsid w:val="361E7DB5"/>
    <w:rsid w:val="3623361D"/>
    <w:rsid w:val="36251143"/>
    <w:rsid w:val="362817E8"/>
    <w:rsid w:val="36333885"/>
    <w:rsid w:val="36363350"/>
    <w:rsid w:val="36625EF3"/>
    <w:rsid w:val="366559E4"/>
    <w:rsid w:val="36696690"/>
    <w:rsid w:val="367125DA"/>
    <w:rsid w:val="367479D5"/>
    <w:rsid w:val="3676374D"/>
    <w:rsid w:val="367B5207"/>
    <w:rsid w:val="367B6FB5"/>
    <w:rsid w:val="369736C3"/>
    <w:rsid w:val="3699743B"/>
    <w:rsid w:val="369B1405"/>
    <w:rsid w:val="36B35215"/>
    <w:rsid w:val="36B424C7"/>
    <w:rsid w:val="36C50230"/>
    <w:rsid w:val="36C73FA8"/>
    <w:rsid w:val="36E0506A"/>
    <w:rsid w:val="36E508D2"/>
    <w:rsid w:val="36E7289C"/>
    <w:rsid w:val="36EA7C97"/>
    <w:rsid w:val="36F402F3"/>
    <w:rsid w:val="36F6488E"/>
    <w:rsid w:val="37052D23"/>
    <w:rsid w:val="370C5E5F"/>
    <w:rsid w:val="37135440"/>
    <w:rsid w:val="37215DAE"/>
    <w:rsid w:val="37217B5C"/>
    <w:rsid w:val="372C4753"/>
    <w:rsid w:val="373F7FE3"/>
    <w:rsid w:val="37403D5B"/>
    <w:rsid w:val="3744384B"/>
    <w:rsid w:val="37461371"/>
    <w:rsid w:val="374D6BA3"/>
    <w:rsid w:val="37533A8E"/>
    <w:rsid w:val="37555A58"/>
    <w:rsid w:val="375D490D"/>
    <w:rsid w:val="37677539"/>
    <w:rsid w:val="37751C56"/>
    <w:rsid w:val="378105FB"/>
    <w:rsid w:val="378219F7"/>
    <w:rsid w:val="378325C5"/>
    <w:rsid w:val="37954CB3"/>
    <w:rsid w:val="379C3687"/>
    <w:rsid w:val="37A367C3"/>
    <w:rsid w:val="37A4253C"/>
    <w:rsid w:val="37A776B1"/>
    <w:rsid w:val="37A97B52"/>
    <w:rsid w:val="37AB1B1C"/>
    <w:rsid w:val="37BF1123"/>
    <w:rsid w:val="37C8622A"/>
    <w:rsid w:val="37CB7AC8"/>
    <w:rsid w:val="37CE1367"/>
    <w:rsid w:val="37CF580A"/>
    <w:rsid w:val="37D22C05"/>
    <w:rsid w:val="37DA7D0B"/>
    <w:rsid w:val="37E8067A"/>
    <w:rsid w:val="37EB016A"/>
    <w:rsid w:val="37EB3CC7"/>
    <w:rsid w:val="37F4701F"/>
    <w:rsid w:val="380354B4"/>
    <w:rsid w:val="381E5E4A"/>
    <w:rsid w:val="382A2A41"/>
    <w:rsid w:val="38341B11"/>
    <w:rsid w:val="383E473E"/>
    <w:rsid w:val="38451629"/>
    <w:rsid w:val="3848736B"/>
    <w:rsid w:val="384B5359"/>
    <w:rsid w:val="384F4255"/>
    <w:rsid w:val="38563836"/>
    <w:rsid w:val="385E093C"/>
    <w:rsid w:val="388C7258"/>
    <w:rsid w:val="388E7474"/>
    <w:rsid w:val="389205E6"/>
    <w:rsid w:val="38975BFC"/>
    <w:rsid w:val="38995E18"/>
    <w:rsid w:val="389B56ED"/>
    <w:rsid w:val="389E342F"/>
    <w:rsid w:val="389E6F8B"/>
    <w:rsid w:val="38A95BFB"/>
    <w:rsid w:val="38AD5420"/>
    <w:rsid w:val="38B62526"/>
    <w:rsid w:val="38BE13DB"/>
    <w:rsid w:val="38C2711D"/>
    <w:rsid w:val="38CD161E"/>
    <w:rsid w:val="38D429AD"/>
    <w:rsid w:val="38E2156D"/>
    <w:rsid w:val="38E76B84"/>
    <w:rsid w:val="38EA5453"/>
    <w:rsid w:val="38F848ED"/>
    <w:rsid w:val="38FB262F"/>
    <w:rsid w:val="391A0D07"/>
    <w:rsid w:val="3922196A"/>
    <w:rsid w:val="39243934"/>
    <w:rsid w:val="392576AC"/>
    <w:rsid w:val="39260280"/>
    <w:rsid w:val="392B4CC2"/>
    <w:rsid w:val="39395448"/>
    <w:rsid w:val="39441827"/>
    <w:rsid w:val="39477622"/>
    <w:rsid w:val="39553AED"/>
    <w:rsid w:val="39557F91"/>
    <w:rsid w:val="395F671A"/>
    <w:rsid w:val="396106E4"/>
    <w:rsid w:val="396401D4"/>
    <w:rsid w:val="396B1563"/>
    <w:rsid w:val="397A17A6"/>
    <w:rsid w:val="397C0AFC"/>
    <w:rsid w:val="398C3287"/>
    <w:rsid w:val="39965EB4"/>
    <w:rsid w:val="39B34CB8"/>
    <w:rsid w:val="39B747A8"/>
    <w:rsid w:val="39B822CE"/>
    <w:rsid w:val="39B90520"/>
    <w:rsid w:val="39C11183"/>
    <w:rsid w:val="39C72511"/>
    <w:rsid w:val="39CE7217"/>
    <w:rsid w:val="39D70970"/>
    <w:rsid w:val="39DE1D35"/>
    <w:rsid w:val="39E60BE9"/>
    <w:rsid w:val="39FA28E7"/>
    <w:rsid w:val="3A03179B"/>
    <w:rsid w:val="3A06303A"/>
    <w:rsid w:val="3A092B2A"/>
    <w:rsid w:val="3A0B0650"/>
    <w:rsid w:val="3A176FF5"/>
    <w:rsid w:val="3A1E0383"/>
    <w:rsid w:val="3A2160C5"/>
    <w:rsid w:val="3A217E73"/>
    <w:rsid w:val="3A2B2AA0"/>
    <w:rsid w:val="3A2E433E"/>
    <w:rsid w:val="3A437DEA"/>
    <w:rsid w:val="3A4678DA"/>
    <w:rsid w:val="3A4A73CA"/>
    <w:rsid w:val="3A5133C8"/>
    <w:rsid w:val="3A52002D"/>
    <w:rsid w:val="3A541FF7"/>
    <w:rsid w:val="3A687850"/>
    <w:rsid w:val="3A695377"/>
    <w:rsid w:val="3A6D4E67"/>
    <w:rsid w:val="3A7206CF"/>
    <w:rsid w:val="3A797CAF"/>
    <w:rsid w:val="3A7B57D6"/>
    <w:rsid w:val="3A816B64"/>
    <w:rsid w:val="3A8A5A19"/>
    <w:rsid w:val="3A971EE4"/>
    <w:rsid w:val="3AA840F1"/>
    <w:rsid w:val="3AAC3BE1"/>
    <w:rsid w:val="3AB40CE8"/>
    <w:rsid w:val="3AD35612"/>
    <w:rsid w:val="3ADE7B13"/>
    <w:rsid w:val="3AE60C1F"/>
    <w:rsid w:val="3AE8273F"/>
    <w:rsid w:val="3B037265"/>
    <w:rsid w:val="3B0635D1"/>
    <w:rsid w:val="3B070E17"/>
    <w:rsid w:val="3B2220F5"/>
    <w:rsid w:val="3B2C2F74"/>
    <w:rsid w:val="3B2E2848"/>
    <w:rsid w:val="3B310502"/>
    <w:rsid w:val="3B5953EB"/>
    <w:rsid w:val="3B5A363D"/>
    <w:rsid w:val="3B5B1163"/>
    <w:rsid w:val="3B5B73B5"/>
    <w:rsid w:val="3B6049CB"/>
    <w:rsid w:val="3B653D90"/>
    <w:rsid w:val="3B675D5A"/>
    <w:rsid w:val="3B7641EF"/>
    <w:rsid w:val="3B7D37CF"/>
    <w:rsid w:val="3B892174"/>
    <w:rsid w:val="3B8C57C0"/>
    <w:rsid w:val="3B9C1EA7"/>
    <w:rsid w:val="3BBA40DC"/>
    <w:rsid w:val="3BC82C9D"/>
    <w:rsid w:val="3BEC625F"/>
    <w:rsid w:val="3BF375EE"/>
    <w:rsid w:val="3BF770DE"/>
    <w:rsid w:val="3BFD221A"/>
    <w:rsid w:val="3C047258"/>
    <w:rsid w:val="3C096E11"/>
    <w:rsid w:val="3C0D4B53"/>
    <w:rsid w:val="3C1D466B"/>
    <w:rsid w:val="3C21415B"/>
    <w:rsid w:val="3C241E9D"/>
    <w:rsid w:val="3C261771"/>
    <w:rsid w:val="3C297AE3"/>
    <w:rsid w:val="3C37397E"/>
    <w:rsid w:val="3C3A6FCB"/>
    <w:rsid w:val="3C3C0F95"/>
    <w:rsid w:val="3C3C2D43"/>
    <w:rsid w:val="3C3C71E7"/>
    <w:rsid w:val="3C432323"/>
    <w:rsid w:val="3C4340D1"/>
    <w:rsid w:val="3C4D4F50"/>
    <w:rsid w:val="3C526A0A"/>
    <w:rsid w:val="3C5A766D"/>
    <w:rsid w:val="3C6978B0"/>
    <w:rsid w:val="3C6A3D54"/>
    <w:rsid w:val="3C746980"/>
    <w:rsid w:val="3C7F70D3"/>
    <w:rsid w:val="3C9506A5"/>
    <w:rsid w:val="3C9A5CBB"/>
    <w:rsid w:val="3C9C1A33"/>
    <w:rsid w:val="3CA134EE"/>
    <w:rsid w:val="3CA1529C"/>
    <w:rsid w:val="3CA54D8C"/>
    <w:rsid w:val="3CAA4150"/>
    <w:rsid w:val="3CAD1E92"/>
    <w:rsid w:val="3CC03974"/>
    <w:rsid w:val="3CC86CCC"/>
    <w:rsid w:val="3CCB2319"/>
    <w:rsid w:val="3CDD2778"/>
    <w:rsid w:val="3D066DC4"/>
    <w:rsid w:val="3D0777F5"/>
    <w:rsid w:val="3D08531B"/>
    <w:rsid w:val="3D0A2E41"/>
    <w:rsid w:val="3D1912D6"/>
    <w:rsid w:val="3D271C45"/>
    <w:rsid w:val="3D2C1009"/>
    <w:rsid w:val="3D2D6B2F"/>
    <w:rsid w:val="3D2E2FD3"/>
    <w:rsid w:val="3D310239"/>
    <w:rsid w:val="3D3103CE"/>
    <w:rsid w:val="3D391C53"/>
    <w:rsid w:val="3D3B124C"/>
    <w:rsid w:val="3D566086"/>
    <w:rsid w:val="3D5D11C3"/>
    <w:rsid w:val="3D622C7D"/>
    <w:rsid w:val="3D6267D9"/>
    <w:rsid w:val="3D673DEF"/>
    <w:rsid w:val="3D6F0EF6"/>
    <w:rsid w:val="3D7824A0"/>
    <w:rsid w:val="3D7B5AED"/>
    <w:rsid w:val="3D803103"/>
    <w:rsid w:val="3D8250CD"/>
    <w:rsid w:val="3D8726E3"/>
    <w:rsid w:val="3D8A5D30"/>
    <w:rsid w:val="3D932E36"/>
    <w:rsid w:val="3D956BAE"/>
    <w:rsid w:val="3DA212CB"/>
    <w:rsid w:val="3DA45043"/>
    <w:rsid w:val="3DA70690"/>
    <w:rsid w:val="3DC47494"/>
    <w:rsid w:val="3DCC459A"/>
    <w:rsid w:val="3DCC6348"/>
    <w:rsid w:val="3DD27E02"/>
    <w:rsid w:val="3DDF607B"/>
    <w:rsid w:val="3DE10046"/>
    <w:rsid w:val="3DE73182"/>
    <w:rsid w:val="3DE96EFA"/>
    <w:rsid w:val="3E015FF2"/>
    <w:rsid w:val="3E021D6A"/>
    <w:rsid w:val="3E0B0755"/>
    <w:rsid w:val="3E0C4997"/>
    <w:rsid w:val="3E18158D"/>
    <w:rsid w:val="3E1D6BA4"/>
    <w:rsid w:val="3E1F291C"/>
    <w:rsid w:val="3E2241BA"/>
    <w:rsid w:val="3E292B33"/>
    <w:rsid w:val="3E5527E2"/>
    <w:rsid w:val="3E5C76CC"/>
    <w:rsid w:val="3E5E3444"/>
    <w:rsid w:val="3E612F34"/>
    <w:rsid w:val="3E646581"/>
    <w:rsid w:val="3E6D3687"/>
    <w:rsid w:val="3E6D7B2B"/>
    <w:rsid w:val="3E846C23"/>
    <w:rsid w:val="3E9843C7"/>
    <w:rsid w:val="3EA82911"/>
    <w:rsid w:val="3EAD43CC"/>
    <w:rsid w:val="3EB70DA6"/>
    <w:rsid w:val="3ECD2378"/>
    <w:rsid w:val="3ED2798E"/>
    <w:rsid w:val="3ED41958"/>
    <w:rsid w:val="3EE14075"/>
    <w:rsid w:val="3EE31B9B"/>
    <w:rsid w:val="3EE85404"/>
    <w:rsid w:val="3EEA2F2A"/>
    <w:rsid w:val="3EFB0C93"/>
    <w:rsid w:val="3EFD0EAF"/>
    <w:rsid w:val="3F255D10"/>
    <w:rsid w:val="3F312907"/>
    <w:rsid w:val="3F395C5F"/>
    <w:rsid w:val="3F397A0D"/>
    <w:rsid w:val="3F43263A"/>
    <w:rsid w:val="3F4D76DD"/>
    <w:rsid w:val="3F4D7CD4"/>
    <w:rsid w:val="3F516B05"/>
    <w:rsid w:val="3F546C30"/>
    <w:rsid w:val="3F577E93"/>
    <w:rsid w:val="3F5A0851"/>
    <w:rsid w:val="3F5B3E28"/>
    <w:rsid w:val="3F6A5E19"/>
    <w:rsid w:val="3F6D76B7"/>
    <w:rsid w:val="3F7E3672"/>
    <w:rsid w:val="3F7F7B16"/>
    <w:rsid w:val="3F8C3FE1"/>
    <w:rsid w:val="3F8E7D59"/>
    <w:rsid w:val="3FA05CDE"/>
    <w:rsid w:val="3FAE21A9"/>
    <w:rsid w:val="3FAE3F57"/>
    <w:rsid w:val="3FBF6165"/>
    <w:rsid w:val="3FC574F3"/>
    <w:rsid w:val="3FCF2120"/>
    <w:rsid w:val="3FDB0AC5"/>
    <w:rsid w:val="3FF57DD8"/>
    <w:rsid w:val="400277B2"/>
    <w:rsid w:val="40093884"/>
    <w:rsid w:val="402C1320"/>
    <w:rsid w:val="40402324"/>
    <w:rsid w:val="404623E2"/>
    <w:rsid w:val="404E1296"/>
    <w:rsid w:val="40512B35"/>
    <w:rsid w:val="405138BC"/>
    <w:rsid w:val="405D597D"/>
    <w:rsid w:val="40610FCA"/>
    <w:rsid w:val="4061721C"/>
    <w:rsid w:val="406311E6"/>
    <w:rsid w:val="406D5BC1"/>
    <w:rsid w:val="407707ED"/>
    <w:rsid w:val="407A0D74"/>
    <w:rsid w:val="40890521"/>
    <w:rsid w:val="40956EC5"/>
    <w:rsid w:val="40A23390"/>
    <w:rsid w:val="40A62E81"/>
    <w:rsid w:val="40B76E3C"/>
    <w:rsid w:val="40B82BB4"/>
    <w:rsid w:val="40BA4B7E"/>
    <w:rsid w:val="40CF0629"/>
    <w:rsid w:val="40DC2D46"/>
    <w:rsid w:val="40E1035D"/>
    <w:rsid w:val="40E1210B"/>
    <w:rsid w:val="40E165AE"/>
    <w:rsid w:val="40EA7211"/>
    <w:rsid w:val="410858E9"/>
    <w:rsid w:val="410C362B"/>
    <w:rsid w:val="410D1152"/>
    <w:rsid w:val="410F6C78"/>
    <w:rsid w:val="411C1395"/>
    <w:rsid w:val="412070D7"/>
    <w:rsid w:val="4124336F"/>
    <w:rsid w:val="4126497D"/>
    <w:rsid w:val="41270465"/>
    <w:rsid w:val="412F10C8"/>
    <w:rsid w:val="412F2E76"/>
    <w:rsid w:val="41322966"/>
    <w:rsid w:val="41362456"/>
    <w:rsid w:val="41377D61"/>
    <w:rsid w:val="41377F7D"/>
    <w:rsid w:val="41393CF5"/>
    <w:rsid w:val="414508EB"/>
    <w:rsid w:val="41466412"/>
    <w:rsid w:val="41562AF9"/>
    <w:rsid w:val="415D5C35"/>
    <w:rsid w:val="4162324B"/>
    <w:rsid w:val="41636FC4"/>
    <w:rsid w:val="417B430D"/>
    <w:rsid w:val="4182744A"/>
    <w:rsid w:val="41943621"/>
    <w:rsid w:val="419D4283"/>
    <w:rsid w:val="41A05B22"/>
    <w:rsid w:val="41A43864"/>
    <w:rsid w:val="41A73354"/>
    <w:rsid w:val="41B15F81"/>
    <w:rsid w:val="41B17D2F"/>
    <w:rsid w:val="41B8730F"/>
    <w:rsid w:val="41B96BE3"/>
    <w:rsid w:val="41C07F72"/>
    <w:rsid w:val="41C537DA"/>
    <w:rsid w:val="41C9151C"/>
    <w:rsid w:val="41D63C39"/>
    <w:rsid w:val="41E225DE"/>
    <w:rsid w:val="41E53E7C"/>
    <w:rsid w:val="41E73751"/>
    <w:rsid w:val="41EA4FEF"/>
    <w:rsid w:val="41F54157"/>
    <w:rsid w:val="4205007B"/>
    <w:rsid w:val="42073DF3"/>
    <w:rsid w:val="4214206C"/>
    <w:rsid w:val="421A3B26"/>
    <w:rsid w:val="421D53C4"/>
    <w:rsid w:val="42276243"/>
    <w:rsid w:val="423A5F76"/>
    <w:rsid w:val="424010B3"/>
    <w:rsid w:val="424B1F31"/>
    <w:rsid w:val="42530DE6"/>
    <w:rsid w:val="426113AB"/>
    <w:rsid w:val="42666D6B"/>
    <w:rsid w:val="426B4382"/>
    <w:rsid w:val="42725710"/>
    <w:rsid w:val="42772D26"/>
    <w:rsid w:val="427C033D"/>
    <w:rsid w:val="427F607F"/>
    <w:rsid w:val="42815953"/>
    <w:rsid w:val="42AD499A"/>
    <w:rsid w:val="42AE0712"/>
    <w:rsid w:val="42B31885"/>
    <w:rsid w:val="42B37AD7"/>
    <w:rsid w:val="42C6780A"/>
    <w:rsid w:val="42C910A8"/>
    <w:rsid w:val="42CE53D3"/>
    <w:rsid w:val="42D068DB"/>
    <w:rsid w:val="42D77BC6"/>
    <w:rsid w:val="42DE2DA6"/>
    <w:rsid w:val="42E303BC"/>
    <w:rsid w:val="42E87780"/>
    <w:rsid w:val="42F500EF"/>
    <w:rsid w:val="430420E0"/>
    <w:rsid w:val="430B346F"/>
    <w:rsid w:val="430B7913"/>
    <w:rsid w:val="430F2F5F"/>
    <w:rsid w:val="43120CA1"/>
    <w:rsid w:val="43193DDE"/>
    <w:rsid w:val="43217136"/>
    <w:rsid w:val="43282273"/>
    <w:rsid w:val="432B58BF"/>
    <w:rsid w:val="43331C1A"/>
    <w:rsid w:val="4340580E"/>
    <w:rsid w:val="435412BA"/>
    <w:rsid w:val="43560B8E"/>
    <w:rsid w:val="4364431C"/>
    <w:rsid w:val="436A4639"/>
    <w:rsid w:val="437159C8"/>
    <w:rsid w:val="43754D8C"/>
    <w:rsid w:val="43790D20"/>
    <w:rsid w:val="43792ACE"/>
    <w:rsid w:val="43811983"/>
    <w:rsid w:val="43884ABF"/>
    <w:rsid w:val="438A4CDB"/>
    <w:rsid w:val="43923B90"/>
    <w:rsid w:val="439416B6"/>
    <w:rsid w:val="43963680"/>
    <w:rsid w:val="43A22025"/>
    <w:rsid w:val="43A35D9D"/>
    <w:rsid w:val="43A51B15"/>
    <w:rsid w:val="43C81360"/>
    <w:rsid w:val="43CC2BFE"/>
    <w:rsid w:val="43CE2E1A"/>
    <w:rsid w:val="43DE6DD5"/>
    <w:rsid w:val="43EA577A"/>
    <w:rsid w:val="43ED0DC6"/>
    <w:rsid w:val="44093E52"/>
    <w:rsid w:val="440A1978"/>
    <w:rsid w:val="441D78FE"/>
    <w:rsid w:val="44246EDE"/>
    <w:rsid w:val="442C7B41"/>
    <w:rsid w:val="44305883"/>
    <w:rsid w:val="44354C47"/>
    <w:rsid w:val="443B7D84"/>
    <w:rsid w:val="443F7874"/>
    <w:rsid w:val="444430DC"/>
    <w:rsid w:val="44452751"/>
    <w:rsid w:val="444F55DD"/>
    <w:rsid w:val="4450382F"/>
    <w:rsid w:val="4456696C"/>
    <w:rsid w:val="446612A5"/>
    <w:rsid w:val="446E63AB"/>
    <w:rsid w:val="447137A5"/>
    <w:rsid w:val="44793BD1"/>
    <w:rsid w:val="447B63D2"/>
    <w:rsid w:val="447C0AC8"/>
    <w:rsid w:val="447F5EC2"/>
    <w:rsid w:val="44841F92"/>
    <w:rsid w:val="44913E48"/>
    <w:rsid w:val="44937BC0"/>
    <w:rsid w:val="44953938"/>
    <w:rsid w:val="449776B0"/>
    <w:rsid w:val="44A92F3F"/>
    <w:rsid w:val="44AF54D6"/>
    <w:rsid w:val="44B518E4"/>
    <w:rsid w:val="44C164DB"/>
    <w:rsid w:val="44C304A5"/>
    <w:rsid w:val="44C61D43"/>
    <w:rsid w:val="44C77869"/>
    <w:rsid w:val="44CD1324"/>
    <w:rsid w:val="44D83825"/>
    <w:rsid w:val="44E1092B"/>
    <w:rsid w:val="44E447A9"/>
    <w:rsid w:val="44E4666D"/>
    <w:rsid w:val="44E92D30"/>
    <w:rsid w:val="44EB79FC"/>
    <w:rsid w:val="44EC107E"/>
    <w:rsid w:val="450A60D4"/>
    <w:rsid w:val="450B1E4C"/>
    <w:rsid w:val="45252F0E"/>
    <w:rsid w:val="452847AC"/>
    <w:rsid w:val="452A0524"/>
    <w:rsid w:val="452D1DC2"/>
    <w:rsid w:val="453906C5"/>
    <w:rsid w:val="45440EBA"/>
    <w:rsid w:val="45521829"/>
    <w:rsid w:val="45554E75"/>
    <w:rsid w:val="4561381A"/>
    <w:rsid w:val="456D0411"/>
    <w:rsid w:val="456F4189"/>
    <w:rsid w:val="457E261E"/>
    <w:rsid w:val="457E43CC"/>
    <w:rsid w:val="4582210E"/>
    <w:rsid w:val="45886FF9"/>
    <w:rsid w:val="45961716"/>
    <w:rsid w:val="4597548E"/>
    <w:rsid w:val="45992FB4"/>
    <w:rsid w:val="45997458"/>
    <w:rsid w:val="459B31D0"/>
    <w:rsid w:val="459B786C"/>
    <w:rsid w:val="459E681C"/>
    <w:rsid w:val="45A33E32"/>
    <w:rsid w:val="45A35BE1"/>
    <w:rsid w:val="45A75961"/>
    <w:rsid w:val="45B63B66"/>
    <w:rsid w:val="45BE2A1A"/>
    <w:rsid w:val="45C67B21"/>
    <w:rsid w:val="45CF69D6"/>
    <w:rsid w:val="45D16BF2"/>
    <w:rsid w:val="45D71D2E"/>
    <w:rsid w:val="45D772C6"/>
    <w:rsid w:val="45E71F71"/>
    <w:rsid w:val="45E83F3B"/>
    <w:rsid w:val="45EF7078"/>
    <w:rsid w:val="45F4468E"/>
    <w:rsid w:val="45F97EF6"/>
    <w:rsid w:val="46004DE1"/>
    <w:rsid w:val="46042829"/>
    <w:rsid w:val="460A2104"/>
    <w:rsid w:val="46116FEE"/>
    <w:rsid w:val="46166F98"/>
    <w:rsid w:val="461E76FB"/>
    <w:rsid w:val="462907DC"/>
    <w:rsid w:val="4629258A"/>
    <w:rsid w:val="462D04F5"/>
    <w:rsid w:val="463351B6"/>
    <w:rsid w:val="46496788"/>
    <w:rsid w:val="464C44CA"/>
    <w:rsid w:val="46537607"/>
    <w:rsid w:val="4662784A"/>
    <w:rsid w:val="46641814"/>
    <w:rsid w:val="4678706D"/>
    <w:rsid w:val="467D28D5"/>
    <w:rsid w:val="467F03FC"/>
    <w:rsid w:val="469D4D26"/>
    <w:rsid w:val="46AB7443"/>
    <w:rsid w:val="46B2185A"/>
    <w:rsid w:val="46B53E1D"/>
    <w:rsid w:val="46B61944"/>
    <w:rsid w:val="46B94C58"/>
    <w:rsid w:val="46BA1434"/>
    <w:rsid w:val="46BC33FE"/>
    <w:rsid w:val="46BF6A4A"/>
    <w:rsid w:val="46C6427C"/>
    <w:rsid w:val="46C71DA3"/>
    <w:rsid w:val="46DC3AA0"/>
    <w:rsid w:val="46E44703"/>
    <w:rsid w:val="46E464B1"/>
    <w:rsid w:val="46EB5A91"/>
    <w:rsid w:val="46F30DEA"/>
    <w:rsid w:val="47017063"/>
    <w:rsid w:val="47024B89"/>
    <w:rsid w:val="470703F1"/>
    <w:rsid w:val="47134FE8"/>
    <w:rsid w:val="47170634"/>
    <w:rsid w:val="471E7C15"/>
    <w:rsid w:val="472114B3"/>
    <w:rsid w:val="4723347D"/>
    <w:rsid w:val="47257C78"/>
    <w:rsid w:val="47305B9A"/>
    <w:rsid w:val="47376F28"/>
    <w:rsid w:val="473C453F"/>
    <w:rsid w:val="474358CD"/>
    <w:rsid w:val="47543636"/>
    <w:rsid w:val="4755115C"/>
    <w:rsid w:val="475C7206"/>
    <w:rsid w:val="476C240D"/>
    <w:rsid w:val="476F0470"/>
    <w:rsid w:val="47743CD8"/>
    <w:rsid w:val="47767A51"/>
    <w:rsid w:val="478101A3"/>
    <w:rsid w:val="47811F51"/>
    <w:rsid w:val="47855EE6"/>
    <w:rsid w:val="479D5251"/>
    <w:rsid w:val="47A619B8"/>
    <w:rsid w:val="47A67C0A"/>
    <w:rsid w:val="47AD71EA"/>
    <w:rsid w:val="47B40579"/>
    <w:rsid w:val="47B95B8F"/>
    <w:rsid w:val="47BC567F"/>
    <w:rsid w:val="47CB7671"/>
    <w:rsid w:val="47F46BC7"/>
    <w:rsid w:val="47F72214"/>
    <w:rsid w:val="47F8440C"/>
    <w:rsid w:val="480037BE"/>
    <w:rsid w:val="480E5EDB"/>
    <w:rsid w:val="48270D4B"/>
    <w:rsid w:val="48390A7E"/>
    <w:rsid w:val="484511D1"/>
    <w:rsid w:val="484740A8"/>
    <w:rsid w:val="48480CC1"/>
    <w:rsid w:val="484F2050"/>
    <w:rsid w:val="48575181"/>
    <w:rsid w:val="48592ECE"/>
    <w:rsid w:val="485E2293"/>
    <w:rsid w:val="48657AC5"/>
    <w:rsid w:val="48671147"/>
    <w:rsid w:val="488066AD"/>
    <w:rsid w:val="4884619D"/>
    <w:rsid w:val="48912668"/>
    <w:rsid w:val="489D100D"/>
    <w:rsid w:val="48A24875"/>
    <w:rsid w:val="48BF5427"/>
    <w:rsid w:val="48D03190"/>
    <w:rsid w:val="48D37C96"/>
    <w:rsid w:val="48D80297"/>
    <w:rsid w:val="48E96000"/>
    <w:rsid w:val="48F0738F"/>
    <w:rsid w:val="48FA645F"/>
    <w:rsid w:val="48FD5F50"/>
    <w:rsid w:val="490177EE"/>
    <w:rsid w:val="49070198"/>
    <w:rsid w:val="490C7F41"/>
    <w:rsid w:val="49184B37"/>
    <w:rsid w:val="4922747B"/>
    <w:rsid w:val="49261002"/>
    <w:rsid w:val="49267254"/>
    <w:rsid w:val="492D2391"/>
    <w:rsid w:val="493A4AAE"/>
    <w:rsid w:val="493C4382"/>
    <w:rsid w:val="49417BEA"/>
    <w:rsid w:val="49465201"/>
    <w:rsid w:val="494B6CBB"/>
    <w:rsid w:val="494F190D"/>
    <w:rsid w:val="495D254A"/>
    <w:rsid w:val="496D6C31"/>
    <w:rsid w:val="496E4757"/>
    <w:rsid w:val="49755AE6"/>
    <w:rsid w:val="49B900C8"/>
    <w:rsid w:val="49BF4FB3"/>
    <w:rsid w:val="49C03205"/>
    <w:rsid w:val="49C34AA3"/>
    <w:rsid w:val="49C5081B"/>
    <w:rsid w:val="49CF51F6"/>
    <w:rsid w:val="49D06670"/>
    <w:rsid w:val="49D2118A"/>
    <w:rsid w:val="49E1317B"/>
    <w:rsid w:val="49E36EF3"/>
    <w:rsid w:val="49EC3FFA"/>
    <w:rsid w:val="49F17862"/>
    <w:rsid w:val="49F509D5"/>
    <w:rsid w:val="49F64E79"/>
    <w:rsid w:val="4A084BAC"/>
    <w:rsid w:val="4A111CB3"/>
    <w:rsid w:val="4A225C6E"/>
    <w:rsid w:val="4A25750C"/>
    <w:rsid w:val="4A2F038B"/>
    <w:rsid w:val="4A2F2139"/>
    <w:rsid w:val="4A301A0D"/>
    <w:rsid w:val="4A443E36"/>
    <w:rsid w:val="4A45370A"/>
    <w:rsid w:val="4A471230"/>
    <w:rsid w:val="4A4A0D21"/>
    <w:rsid w:val="4A4A2ACF"/>
    <w:rsid w:val="4A58343D"/>
    <w:rsid w:val="4A5B218A"/>
    <w:rsid w:val="4A5D0A54"/>
    <w:rsid w:val="4A60332A"/>
    <w:rsid w:val="4A6A4F1F"/>
    <w:rsid w:val="4A7367A7"/>
    <w:rsid w:val="4A761460"/>
    <w:rsid w:val="4A7E09CA"/>
    <w:rsid w:val="4A8561FD"/>
    <w:rsid w:val="4A9106FD"/>
    <w:rsid w:val="4AAC19DB"/>
    <w:rsid w:val="4AAF6DD6"/>
    <w:rsid w:val="4AB34B18"/>
    <w:rsid w:val="4AB5720A"/>
    <w:rsid w:val="4ABB577A"/>
    <w:rsid w:val="4ABD7744"/>
    <w:rsid w:val="4AC53816"/>
    <w:rsid w:val="4AD351BA"/>
    <w:rsid w:val="4AD66A58"/>
    <w:rsid w:val="4ADB5E1D"/>
    <w:rsid w:val="4AF018C8"/>
    <w:rsid w:val="4AF22E11"/>
    <w:rsid w:val="4AF57E89"/>
    <w:rsid w:val="4AFA6B4B"/>
    <w:rsid w:val="4B02784D"/>
    <w:rsid w:val="4B054C48"/>
    <w:rsid w:val="4B090BDC"/>
    <w:rsid w:val="4B157580"/>
    <w:rsid w:val="4B1B387C"/>
    <w:rsid w:val="4B29302C"/>
    <w:rsid w:val="4B2B0B52"/>
    <w:rsid w:val="4B2B2900"/>
    <w:rsid w:val="4B321EE0"/>
    <w:rsid w:val="4B375A36"/>
    <w:rsid w:val="4B413ED2"/>
    <w:rsid w:val="4B4B11F4"/>
    <w:rsid w:val="4B4B66E1"/>
    <w:rsid w:val="4B502367"/>
    <w:rsid w:val="4B571947"/>
    <w:rsid w:val="4B5D43C3"/>
    <w:rsid w:val="4B5E0F27"/>
    <w:rsid w:val="4B614574"/>
    <w:rsid w:val="4B6422B6"/>
    <w:rsid w:val="4B645E12"/>
    <w:rsid w:val="4B6A5607"/>
    <w:rsid w:val="4B7122DD"/>
    <w:rsid w:val="4B736055"/>
    <w:rsid w:val="4B7F2C4C"/>
    <w:rsid w:val="4B810772"/>
    <w:rsid w:val="4B885FA4"/>
    <w:rsid w:val="4B8B339F"/>
    <w:rsid w:val="4B977F95"/>
    <w:rsid w:val="4BA44460"/>
    <w:rsid w:val="4BA97CC9"/>
    <w:rsid w:val="4BAB3A41"/>
    <w:rsid w:val="4BB23021"/>
    <w:rsid w:val="4BB84D1D"/>
    <w:rsid w:val="4BBA1ED6"/>
    <w:rsid w:val="4BBE19C6"/>
    <w:rsid w:val="4BC468B1"/>
    <w:rsid w:val="4BCD7E5B"/>
    <w:rsid w:val="4BE807F1"/>
    <w:rsid w:val="4BED65A1"/>
    <w:rsid w:val="4C043151"/>
    <w:rsid w:val="4C06511B"/>
    <w:rsid w:val="4C116304"/>
    <w:rsid w:val="4C143394"/>
    <w:rsid w:val="4C20442F"/>
    <w:rsid w:val="4C261319"/>
    <w:rsid w:val="4C266086"/>
    <w:rsid w:val="4C2832E3"/>
    <w:rsid w:val="4C365A00"/>
    <w:rsid w:val="4C4579F1"/>
    <w:rsid w:val="4C4F0870"/>
    <w:rsid w:val="4C4F39D5"/>
    <w:rsid w:val="4C4F6AC2"/>
    <w:rsid w:val="4C52210E"/>
    <w:rsid w:val="4C525E5B"/>
    <w:rsid w:val="4C5B2226"/>
    <w:rsid w:val="4C5E0AB3"/>
    <w:rsid w:val="4C5E6E8B"/>
    <w:rsid w:val="4C691054"/>
    <w:rsid w:val="4C765DFD"/>
    <w:rsid w:val="4C79769B"/>
    <w:rsid w:val="4C87000A"/>
    <w:rsid w:val="4C871DB8"/>
    <w:rsid w:val="4C87625C"/>
    <w:rsid w:val="4C886752"/>
    <w:rsid w:val="4C892B3E"/>
    <w:rsid w:val="4C8A7AFA"/>
    <w:rsid w:val="4C8C3872"/>
    <w:rsid w:val="4C982217"/>
    <w:rsid w:val="4CA24E44"/>
    <w:rsid w:val="4CA3296A"/>
    <w:rsid w:val="4CA706AC"/>
    <w:rsid w:val="4CA961D2"/>
    <w:rsid w:val="4CAC5CC3"/>
    <w:rsid w:val="4CBB1996"/>
    <w:rsid w:val="4CC663B8"/>
    <w:rsid w:val="4CC8056D"/>
    <w:rsid w:val="4CC90623"/>
    <w:rsid w:val="4CE216E4"/>
    <w:rsid w:val="4CE4545C"/>
    <w:rsid w:val="4CF338F1"/>
    <w:rsid w:val="4CF3744D"/>
    <w:rsid w:val="4D0258E3"/>
    <w:rsid w:val="4D037CA3"/>
    <w:rsid w:val="4D094EC3"/>
    <w:rsid w:val="4D0C6761"/>
    <w:rsid w:val="4D0F1DAD"/>
    <w:rsid w:val="4D155616"/>
    <w:rsid w:val="4D1A2C2C"/>
    <w:rsid w:val="4D1B69A4"/>
    <w:rsid w:val="4D265A75"/>
    <w:rsid w:val="4D292E6F"/>
    <w:rsid w:val="4D3006A2"/>
    <w:rsid w:val="4D355F0D"/>
    <w:rsid w:val="4D3A2F3E"/>
    <w:rsid w:val="4D445EFB"/>
    <w:rsid w:val="4D4E6D7A"/>
    <w:rsid w:val="4D5D0D6B"/>
    <w:rsid w:val="4D665E71"/>
    <w:rsid w:val="4D695962"/>
    <w:rsid w:val="4D6D4A72"/>
    <w:rsid w:val="4D73233C"/>
    <w:rsid w:val="4D7762D0"/>
    <w:rsid w:val="4D8A3695"/>
    <w:rsid w:val="4D8B58D8"/>
    <w:rsid w:val="4DA93FB0"/>
    <w:rsid w:val="4DB34E2F"/>
    <w:rsid w:val="4DB841F3"/>
    <w:rsid w:val="4DBC1F35"/>
    <w:rsid w:val="4DC96400"/>
    <w:rsid w:val="4DCA28A4"/>
    <w:rsid w:val="4DD059E1"/>
    <w:rsid w:val="4DDE110F"/>
    <w:rsid w:val="4DE1374A"/>
    <w:rsid w:val="4DE80F7C"/>
    <w:rsid w:val="4DED20EF"/>
    <w:rsid w:val="4DF76D31"/>
    <w:rsid w:val="4DF94F37"/>
    <w:rsid w:val="4DFA0CB0"/>
    <w:rsid w:val="4DFA480C"/>
    <w:rsid w:val="4E0833CC"/>
    <w:rsid w:val="4E094A4F"/>
    <w:rsid w:val="4E0B4C6B"/>
    <w:rsid w:val="4E127DA7"/>
    <w:rsid w:val="4E143B1F"/>
    <w:rsid w:val="4E1F4272"/>
    <w:rsid w:val="4E255D2C"/>
    <w:rsid w:val="4E3221F7"/>
    <w:rsid w:val="4E3C6BD2"/>
    <w:rsid w:val="4E4837C9"/>
    <w:rsid w:val="4E50267E"/>
    <w:rsid w:val="4E593C28"/>
    <w:rsid w:val="4E5B79A0"/>
    <w:rsid w:val="4E5E0C23"/>
    <w:rsid w:val="4E604FB7"/>
    <w:rsid w:val="4E606D65"/>
    <w:rsid w:val="4E630603"/>
    <w:rsid w:val="4E676345"/>
    <w:rsid w:val="4E6A1991"/>
    <w:rsid w:val="4E7520E4"/>
    <w:rsid w:val="4E7C3473"/>
    <w:rsid w:val="4E7E71EB"/>
    <w:rsid w:val="4E8642F1"/>
    <w:rsid w:val="4E9407BC"/>
    <w:rsid w:val="4EA34EA3"/>
    <w:rsid w:val="4EB26E94"/>
    <w:rsid w:val="4EB86BA1"/>
    <w:rsid w:val="4ED80FF1"/>
    <w:rsid w:val="4ED908C5"/>
    <w:rsid w:val="4EDD2163"/>
    <w:rsid w:val="4EDE412D"/>
    <w:rsid w:val="4EE259CC"/>
    <w:rsid w:val="4EEF633A"/>
    <w:rsid w:val="4EF676C9"/>
    <w:rsid w:val="4F0040A4"/>
    <w:rsid w:val="4F035942"/>
    <w:rsid w:val="4F0516BA"/>
    <w:rsid w:val="4F053468"/>
    <w:rsid w:val="4F0A6CD0"/>
    <w:rsid w:val="4F10078B"/>
    <w:rsid w:val="4F302BDB"/>
    <w:rsid w:val="4F3B1580"/>
    <w:rsid w:val="4F477F24"/>
    <w:rsid w:val="4F4915A7"/>
    <w:rsid w:val="4F7C5A76"/>
    <w:rsid w:val="4F846A83"/>
    <w:rsid w:val="4F8B6063"/>
    <w:rsid w:val="4F9842DC"/>
    <w:rsid w:val="4F9D5D96"/>
    <w:rsid w:val="4F9F1B0F"/>
    <w:rsid w:val="4FA04497"/>
    <w:rsid w:val="4FAD422B"/>
    <w:rsid w:val="4FB530E0"/>
    <w:rsid w:val="4FB629B4"/>
    <w:rsid w:val="4FB76E58"/>
    <w:rsid w:val="4FB82BD0"/>
    <w:rsid w:val="4FCB6460"/>
    <w:rsid w:val="4FCB64B8"/>
    <w:rsid w:val="4FCC3F86"/>
    <w:rsid w:val="4FCE511E"/>
    <w:rsid w:val="4FD277EE"/>
    <w:rsid w:val="4FDA66A3"/>
    <w:rsid w:val="4FDC066D"/>
    <w:rsid w:val="4FE17A31"/>
    <w:rsid w:val="4FEB08B0"/>
    <w:rsid w:val="4FED4628"/>
    <w:rsid w:val="50011E81"/>
    <w:rsid w:val="5003209D"/>
    <w:rsid w:val="50045AFA"/>
    <w:rsid w:val="500A094B"/>
    <w:rsid w:val="500D6A78"/>
    <w:rsid w:val="500F0A42"/>
    <w:rsid w:val="5011165E"/>
    <w:rsid w:val="501716A5"/>
    <w:rsid w:val="501871CB"/>
    <w:rsid w:val="501A73E7"/>
    <w:rsid w:val="502D0EC8"/>
    <w:rsid w:val="50306C0B"/>
    <w:rsid w:val="50355FCF"/>
    <w:rsid w:val="504A1A7A"/>
    <w:rsid w:val="5051105B"/>
    <w:rsid w:val="505C355C"/>
    <w:rsid w:val="50610B72"/>
    <w:rsid w:val="50615016"/>
    <w:rsid w:val="506568B4"/>
    <w:rsid w:val="509008AA"/>
    <w:rsid w:val="50974594"/>
    <w:rsid w:val="509B1125"/>
    <w:rsid w:val="50A078EC"/>
    <w:rsid w:val="50A218B6"/>
    <w:rsid w:val="50AC6291"/>
    <w:rsid w:val="50AD2009"/>
    <w:rsid w:val="50B67110"/>
    <w:rsid w:val="50B74C36"/>
    <w:rsid w:val="50BC3FFA"/>
    <w:rsid w:val="50E772C9"/>
    <w:rsid w:val="50E84DEF"/>
    <w:rsid w:val="50EA0B67"/>
    <w:rsid w:val="50EA500B"/>
    <w:rsid w:val="50ED0658"/>
    <w:rsid w:val="50EE4AFC"/>
    <w:rsid w:val="50EF43D0"/>
    <w:rsid w:val="50F419E6"/>
    <w:rsid w:val="5100038B"/>
    <w:rsid w:val="5107796B"/>
    <w:rsid w:val="511D6E11"/>
    <w:rsid w:val="512027DB"/>
    <w:rsid w:val="5124051D"/>
    <w:rsid w:val="51316796"/>
    <w:rsid w:val="51346287"/>
    <w:rsid w:val="513D513B"/>
    <w:rsid w:val="5144296E"/>
    <w:rsid w:val="514C1822"/>
    <w:rsid w:val="51501312"/>
    <w:rsid w:val="5156444F"/>
    <w:rsid w:val="51595CED"/>
    <w:rsid w:val="516813B7"/>
    <w:rsid w:val="516B614C"/>
    <w:rsid w:val="517E35DD"/>
    <w:rsid w:val="51825244"/>
    <w:rsid w:val="5187285A"/>
    <w:rsid w:val="518A40F8"/>
    <w:rsid w:val="51976F41"/>
    <w:rsid w:val="519A258E"/>
    <w:rsid w:val="519F7BA4"/>
    <w:rsid w:val="51B7313F"/>
    <w:rsid w:val="51BA678C"/>
    <w:rsid w:val="51BB2504"/>
    <w:rsid w:val="51BF3DA2"/>
    <w:rsid w:val="51C70EA9"/>
    <w:rsid w:val="51D57A6A"/>
    <w:rsid w:val="51D84E64"/>
    <w:rsid w:val="51DD247A"/>
    <w:rsid w:val="51E01BC0"/>
    <w:rsid w:val="51EB2DE9"/>
    <w:rsid w:val="51F53C68"/>
    <w:rsid w:val="52036385"/>
    <w:rsid w:val="5209326F"/>
    <w:rsid w:val="520D7203"/>
    <w:rsid w:val="521560B8"/>
    <w:rsid w:val="521D4F6D"/>
    <w:rsid w:val="521D7E30"/>
    <w:rsid w:val="522602C5"/>
    <w:rsid w:val="52262073"/>
    <w:rsid w:val="52285DEB"/>
    <w:rsid w:val="522A53DE"/>
    <w:rsid w:val="522E717A"/>
    <w:rsid w:val="52326C6A"/>
    <w:rsid w:val="523C3645"/>
    <w:rsid w:val="52432C25"/>
    <w:rsid w:val="524424F9"/>
    <w:rsid w:val="52524C16"/>
    <w:rsid w:val="52546CFC"/>
    <w:rsid w:val="526037D7"/>
    <w:rsid w:val="52632790"/>
    <w:rsid w:val="52666914"/>
    <w:rsid w:val="526F3A1A"/>
    <w:rsid w:val="52707792"/>
    <w:rsid w:val="5288688A"/>
    <w:rsid w:val="52903990"/>
    <w:rsid w:val="5290573F"/>
    <w:rsid w:val="529671F9"/>
    <w:rsid w:val="52992845"/>
    <w:rsid w:val="529C0587"/>
    <w:rsid w:val="52A1794C"/>
    <w:rsid w:val="52C378C2"/>
    <w:rsid w:val="52C44228"/>
    <w:rsid w:val="52C5363A"/>
    <w:rsid w:val="52CD0741"/>
    <w:rsid w:val="52D23FA9"/>
    <w:rsid w:val="52D7336D"/>
    <w:rsid w:val="52D970E6"/>
    <w:rsid w:val="52DC0984"/>
    <w:rsid w:val="52E00474"/>
    <w:rsid w:val="52E57838"/>
    <w:rsid w:val="52F715A0"/>
    <w:rsid w:val="52F757BE"/>
    <w:rsid w:val="52F97788"/>
    <w:rsid w:val="52FB52AE"/>
    <w:rsid w:val="52FD1026"/>
    <w:rsid w:val="53012A31"/>
    <w:rsid w:val="5302488E"/>
    <w:rsid w:val="5305587F"/>
    <w:rsid w:val="53072D70"/>
    <w:rsid w:val="530D4FE1"/>
    <w:rsid w:val="5311687F"/>
    <w:rsid w:val="53234805"/>
    <w:rsid w:val="532F6D06"/>
    <w:rsid w:val="53430A03"/>
    <w:rsid w:val="536C7F5A"/>
    <w:rsid w:val="53786DFC"/>
    <w:rsid w:val="538B16BF"/>
    <w:rsid w:val="539D6365"/>
    <w:rsid w:val="539F20DD"/>
    <w:rsid w:val="53AE2320"/>
    <w:rsid w:val="53AF7E46"/>
    <w:rsid w:val="53B51901"/>
    <w:rsid w:val="53BF66BE"/>
    <w:rsid w:val="53C51418"/>
    <w:rsid w:val="53CE651E"/>
    <w:rsid w:val="53D14261"/>
    <w:rsid w:val="53D855EF"/>
    <w:rsid w:val="53DA4EC3"/>
    <w:rsid w:val="53DF24DA"/>
    <w:rsid w:val="53E2021C"/>
    <w:rsid w:val="53E67D0C"/>
    <w:rsid w:val="53E75832"/>
    <w:rsid w:val="53EE096F"/>
    <w:rsid w:val="53F15419"/>
    <w:rsid w:val="53F51CFD"/>
    <w:rsid w:val="53FA37B7"/>
    <w:rsid w:val="53FF492A"/>
    <w:rsid w:val="5402266C"/>
    <w:rsid w:val="54065CB8"/>
    <w:rsid w:val="540A554E"/>
    <w:rsid w:val="54102FDB"/>
    <w:rsid w:val="541C54DC"/>
    <w:rsid w:val="542425E2"/>
    <w:rsid w:val="542B3971"/>
    <w:rsid w:val="54324CFF"/>
    <w:rsid w:val="54492049"/>
    <w:rsid w:val="54505185"/>
    <w:rsid w:val="54520EFE"/>
    <w:rsid w:val="54596730"/>
    <w:rsid w:val="545C7FCE"/>
    <w:rsid w:val="54686973"/>
    <w:rsid w:val="546B0211"/>
    <w:rsid w:val="54776BB6"/>
    <w:rsid w:val="547846DC"/>
    <w:rsid w:val="547F3CBD"/>
    <w:rsid w:val="549E05E7"/>
    <w:rsid w:val="549F7EBB"/>
    <w:rsid w:val="54A454D1"/>
    <w:rsid w:val="54B41BB8"/>
    <w:rsid w:val="54C23F02"/>
    <w:rsid w:val="54C3004D"/>
    <w:rsid w:val="54C6369A"/>
    <w:rsid w:val="54CB6F02"/>
    <w:rsid w:val="54CF254E"/>
    <w:rsid w:val="54D062C6"/>
    <w:rsid w:val="54D67D81"/>
    <w:rsid w:val="54D77655"/>
    <w:rsid w:val="54DA0EF3"/>
    <w:rsid w:val="54DE4E87"/>
    <w:rsid w:val="54E029AD"/>
    <w:rsid w:val="54FC70BB"/>
    <w:rsid w:val="55005333"/>
    <w:rsid w:val="55173EF5"/>
    <w:rsid w:val="5523289A"/>
    <w:rsid w:val="55313209"/>
    <w:rsid w:val="553B5E36"/>
    <w:rsid w:val="554D7917"/>
    <w:rsid w:val="555D2250"/>
    <w:rsid w:val="55602CA3"/>
    <w:rsid w:val="5560764A"/>
    <w:rsid w:val="55651104"/>
    <w:rsid w:val="557650C0"/>
    <w:rsid w:val="55782BE6"/>
    <w:rsid w:val="55823A64"/>
    <w:rsid w:val="55935C72"/>
    <w:rsid w:val="559B4B26"/>
    <w:rsid w:val="55A51501"/>
    <w:rsid w:val="55A75279"/>
    <w:rsid w:val="55AC6D33"/>
    <w:rsid w:val="55B33C1E"/>
    <w:rsid w:val="55B61960"/>
    <w:rsid w:val="55C20305"/>
    <w:rsid w:val="55C4407D"/>
    <w:rsid w:val="55C53951"/>
    <w:rsid w:val="55C73B6D"/>
    <w:rsid w:val="55C8387E"/>
    <w:rsid w:val="55D71F3E"/>
    <w:rsid w:val="55D83684"/>
    <w:rsid w:val="55E14425"/>
    <w:rsid w:val="55E24503"/>
    <w:rsid w:val="55E83909"/>
    <w:rsid w:val="55EA33B8"/>
    <w:rsid w:val="55EB785C"/>
    <w:rsid w:val="55EC7130"/>
    <w:rsid w:val="55F67FAE"/>
    <w:rsid w:val="55F85AD5"/>
    <w:rsid w:val="55F935FB"/>
    <w:rsid w:val="55FD758F"/>
    <w:rsid w:val="560721BC"/>
    <w:rsid w:val="560C77D2"/>
    <w:rsid w:val="560E52F8"/>
    <w:rsid w:val="56116B96"/>
    <w:rsid w:val="56187F25"/>
    <w:rsid w:val="564451BE"/>
    <w:rsid w:val="56464A92"/>
    <w:rsid w:val="564725B8"/>
    <w:rsid w:val="56570A4D"/>
    <w:rsid w:val="565847C5"/>
    <w:rsid w:val="5661367A"/>
    <w:rsid w:val="56625644"/>
    <w:rsid w:val="567535C9"/>
    <w:rsid w:val="5684380C"/>
    <w:rsid w:val="568461BA"/>
    <w:rsid w:val="568B4B9B"/>
    <w:rsid w:val="568E01E7"/>
    <w:rsid w:val="56A417B8"/>
    <w:rsid w:val="56A63783"/>
    <w:rsid w:val="56A65531"/>
    <w:rsid w:val="56B063AF"/>
    <w:rsid w:val="56B440F1"/>
    <w:rsid w:val="56C65BD3"/>
    <w:rsid w:val="56CF0F2B"/>
    <w:rsid w:val="56D46032"/>
    <w:rsid w:val="56DA342C"/>
    <w:rsid w:val="56E524FD"/>
    <w:rsid w:val="56E83D9B"/>
    <w:rsid w:val="56F269C8"/>
    <w:rsid w:val="56F42740"/>
    <w:rsid w:val="56F61183"/>
    <w:rsid w:val="56F97D56"/>
    <w:rsid w:val="57034731"/>
    <w:rsid w:val="5705494D"/>
    <w:rsid w:val="570A3D11"/>
    <w:rsid w:val="570F6B24"/>
    <w:rsid w:val="5714693E"/>
    <w:rsid w:val="571701DC"/>
    <w:rsid w:val="571B5F1F"/>
    <w:rsid w:val="571C3A45"/>
    <w:rsid w:val="57254DF4"/>
    <w:rsid w:val="57256D9D"/>
    <w:rsid w:val="573174F0"/>
    <w:rsid w:val="57390153"/>
    <w:rsid w:val="574A629C"/>
    <w:rsid w:val="574F5BC8"/>
    <w:rsid w:val="57511940"/>
    <w:rsid w:val="575256B8"/>
    <w:rsid w:val="575641B1"/>
    <w:rsid w:val="57566F57"/>
    <w:rsid w:val="57603931"/>
    <w:rsid w:val="57686C8A"/>
    <w:rsid w:val="577506D9"/>
    <w:rsid w:val="577C44E3"/>
    <w:rsid w:val="577E64AD"/>
    <w:rsid w:val="57805D82"/>
    <w:rsid w:val="57875362"/>
    <w:rsid w:val="578A30A4"/>
    <w:rsid w:val="578A4E52"/>
    <w:rsid w:val="578C2978"/>
    <w:rsid w:val="57AA1051"/>
    <w:rsid w:val="57AA2DFF"/>
    <w:rsid w:val="57B63E99"/>
    <w:rsid w:val="57B7551B"/>
    <w:rsid w:val="57BE68AA"/>
    <w:rsid w:val="57C71C02"/>
    <w:rsid w:val="57CE11E3"/>
    <w:rsid w:val="57DA7B88"/>
    <w:rsid w:val="57DB3900"/>
    <w:rsid w:val="57E04A72"/>
    <w:rsid w:val="57EE53E1"/>
    <w:rsid w:val="57F66044"/>
    <w:rsid w:val="57FB7AFE"/>
    <w:rsid w:val="57FE314A"/>
    <w:rsid w:val="58134E48"/>
    <w:rsid w:val="5827444F"/>
    <w:rsid w:val="582C2F8B"/>
    <w:rsid w:val="583F79EB"/>
    <w:rsid w:val="584414A5"/>
    <w:rsid w:val="58533496"/>
    <w:rsid w:val="585A4825"/>
    <w:rsid w:val="585C67EF"/>
    <w:rsid w:val="585F62DF"/>
    <w:rsid w:val="586308AC"/>
    <w:rsid w:val="58675193"/>
    <w:rsid w:val="58676F42"/>
    <w:rsid w:val="58715C5B"/>
    <w:rsid w:val="58737694"/>
    <w:rsid w:val="587A0A23"/>
    <w:rsid w:val="587C29ED"/>
    <w:rsid w:val="587C7C57"/>
    <w:rsid w:val="58816255"/>
    <w:rsid w:val="589715D5"/>
    <w:rsid w:val="58977827"/>
    <w:rsid w:val="589A10C5"/>
    <w:rsid w:val="589F0489"/>
    <w:rsid w:val="58A14202"/>
    <w:rsid w:val="58A261CC"/>
    <w:rsid w:val="58A40196"/>
    <w:rsid w:val="58B06B3A"/>
    <w:rsid w:val="58C223CA"/>
    <w:rsid w:val="58CA7BFC"/>
    <w:rsid w:val="58CD4FF7"/>
    <w:rsid w:val="58CE0D6F"/>
    <w:rsid w:val="58D42829"/>
    <w:rsid w:val="58DA5965"/>
    <w:rsid w:val="58DD2BB5"/>
    <w:rsid w:val="58DF11CE"/>
    <w:rsid w:val="58ED38EB"/>
    <w:rsid w:val="58F24A5D"/>
    <w:rsid w:val="58F92290"/>
    <w:rsid w:val="58FA6008"/>
    <w:rsid w:val="58FE045E"/>
    <w:rsid w:val="59036C6A"/>
    <w:rsid w:val="59044790"/>
    <w:rsid w:val="591468C7"/>
    <w:rsid w:val="59170968"/>
    <w:rsid w:val="591C5F7E"/>
    <w:rsid w:val="591E3AA4"/>
    <w:rsid w:val="59232E69"/>
    <w:rsid w:val="59260BAB"/>
    <w:rsid w:val="59282B75"/>
    <w:rsid w:val="59457283"/>
    <w:rsid w:val="59462FFB"/>
    <w:rsid w:val="594F0101"/>
    <w:rsid w:val="595379CD"/>
    <w:rsid w:val="59570D64"/>
    <w:rsid w:val="596040BD"/>
    <w:rsid w:val="59626547"/>
    <w:rsid w:val="596F4300"/>
    <w:rsid w:val="59723DF0"/>
    <w:rsid w:val="597B2CA5"/>
    <w:rsid w:val="59816B33"/>
    <w:rsid w:val="598B16FF"/>
    <w:rsid w:val="598E3E16"/>
    <w:rsid w:val="59965D30"/>
    <w:rsid w:val="59A0095D"/>
    <w:rsid w:val="59A55F73"/>
    <w:rsid w:val="59AD4E28"/>
    <w:rsid w:val="59B368E2"/>
    <w:rsid w:val="59CD7278"/>
    <w:rsid w:val="59D423B5"/>
    <w:rsid w:val="59DD205E"/>
    <w:rsid w:val="59E52814"/>
    <w:rsid w:val="59E720E8"/>
    <w:rsid w:val="59E7658C"/>
    <w:rsid w:val="59ED3476"/>
    <w:rsid w:val="59EF5441"/>
    <w:rsid w:val="59F12F67"/>
    <w:rsid w:val="59F3611C"/>
    <w:rsid w:val="59FB3DE5"/>
    <w:rsid w:val="5A156629"/>
    <w:rsid w:val="5A2A46CB"/>
    <w:rsid w:val="5A4C63EF"/>
    <w:rsid w:val="5A557999"/>
    <w:rsid w:val="5A582FE6"/>
    <w:rsid w:val="5A5F4374"/>
    <w:rsid w:val="5A6776CD"/>
    <w:rsid w:val="5A696FA1"/>
    <w:rsid w:val="5A785436"/>
    <w:rsid w:val="5A987886"/>
    <w:rsid w:val="5A9D30EE"/>
    <w:rsid w:val="5AAE70AA"/>
    <w:rsid w:val="5AB75F5E"/>
    <w:rsid w:val="5ABA77FD"/>
    <w:rsid w:val="5ABF3065"/>
    <w:rsid w:val="5AC266B1"/>
    <w:rsid w:val="5AC32B55"/>
    <w:rsid w:val="5AC862D2"/>
    <w:rsid w:val="5AD92379"/>
    <w:rsid w:val="5AF56A87"/>
    <w:rsid w:val="5B0267D6"/>
    <w:rsid w:val="5B060C94"/>
    <w:rsid w:val="5B0920E0"/>
    <w:rsid w:val="5B1C4013"/>
    <w:rsid w:val="5B242EC8"/>
    <w:rsid w:val="5B353327"/>
    <w:rsid w:val="5B3E3E34"/>
    <w:rsid w:val="5B411CCC"/>
    <w:rsid w:val="5B4B66A7"/>
    <w:rsid w:val="5B597015"/>
    <w:rsid w:val="5B661732"/>
    <w:rsid w:val="5B726329"/>
    <w:rsid w:val="5B885B4D"/>
    <w:rsid w:val="5B8F2A37"/>
    <w:rsid w:val="5B9067AF"/>
    <w:rsid w:val="5B922527"/>
    <w:rsid w:val="5B953DC6"/>
    <w:rsid w:val="5B9E04F2"/>
    <w:rsid w:val="5BA34735"/>
    <w:rsid w:val="5BA67D81"/>
    <w:rsid w:val="5BBB1A7E"/>
    <w:rsid w:val="5BBB7CD0"/>
    <w:rsid w:val="5BBE156E"/>
    <w:rsid w:val="5BBE50CA"/>
    <w:rsid w:val="5BC546AB"/>
    <w:rsid w:val="5BCD355F"/>
    <w:rsid w:val="5BD743DE"/>
    <w:rsid w:val="5BD93CA9"/>
    <w:rsid w:val="5BFD3E45"/>
    <w:rsid w:val="5BFD51BD"/>
    <w:rsid w:val="5C0056E3"/>
    <w:rsid w:val="5C013209"/>
    <w:rsid w:val="5C0276AD"/>
    <w:rsid w:val="5C05719D"/>
    <w:rsid w:val="5C1E3DBB"/>
    <w:rsid w:val="5C2018E1"/>
    <w:rsid w:val="5C29084A"/>
    <w:rsid w:val="5C4161B1"/>
    <w:rsid w:val="5C441A74"/>
    <w:rsid w:val="5C4B1054"/>
    <w:rsid w:val="5C5679F9"/>
    <w:rsid w:val="5C5B0B6B"/>
    <w:rsid w:val="5C5D48E3"/>
    <w:rsid w:val="5C602626"/>
    <w:rsid w:val="5C6043D4"/>
    <w:rsid w:val="5C6914DA"/>
    <w:rsid w:val="5C69772C"/>
    <w:rsid w:val="5C6E4D42"/>
    <w:rsid w:val="5C700ABB"/>
    <w:rsid w:val="5C710E9A"/>
    <w:rsid w:val="5C7236C4"/>
    <w:rsid w:val="5C82434A"/>
    <w:rsid w:val="5CA16EC6"/>
    <w:rsid w:val="5CAF2C65"/>
    <w:rsid w:val="5CB14C2F"/>
    <w:rsid w:val="5CB70498"/>
    <w:rsid w:val="5CBA3AE4"/>
    <w:rsid w:val="5CCC3817"/>
    <w:rsid w:val="5CD050B5"/>
    <w:rsid w:val="5CD5091E"/>
    <w:rsid w:val="5CE172C2"/>
    <w:rsid w:val="5CE639D8"/>
    <w:rsid w:val="5CEB0141"/>
    <w:rsid w:val="5CF27905"/>
    <w:rsid w:val="5CF8578A"/>
    <w:rsid w:val="5D0D450D"/>
    <w:rsid w:val="5D153410"/>
    <w:rsid w:val="5D1C654D"/>
    <w:rsid w:val="5D325D70"/>
    <w:rsid w:val="5D333896"/>
    <w:rsid w:val="5D4930BA"/>
    <w:rsid w:val="5D5201C0"/>
    <w:rsid w:val="5D551A5E"/>
    <w:rsid w:val="5D5932FD"/>
    <w:rsid w:val="5D5E0913"/>
    <w:rsid w:val="5D635F29"/>
    <w:rsid w:val="5D647EF4"/>
    <w:rsid w:val="5D7C348F"/>
    <w:rsid w:val="5D810AA5"/>
    <w:rsid w:val="5D883BE2"/>
    <w:rsid w:val="5D8D744A"/>
    <w:rsid w:val="5D902A97"/>
    <w:rsid w:val="5D966A55"/>
    <w:rsid w:val="5DAD189A"/>
    <w:rsid w:val="5DB9023F"/>
    <w:rsid w:val="5DC6470A"/>
    <w:rsid w:val="5DCF7A63"/>
    <w:rsid w:val="5DD24E5D"/>
    <w:rsid w:val="5DD77F48"/>
    <w:rsid w:val="5DE80B25"/>
    <w:rsid w:val="5DF272AD"/>
    <w:rsid w:val="5DF64FF0"/>
    <w:rsid w:val="5DF72B16"/>
    <w:rsid w:val="5DF9063C"/>
    <w:rsid w:val="5DFE3EA4"/>
    <w:rsid w:val="5E023994"/>
    <w:rsid w:val="5E03770C"/>
    <w:rsid w:val="5E053485"/>
    <w:rsid w:val="5E3E0745"/>
    <w:rsid w:val="5E41749F"/>
    <w:rsid w:val="5E435D5B"/>
    <w:rsid w:val="5E443FAD"/>
    <w:rsid w:val="5E563EAE"/>
    <w:rsid w:val="5E565A8E"/>
    <w:rsid w:val="5E5B09E5"/>
    <w:rsid w:val="5E5D506F"/>
    <w:rsid w:val="5E5D6E1D"/>
    <w:rsid w:val="5E624433"/>
    <w:rsid w:val="5E677C9B"/>
    <w:rsid w:val="5E6E18BE"/>
    <w:rsid w:val="5E6E2DD8"/>
    <w:rsid w:val="5E745F14"/>
    <w:rsid w:val="5E767EDE"/>
    <w:rsid w:val="5E7F4FE5"/>
    <w:rsid w:val="5E800D5D"/>
    <w:rsid w:val="5E8048B9"/>
    <w:rsid w:val="5E850121"/>
    <w:rsid w:val="5E895E64"/>
    <w:rsid w:val="5E8C14B0"/>
    <w:rsid w:val="5EAA5DDA"/>
    <w:rsid w:val="5EAA7B88"/>
    <w:rsid w:val="5EAE1426"/>
    <w:rsid w:val="5EBE461E"/>
    <w:rsid w:val="5EC450EE"/>
    <w:rsid w:val="5ED05841"/>
    <w:rsid w:val="5ED370DF"/>
    <w:rsid w:val="5ED54C05"/>
    <w:rsid w:val="5EE5676D"/>
    <w:rsid w:val="5EF13A09"/>
    <w:rsid w:val="5F021772"/>
    <w:rsid w:val="5F08322C"/>
    <w:rsid w:val="5F095452"/>
    <w:rsid w:val="5F1A6ABC"/>
    <w:rsid w:val="5F21609C"/>
    <w:rsid w:val="5F2711D9"/>
    <w:rsid w:val="5F2E2567"/>
    <w:rsid w:val="5F3C1128"/>
    <w:rsid w:val="5F3C6B9F"/>
    <w:rsid w:val="5F5024DD"/>
    <w:rsid w:val="5F5E109E"/>
    <w:rsid w:val="5F6146EB"/>
    <w:rsid w:val="5F6441DB"/>
    <w:rsid w:val="5F677827"/>
    <w:rsid w:val="5F697A43"/>
    <w:rsid w:val="5F6D7533"/>
    <w:rsid w:val="5F700DD2"/>
    <w:rsid w:val="5F7408C2"/>
    <w:rsid w:val="5F742670"/>
    <w:rsid w:val="5F751F44"/>
    <w:rsid w:val="5F7A1C50"/>
    <w:rsid w:val="5F7A39FE"/>
    <w:rsid w:val="5F814D8D"/>
    <w:rsid w:val="5F8B5C0B"/>
    <w:rsid w:val="5F93061C"/>
    <w:rsid w:val="5F993E84"/>
    <w:rsid w:val="5F9F5213"/>
    <w:rsid w:val="5FA62A45"/>
    <w:rsid w:val="5FAB1E0A"/>
    <w:rsid w:val="5FAD7930"/>
    <w:rsid w:val="5FB07420"/>
    <w:rsid w:val="5FB178BE"/>
    <w:rsid w:val="5FB94CDF"/>
    <w:rsid w:val="5FBB029F"/>
    <w:rsid w:val="5FBC5DC5"/>
    <w:rsid w:val="5FBE7D8F"/>
    <w:rsid w:val="5FC836C6"/>
    <w:rsid w:val="5FCA6734"/>
    <w:rsid w:val="5FD0361E"/>
    <w:rsid w:val="5FDA449D"/>
    <w:rsid w:val="5FF27A39"/>
    <w:rsid w:val="5FF732A1"/>
    <w:rsid w:val="5FF76DFD"/>
    <w:rsid w:val="5FFA069B"/>
    <w:rsid w:val="600A6B30"/>
    <w:rsid w:val="600F2399"/>
    <w:rsid w:val="602045A6"/>
    <w:rsid w:val="603242D9"/>
    <w:rsid w:val="603441C9"/>
    <w:rsid w:val="60367925"/>
    <w:rsid w:val="603E67DA"/>
    <w:rsid w:val="60433DF0"/>
    <w:rsid w:val="604D2EC1"/>
    <w:rsid w:val="60583D40"/>
    <w:rsid w:val="60597AB8"/>
    <w:rsid w:val="60600E46"/>
    <w:rsid w:val="606721D5"/>
    <w:rsid w:val="60687CFB"/>
    <w:rsid w:val="60695F4D"/>
    <w:rsid w:val="606F1089"/>
    <w:rsid w:val="60771CEC"/>
    <w:rsid w:val="60803296"/>
    <w:rsid w:val="608368E3"/>
    <w:rsid w:val="60870181"/>
    <w:rsid w:val="60996106"/>
    <w:rsid w:val="609D79A4"/>
    <w:rsid w:val="60A07495"/>
    <w:rsid w:val="60A30D33"/>
    <w:rsid w:val="60A76A75"/>
    <w:rsid w:val="60B151FE"/>
    <w:rsid w:val="60B847DE"/>
    <w:rsid w:val="60BA0556"/>
    <w:rsid w:val="60BB607C"/>
    <w:rsid w:val="60BF5D7C"/>
    <w:rsid w:val="60C018E5"/>
    <w:rsid w:val="60C82547"/>
    <w:rsid w:val="60C969EB"/>
    <w:rsid w:val="60CE5DB0"/>
    <w:rsid w:val="60D4713E"/>
    <w:rsid w:val="60E90E3C"/>
    <w:rsid w:val="61021EFD"/>
    <w:rsid w:val="610E08A2"/>
    <w:rsid w:val="61137C66"/>
    <w:rsid w:val="611A2DA3"/>
    <w:rsid w:val="611F485D"/>
    <w:rsid w:val="61202383"/>
    <w:rsid w:val="6126799A"/>
    <w:rsid w:val="61355E2F"/>
    <w:rsid w:val="613D2F35"/>
    <w:rsid w:val="614C4F26"/>
    <w:rsid w:val="6151078F"/>
    <w:rsid w:val="615C785F"/>
    <w:rsid w:val="615F4C5A"/>
    <w:rsid w:val="616109D2"/>
    <w:rsid w:val="61686204"/>
    <w:rsid w:val="6170330B"/>
    <w:rsid w:val="61750921"/>
    <w:rsid w:val="61783F6D"/>
    <w:rsid w:val="617C3A5E"/>
    <w:rsid w:val="61834DEC"/>
    <w:rsid w:val="619C4100"/>
    <w:rsid w:val="61A15272"/>
    <w:rsid w:val="61A44D62"/>
    <w:rsid w:val="61B01959"/>
    <w:rsid w:val="61B74A96"/>
    <w:rsid w:val="61C251E9"/>
    <w:rsid w:val="61C55405"/>
    <w:rsid w:val="61CE3B8D"/>
    <w:rsid w:val="61E15FB7"/>
    <w:rsid w:val="61E635CD"/>
    <w:rsid w:val="61F061FA"/>
    <w:rsid w:val="61F07FA8"/>
    <w:rsid w:val="61F23D20"/>
    <w:rsid w:val="620B18AC"/>
    <w:rsid w:val="620B4DE2"/>
    <w:rsid w:val="620D2908"/>
    <w:rsid w:val="62126170"/>
    <w:rsid w:val="622163B3"/>
    <w:rsid w:val="622A5268"/>
    <w:rsid w:val="622B7232"/>
    <w:rsid w:val="62312A9A"/>
    <w:rsid w:val="62326812"/>
    <w:rsid w:val="623E36DF"/>
    <w:rsid w:val="62432C80"/>
    <w:rsid w:val="62436329"/>
    <w:rsid w:val="62456545"/>
    <w:rsid w:val="62540537"/>
    <w:rsid w:val="6260512D"/>
    <w:rsid w:val="62606EDB"/>
    <w:rsid w:val="626764BC"/>
    <w:rsid w:val="626F5370"/>
    <w:rsid w:val="62764951"/>
    <w:rsid w:val="627B1F67"/>
    <w:rsid w:val="627C12E5"/>
    <w:rsid w:val="6280132C"/>
    <w:rsid w:val="629628FD"/>
    <w:rsid w:val="629B43B7"/>
    <w:rsid w:val="62AA0157"/>
    <w:rsid w:val="62B92A90"/>
    <w:rsid w:val="62BF2CDF"/>
    <w:rsid w:val="62C70D09"/>
    <w:rsid w:val="62D376AD"/>
    <w:rsid w:val="62D53E20"/>
    <w:rsid w:val="62DD052C"/>
    <w:rsid w:val="62E33669"/>
    <w:rsid w:val="62E55633"/>
    <w:rsid w:val="62E77622"/>
    <w:rsid w:val="62E93375"/>
    <w:rsid w:val="62EE098B"/>
    <w:rsid w:val="62F615EE"/>
    <w:rsid w:val="62F6339C"/>
    <w:rsid w:val="62F835B8"/>
    <w:rsid w:val="63065CD5"/>
    <w:rsid w:val="63076423"/>
    <w:rsid w:val="630E587E"/>
    <w:rsid w:val="631303F2"/>
    <w:rsid w:val="63163A3E"/>
    <w:rsid w:val="63224191"/>
    <w:rsid w:val="63251ED3"/>
    <w:rsid w:val="63273E9D"/>
    <w:rsid w:val="632779F9"/>
    <w:rsid w:val="633A347E"/>
    <w:rsid w:val="6347009B"/>
    <w:rsid w:val="634E31D8"/>
    <w:rsid w:val="635A1B7D"/>
    <w:rsid w:val="636429FB"/>
    <w:rsid w:val="63660521"/>
    <w:rsid w:val="63666773"/>
    <w:rsid w:val="6367429A"/>
    <w:rsid w:val="636E5628"/>
    <w:rsid w:val="636E73D6"/>
    <w:rsid w:val="63754C08"/>
    <w:rsid w:val="638E1826"/>
    <w:rsid w:val="639037F0"/>
    <w:rsid w:val="63910911"/>
    <w:rsid w:val="639332E1"/>
    <w:rsid w:val="63936E3D"/>
    <w:rsid w:val="63944015"/>
    <w:rsid w:val="639A641D"/>
    <w:rsid w:val="63A948B2"/>
    <w:rsid w:val="63AD43A2"/>
    <w:rsid w:val="63B23767"/>
    <w:rsid w:val="63B374DF"/>
    <w:rsid w:val="63BD210C"/>
    <w:rsid w:val="63BD3EBA"/>
    <w:rsid w:val="63BE65AF"/>
    <w:rsid w:val="63C86026"/>
    <w:rsid w:val="63D556A7"/>
    <w:rsid w:val="63D93821"/>
    <w:rsid w:val="63E15DFA"/>
    <w:rsid w:val="63FA510E"/>
    <w:rsid w:val="63FA6EBC"/>
    <w:rsid w:val="63FE4BFE"/>
    <w:rsid w:val="641937E6"/>
    <w:rsid w:val="642108EC"/>
    <w:rsid w:val="643309A8"/>
    <w:rsid w:val="643423CE"/>
    <w:rsid w:val="64373C6C"/>
    <w:rsid w:val="64390F4F"/>
    <w:rsid w:val="643A375C"/>
    <w:rsid w:val="644545DB"/>
    <w:rsid w:val="64572560"/>
    <w:rsid w:val="645962D8"/>
    <w:rsid w:val="646031C3"/>
    <w:rsid w:val="64654C7D"/>
    <w:rsid w:val="64656A2B"/>
    <w:rsid w:val="64682077"/>
    <w:rsid w:val="646B1B68"/>
    <w:rsid w:val="64794284"/>
    <w:rsid w:val="64836EB1"/>
    <w:rsid w:val="648A0240"/>
    <w:rsid w:val="64923598"/>
    <w:rsid w:val="64954973"/>
    <w:rsid w:val="649B41FB"/>
    <w:rsid w:val="64A15589"/>
    <w:rsid w:val="64AB4917"/>
    <w:rsid w:val="64B21544"/>
    <w:rsid w:val="64B82FFF"/>
    <w:rsid w:val="64C03C61"/>
    <w:rsid w:val="64C179D9"/>
    <w:rsid w:val="64C86FBA"/>
    <w:rsid w:val="64D12312"/>
    <w:rsid w:val="64D140C0"/>
    <w:rsid w:val="64D359B4"/>
    <w:rsid w:val="64D4595F"/>
    <w:rsid w:val="64D616D7"/>
    <w:rsid w:val="64E020C6"/>
    <w:rsid w:val="64EC0EFA"/>
    <w:rsid w:val="64F34037"/>
    <w:rsid w:val="65000502"/>
    <w:rsid w:val="650E70C3"/>
    <w:rsid w:val="651B17E0"/>
    <w:rsid w:val="65242442"/>
    <w:rsid w:val="65270184"/>
    <w:rsid w:val="65293EFC"/>
    <w:rsid w:val="652A37D1"/>
    <w:rsid w:val="652C12F7"/>
    <w:rsid w:val="65336B29"/>
    <w:rsid w:val="65362175"/>
    <w:rsid w:val="65404DA2"/>
    <w:rsid w:val="65444892"/>
    <w:rsid w:val="654523B9"/>
    <w:rsid w:val="65491EA9"/>
    <w:rsid w:val="654F4FE5"/>
    <w:rsid w:val="65510D5D"/>
    <w:rsid w:val="65515201"/>
    <w:rsid w:val="655820EC"/>
    <w:rsid w:val="655A2308"/>
    <w:rsid w:val="65752C9E"/>
    <w:rsid w:val="658E1FB1"/>
    <w:rsid w:val="6593581A"/>
    <w:rsid w:val="65960E66"/>
    <w:rsid w:val="65984BDE"/>
    <w:rsid w:val="659B022A"/>
    <w:rsid w:val="65C6174B"/>
    <w:rsid w:val="65CE0600"/>
    <w:rsid w:val="65D025CA"/>
    <w:rsid w:val="65D35C16"/>
    <w:rsid w:val="65DA6FA5"/>
    <w:rsid w:val="65DF45BB"/>
    <w:rsid w:val="65E73470"/>
    <w:rsid w:val="65E816C2"/>
    <w:rsid w:val="65F30067"/>
    <w:rsid w:val="65F938CF"/>
    <w:rsid w:val="65FD2A94"/>
    <w:rsid w:val="66012783"/>
    <w:rsid w:val="660D2ED6"/>
    <w:rsid w:val="660D737A"/>
    <w:rsid w:val="66246472"/>
    <w:rsid w:val="66263F98"/>
    <w:rsid w:val="662B5A52"/>
    <w:rsid w:val="662D5327"/>
    <w:rsid w:val="663568D1"/>
    <w:rsid w:val="66373DDE"/>
    <w:rsid w:val="66477914"/>
    <w:rsid w:val="66486604"/>
    <w:rsid w:val="664B1C51"/>
    <w:rsid w:val="665E1984"/>
    <w:rsid w:val="66652D12"/>
    <w:rsid w:val="667E3DD4"/>
    <w:rsid w:val="667F18FA"/>
    <w:rsid w:val="668435E6"/>
    <w:rsid w:val="66B15F58"/>
    <w:rsid w:val="66BB5028"/>
    <w:rsid w:val="66CD08B8"/>
    <w:rsid w:val="66CD2666"/>
    <w:rsid w:val="66D63C10"/>
    <w:rsid w:val="66E225B5"/>
    <w:rsid w:val="66E8749F"/>
    <w:rsid w:val="66F10A4A"/>
    <w:rsid w:val="66F422E8"/>
    <w:rsid w:val="66F44096"/>
    <w:rsid w:val="670562A3"/>
    <w:rsid w:val="670A1B0C"/>
    <w:rsid w:val="67191D4F"/>
    <w:rsid w:val="671E2DBD"/>
    <w:rsid w:val="67283D40"/>
    <w:rsid w:val="672A3F31"/>
    <w:rsid w:val="672A5D0A"/>
    <w:rsid w:val="672C1A82"/>
    <w:rsid w:val="672E57FA"/>
    <w:rsid w:val="67317098"/>
    <w:rsid w:val="6747066A"/>
    <w:rsid w:val="674C5C80"/>
    <w:rsid w:val="674E19F8"/>
    <w:rsid w:val="675114E9"/>
    <w:rsid w:val="67515045"/>
    <w:rsid w:val="67534B1E"/>
    <w:rsid w:val="6764121C"/>
    <w:rsid w:val="67694A84"/>
    <w:rsid w:val="676E209B"/>
    <w:rsid w:val="67753429"/>
    <w:rsid w:val="67760F4F"/>
    <w:rsid w:val="677D408C"/>
    <w:rsid w:val="67896ED4"/>
    <w:rsid w:val="679B09B6"/>
    <w:rsid w:val="679F4002"/>
    <w:rsid w:val="67A41618"/>
    <w:rsid w:val="67AB6E4B"/>
    <w:rsid w:val="67B64661"/>
    <w:rsid w:val="67B83316"/>
    <w:rsid w:val="67BB7BC2"/>
    <w:rsid w:val="67C47F0C"/>
    <w:rsid w:val="67D77C40"/>
    <w:rsid w:val="67ED7463"/>
    <w:rsid w:val="67F307F2"/>
    <w:rsid w:val="67FC30CE"/>
    <w:rsid w:val="67FF0F45"/>
    <w:rsid w:val="68077DF9"/>
    <w:rsid w:val="6808604B"/>
    <w:rsid w:val="68106CAE"/>
    <w:rsid w:val="68115A04"/>
    <w:rsid w:val="681A5D7E"/>
    <w:rsid w:val="68332987"/>
    <w:rsid w:val="68352BB8"/>
    <w:rsid w:val="683926A8"/>
    <w:rsid w:val="6841155D"/>
    <w:rsid w:val="684828EC"/>
    <w:rsid w:val="684F3C7A"/>
    <w:rsid w:val="68556DB7"/>
    <w:rsid w:val="685E210F"/>
    <w:rsid w:val="686139AD"/>
    <w:rsid w:val="6861575B"/>
    <w:rsid w:val="6865349E"/>
    <w:rsid w:val="68662D72"/>
    <w:rsid w:val="68763722"/>
    <w:rsid w:val="68792AA5"/>
    <w:rsid w:val="687A4A6F"/>
    <w:rsid w:val="688E4077"/>
    <w:rsid w:val="68907DEF"/>
    <w:rsid w:val="689773CF"/>
    <w:rsid w:val="68994EF5"/>
    <w:rsid w:val="68A044D6"/>
    <w:rsid w:val="68A613C0"/>
    <w:rsid w:val="68A65864"/>
    <w:rsid w:val="68C23C3C"/>
    <w:rsid w:val="68C81889"/>
    <w:rsid w:val="68CB7079"/>
    <w:rsid w:val="68CD1043"/>
    <w:rsid w:val="68DC220C"/>
    <w:rsid w:val="68E02B24"/>
    <w:rsid w:val="68E86BFA"/>
    <w:rsid w:val="68F20AA9"/>
    <w:rsid w:val="68F24605"/>
    <w:rsid w:val="68F44821"/>
    <w:rsid w:val="69146C72"/>
    <w:rsid w:val="692270CA"/>
    <w:rsid w:val="692549DB"/>
    <w:rsid w:val="6933534A"/>
    <w:rsid w:val="694110E9"/>
    <w:rsid w:val="69474460"/>
    <w:rsid w:val="694C640B"/>
    <w:rsid w:val="6951757E"/>
    <w:rsid w:val="69583CA4"/>
    <w:rsid w:val="696562A7"/>
    <w:rsid w:val="696A6892"/>
    <w:rsid w:val="696F20FA"/>
    <w:rsid w:val="696F5C56"/>
    <w:rsid w:val="69737B1B"/>
    <w:rsid w:val="69831701"/>
    <w:rsid w:val="69894F6A"/>
    <w:rsid w:val="698A2A90"/>
    <w:rsid w:val="698C05B6"/>
    <w:rsid w:val="69913E1E"/>
    <w:rsid w:val="69A2602B"/>
    <w:rsid w:val="69AE335C"/>
    <w:rsid w:val="69BF6BDD"/>
    <w:rsid w:val="69CE0BCF"/>
    <w:rsid w:val="69DD52B6"/>
    <w:rsid w:val="69E403F2"/>
    <w:rsid w:val="69E8497D"/>
    <w:rsid w:val="69EC54F9"/>
    <w:rsid w:val="6A0960AB"/>
    <w:rsid w:val="6A0D5B9B"/>
    <w:rsid w:val="6A1862EE"/>
    <w:rsid w:val="6A276531"/>
    <w:rsid w:val="6A31288F"/>
    <w:rsid w:val="6A3A6264"/>
    <w:rsid w:val="6A4946F9"/>
    <w:rsid w:val="6A4E3ABD"/>
    <w:rsid w:val="6A55309E"/>
    <w:rsid w:val="6A5F3F1C"/>
    <w:rsid w:val="6A611A43"/>
    <w:rsid w:val="6A6652AB"/>
    <w:rsid w:val="6A694D9B"/>
    <w:rsid w:val="6A7D62B1"/>
    <w:rsid w:val="6A837C0B"/>
    <w:rsid w:val="6A9242F2"/>
    <w:rsid w:val="6A935974"/>
    <w:rsid w:val="6A9C0CCD"/>
    <w:rsid w:val="6AA3205B"/>
    <w:rsid w:val="6AAD4C88"/>
    <w:rsid w:val="6ABA1153"/>
    <w:rsid w:val="6ABA73A5"/>
    <w:rsid w:val="6ABE50E7"/>
    <w:rsid w:val="6ABF6769"/>
    <w:rsid w:val="6AC36259"/>
    <w:rsid w:val="6AC81AC2"/>
    <w:rsid w:val="6AC975E8"/>
    <w:rsid w:val="6ACB15B2"/>
    <w:rsid w:val="6AD9782B"/>
    <w:rsid w:val="6ADA35A3"/>
    <w:rsid w:val="6ADB7A47"/>
    <w:rsid w:val="6ADE7537"/>
    <w:rsid w:val="6AE10DD5"/>
    <w:rsid w:val="6AE85CC0"/>
    <w:rsid w:val="6AEA5EDC"/>
    <w:rsid w:val="6AF428B7"/>
    <w:rsid w:val="6AF6662F"/>
    <w:rsid w:val="6B19231D"/>
    <w:rsid w:val="6B250CC2"/>
    <w:rsid w:val="6B2667E8"/>
    <w:rsid w:val="6B286A04"/>
    <w:rsid w:val="6B2B454C"/>
    <w:rsid w:val="6B340F05"/>
    <w:rsid w:val="6B3A6EA4"/>
    <w:rsid w:val="6B3B04E6"/>
    <w:rsid w:val="6B3B1049"/>
    <w:rsid w:val="6B4355EC"/>
    <w:rsid w:val="6B453112"/>
    <w:rsid w:val="6B476AB3"/>
    <w:rsid w:val="6B543355"/>
    <w:rsid w:val="6B596BBE"/>
    <w:rsid w:val="6B5C220A"/>
    <w:rsid w:val="6B62453E"/>
    <w:rsid w:val="6B7D28AC"/>
    <w:rsid w:val="6B80414A"/>
    <w:rsid w:val="6B827EC3"/>
    <w:rsid w:val="6B882FFF"/>
    <w:rsid w:val="6B8A321B"/>
    <w:rsid w:val="6B8C6F93"/>
    <w:rsid w:val="6B8D6867"/>
    <w:rsid w:val="6B96571C"/>
    <w:rsid w:val="6B9D4CFC"/>
    <w:rsid w:val="6B9E0A74"/>
    <w:rsid w:val="6BA240C1"/>
    <w:rsid w:val="6BA936A1"/>
    <w:rsid w:val="6BAC13E3"/>
    <w:rsid w:val="6BB32772"/>
    <w:rsid w:val="6BB81B36"/>
    <w:rsid w:val="6BB931DF"/>
    <w:rsid w:val="6BC32289"/>
    <w:rsid w:val="6BC93D43"/>
    <w:rsid w:val="6BCA3618"/>
    <w:rsid w:val="6BCE3108"/>
    <w:rsid w:val="6BDD334B"/>
    <w:rsid w:val="6BDF70C3"/>
    <w:rsid w:val="6BE26BB3"/>
    <w:rsid w:val="6BEC17E0"/>
    <w:rsid w:val="6BEE5558"/>
    <w:rsid w:val="6BF80185"/>
    <w:rsid w:val="6BF863D7"/>
    <w:rsid w:val="6BFD39ED"/>
    <w:rsid w:val="6C046B2A"/>
    <w:rsid w:val="6C060AF4"/>
    <w:rsid w:val="6C136D6D"/>
    <w:rsid w:val="6C180827"/>
    <w:rsid w:val="6C270A6A"/>
    <w:rsid w:val="6C296590"/>
    <w:rsid w:val="6C30791F"/>
    <w:rsid w:val="6C3311BD"/>
    <w:rsid w:val="6C375151"/>
    <w:rsid w:val="6C382C77"/>
    <w:rsid w:val="6C4D6722"/>
    <w:rsid w:val="6C557385"/>
    <w:rsid w:val="6C586E75"/>
    <w:rsid w:val="6C5A0E3F"/>
    <w:rsid w:val="6C5F6F46"/>
    <w:rsid w:val="6C77379F"/>
    <w:rsid w:val="6C7D68DC"/>
    <w:rsid w:val="6C81461E"/>
    <w:rsid w:val="6C8859AD"/>
    <w:rsid w:val="6C97174C"/>
    <w:rsid w:val="6CA4030D"/>
    <w:rsid w:val="6CA95923"/>
    <w:rsid w:val="6CA976D1"/>
    <w:rsid w:val="6CB26586"/>
    <w:rsid w:val="6CB467A2"/>
    <w:rsid w:val="6CB7492C"/>
    <w:rsid w:val="6CB93DB8"/>
    <w:rsid w:val="6CBA368C"/>
    <w:rsid w:val="6CBA7B30"/>
    <w:rsid w:val="6CC60283"/>
    <w:rsid w:val="6CC87D62"/>
    <w:rsid w:val="6CCE7137"/>
    <w:rsid w:val="6CD04C5E"/>
    <w:rsid w:val="6CD10138"/>
    <w:rsid w:val="6CD3474E"/>
    <w:rsid w:val="6CD40BF2"/>
    <w:rsid w:val="6CD52274"/>
    <w:rsid w:val="6CD97FB6"/>
    <w:rsid w:val="6CDC1854"/>
    <w:rsid w:val="6CE16E6B"/>
    <w:rsid w:val="6CEB486B"/>
    <w:rsid w:val="6CEB7CE9"/>
    <w:rsid w:val="6CED5810"/>
    <w:rsid w:val="6CF070AE"/>
    <w:rsid w:val="6CF92406"/>
    <w:rsid w:val="6D0D4104"/>
    <w:rsid w:val="6D0D7C60"/>
    <w:rsid w:val="6D1014FE"/>
    <w:rsid w:val="6D1160C5"/>
    <w:rsid w:val="6D170ADE"/>
    <w:rsid w:val="6D205BE5"/>
    <w:rsid w:val="6D254FA9"/>
    <w:rsid w:val="6D275491"/>
    <w:rsid w:val="6D3276C6"/>
    <w:rsid w:val="6D394EF9"/>
    <w:rsid w:val="6D3B47CD"/>
    <w:rsid w:val="6D3E250F"/>
    <w:rsid w:val="6D3E7FC5"/>
    <w:rsid w:val="6D4573FA"/>
    <w:rsid w:val="6D4713C4"/>
    <w:rsid w:val="6D505D9E"/>
    <w:rsid w:val="6D54588F"/>
    <w:rsid w:val="6D6F26C8"/>
    <w:rsid w:val="6D8A5754"/>
    <w:rsid w:val="6DA22A9E"/>
    <w:rsid w:val="6DA305C4"/>
    <w:rsid w:val="6DA77DB7"/>
    <w:rsid w:val="6DA93E2C"/>
    <w:rsid w:val="6DC24EEE"/>
    <w:rsid w:val="6DD8026E"/>
    <w:rsid w:val="6DE5298B"/>
    <w:rsid w:val="6DE94229"/>
    <w:rsid w:val="6DF332FA"/>
    <w:rsid w:val="6DF80910"/>
    <w:rsid w:val="6DF826BE"/>
    <w:rsid w:val="6DFB0400"/>
    <w:rsid w:val="6E105C5A"/>
    <w:rsid w:val="6E182D60"/>
    <w:rsid w:val="6E1868BC"/>
    <w:rsid w:val="6E1B63AC"/>
    <w:rsid w:val="6E296D1B"/>
    <w:rsid w:val="6E364F94"/>
    <w:rsid w:val="6E3F02ED"/>
    <w:rsid w:val="6E405E13"/>
    <w:rsid w:val="6E4C0C5C"/>
    <w:rsid w:val="6E511DCE"/>
    <w:rsid w:val="6E5C0E9F"/>
    <w:rsid w:val="6E6715F2"/>
    <w:rsid w:val="6E6B10E2"/>
    <w:rsid w:val="6E6E2980"/>
    <w:rsid w:val="6E723A13"/>
    <w:rsid w:val="6E753D0F"/>
    <w:rsid w:val="6E873A42"/>
    <w:rsid w:val="6E8977BA"/>
    <w:rsid w:val="6E971ED7"/>
    <w:rsid w:val="6E9C74ED"/>
    <w:rsid w:val="6EA01998"/>
    <w:rsid w:val="6EA14B04"/>
    <w:rsid w:val="6EAB2242"/>
    <w:rsid w:val="6EBC36EB"/>
    <w:rsid w:val="6EC151A6"/>
    <w:rsid w:val="6EC16F54"/>
    <w:rsid w:val="6EC6456A"/>
    <w:rsid w:val="6ECB1CC3"/>
    <w:rsid w:val="6ECB392F"/>
    <w:rsid w:val="6EDF387E"/>
    <w:rsid w:val="6EE60768"/>
    <w:rsid w:val="6EEB5D7F"/>
    <w:rsid w:val="6EF54E4F"/>
    <w:rsid w:val="6F0D2199"/>
    <w:rsid w:val="6F0D7E9E"/>
    <w:rsid w:val="6F0F4163"/>
    <w:rsid w:val="6F1928EC"/>
    <w:rsid w:val="6F215871"/>
    <w:rsid w:val="6F23376B"/>
    <w:rsid w:val="6F2B261F"/>
    <w:rsid w:val="6F2E3EBD"/>
    <w:rsid w:val="6F2F0361"/>
    <w:rsid w:val="6F377216"/>
    <w:rsid w:val="6F3E2352"/>
    <w:rsid w:val="6F435BBB"/>
    <w:rsid w:val="6F4638FD"/>
    <w:rsid w:val="6F4B0F13"/>
    <w:rsid w:val="6F4B2CC1"/>
    <w:rsid w:val="6F4D07E7"/>
    <w:rsid w:val="6F541B76"/>
    <w:rsid w:val="6F543924"/>
    <w:rsid w:val="6F58297A"/>
    <w:rsid w:val="6F6049BF"/>
    <w:rsid w:val="6F683873"/>
    <w:rsid w:val="6F685621"/>
    <w:rsid w:val="6F9215F5"/>
    <w:rsid w:val="6F9D176F"/>
    <w:rsid w:val="6FA128E1"/>
    <w:rsid w:val="6FA32AFD"/>
    <w:rsid w:val="6FA56875"/>
    <w:rsid w:val="6FA7439C"/>
    <w:rsid w:val="6FAA79E8"/>
    <w:rsid w:val="6FAC7C04"/>
    <w:rsid w:val="6FB40867"/>
    <w:rsid w:val="6FB6638D"/>
    <w:rsid w:val="6FC860C0"/>
    <w:rsid w:val="6FCA1E38"/>
    <w:rsid w:val="6FD40F09"/>
    <w:rsid w:val="6FDB5DF3"/>
    <w:rsid w:val="6FE23626"/>
    <w:rsid w:val="6FEF7AF1"/>
    <w:rsid w:val="70043BDB"/>
    <w:rsid w:val="70082960"/>
    <w:rsid w:val="701557A9"/>
    <w:rsid w:val="70180DF5"/>
    <w:rsid w:val="701E2184"/>
    <w:rsid w:val="70231548"/>
    <w:rsid w:val="7029760B"/>
    <w:rsid w:val="70335C2F"/>
    <w:rsid w:val="703F2826"/>
    <w:rsid w:val="704B48D7"/>
    <w:rsid w:val="704C0A9F"/>
    <w:rsid w:val="704C4F43"/>
    <w:rsid w:val="704E6A97"/>
    <w:rsid w:val="70567B70"/>
    <w:rsid w:val="70587444"/>
    <w:rsid w:val="705F6A24"/>
    <w:rsid w:val="7060279C"/>
    <w:rsid w:val="706C1141"/>
    <w:rsid w:val="707A560C"/>
    <w:rsid w:val="707F70C6"/>
    <w:rsid w:val="70871AD7"/>
    <w:rsid w:val="70877D29"/>
    <w:rsid w:val="708C533F"/>
    <w:rsid w:val="70A22DB5"/>
    <w:rsid w:val="70AC7790"/>
    <w:rsid w:val="70B328CC"/>
    <w:rsid w:val="70BC6DFA"/>
    <w:rsid w:val="70C25205"/>
    <w:rsid w:val="70DC0075"/>
    <w:rsid w:val="70F74EAF"/>
    <w:rsid w:val="7103668C"/>
    <w:rsid w:val="710475CC"/>
    <w:rsid w:val="710E21F8"/>
    <w:rsid w:val="71107D1F"/>
    <w:rsid w:val="71153587"/>
    <w:rsid w:val="71233EF6"/>
    <w:rsid w:val="71235CA4"/>
    <w:rsid w:val="712612F0"/>
    <w:rsid w:val="71300C75"/>
    <w:rsid w:val="713559D7"/>
    <w:rsid w:val="713F0604"/>
    <w:rsid w:val="714479C8"/>
    <w:rsid w:val="71494FDF"/>
    <w:rsid w:val="715776FB"/>
    <w:rsid w:val="71600CA6"/>
    <w:rsid w:val="71662034"/>
    <w:rsid w:val="71777D9E"/>
    <w:rsid w:val="71A5490B"/>
    <w:rsid w:val="71AC3EEB"/>
    <w:rsid w:val="71B11502"/>
    <w:rsid w:val="71B40FF2"/>
    <w:rsid w:val="71B45234"/>
    <w:rsid w:val="71B7463E"/>
    <w:rsid w:val="71B763EC"/>
    <w:rsid w:val="71BE3C1E"/>
    <w:rsid w:val="71C747D9"/>
    <w:rsid w:val="71C805F9"/>
    <w:rsid w:val="71C8684B"/>
    <w:rsid w:val="71CB1E97"/>
    <w:rsid w:val="71D21478"/>
    <w:rsid w:val="71D376CA"/>
    <w:rsid w:val="71DD22F7"/>
    <w:rsid w:val="71E116BB"/>
    <w:rsid w:val="71E573FD"/>
    <w:rsid w:val="71FE226D"/>
    <w:rsid w:val="720F447A"/>
    <w:rsid w:val="7214383E"/>
    <w:rsid w:val="722021E3"/>
    <w:rsid w:val="72253C9E"/>
    <w:rsid w:val="72312642"/>
    <w:rsid w:val="723D0FE7"/>
    <w:rsid w:val="72442376"/>
    <w:rsid w:val="724C122A"/>
    <w:rsid w:val="727442DD"/>
    <w:rsid w:val="72842772"/>
    <w:rsid w:val="728A3B01"/>
    <w:rsid w:val="729B5D0E"/>
    <w:rsid w:val="72A44BC2"/>
    <w:rsid w:val="72A46970"/>
    <w:rsid w:val="72B13AAA"/>
    <w:rsid w:val="72C53404"/>
    <w:rsid w:val="72C62D8B"/>
    <w:rsid w:val="72CE1C3F"/>
    <w:rsid w:val="72D336FA"/>
    <w:rsid w:val="72E01973"/>
    <w:rsid w:val="72EE0533"/>
    <w:rsid w:val="72FF44EF"/>
    <w:rsid w:val="73006FCB"/>
    <w:rsid w:val="73012015"/>
    <w:rsid w:val="73013DC3"/>
    <w:rsid w:val="73045661"/>
    <w:rsid w:val="7306587D"/>
    <w:rsid w:val="730B69EF"/>
    <w:rsid w:val="730E4732"/>
    <w:rsid w:val="73125FD0"/>
    <w:rsid w:val="731A4E85"/>
    <w:rsid w:val="73214465"/>
    <w:rsid w:val="732B52E4"/>
    <w:rsid w:val="732B7092"/>
    <w:rsid w:val="732C3A42"/>
    <w:rsid w:val="73487C44"/>
    <w:rsid w:val="73522870"/>
    <w:rsid w:val="73571C35"/>
    <w:rsid w:val="73577E87"/>
    <w:rsid w:val="736305DA"/>
    <w:rsid w:val="736507F6"/>
    <w:rsid w:val="736600CA"/>
    <w:rsid w:val="737A3B75"/>
    <w:rsid w:val="738467A2"/>
    <w:rsid w:val="73852C46"/>
    <w:rsid w:val="7386251A"/>
    <w:rsid w:val="73927111"/>
    <w:rsid w:val="739764D5"/>
    <w:rsid w:val="73AD7AA7"/>
    <w:rsid w:val="73B76B77"/>
    <w:rsid w:val="73C179F6"/>
    <w:rsid w:val="73CD7BD3"/>
    <w:rsid w:val="73CF2113"/>
    <w:rsid w:val="73D70FC8"/>
    <w:rsid w:val="73F05BE5"/>
    <w:rsid w:val="73F92CEC"/>
    <w:rsid w:val="7400051E"/>
    <w:rsid w:val="740578E3"/>
    <w:rsid w:val="74083274"/>
    <w:rsid w:val="741915E0"/>
    <w:rsid w:val="74212243"/>
    <w:rsid w:val="74235FBB"/>
    <w:rsid w:val="742835D1"/>
    <w:rsid w:val="742A10F7"/>
    <w:rsid w:val="74381A66"/>
    <w:rsid w:val="74424693"/>
    <w:rsid w:val="744A79EB"/>
    <w:rsid w:val="744F0B5E"/>
    <w:rsid w:val="744F5002"/>
    <w:rsid w:val="74624D35"/>
    <w:rsid w:val="74650381"/>
    <w:rsid w:val="746740F9"/>
    <w:rsid w:val="746A1E3C"/>
    <w:rsid w:val="746D7236"/>
    <w:rsid w:val="74890514"/>
    <w:rsid w:val="748A7DE8"/>
    <w:rsid w:val="74A013B9"/>
    <w:rsid w:val="74A54C22"/>
    <w:rsid w:val="74CC21AE"/>
    <w:rsid w:val="74D774D1"/>
    <w:rsid w:val="74D86DA5"/>
    <w:rsid w:val="74E97204"/>
    <w:rsid w:val="74FA4F6E"/>
    <w:rsid w:val="750D2EF3"/>
    <w:rsid w:val="750E27C7"/>
    <w:rsid w:val="750E6C6B"/>
    <w:rsid w:val="7510653F"/>
    <w:rsid w:val="75137DDD"/>
    <w:rsid w:val="75175B20"/>
    <w:rsid w:val="752C0E9F"/>
    <w:rsid w:val="7534125F"/>
    <w:rsid w:val="75410DEE"/>
    <w:rsid w:val="7541494A"/>
    <w:rsid w:val="75436915"/>
    <w:rsid w:val="754D1541"/>
    <w:rsid w:val="75504B8E"/>
    <w:rsid w:val="755A3C5E"/>
    <w:rsid w:val="755C79D6"/>
    <w:rsid w:val="75616D9B"/>
    <w:rsid w:val="75660476"/>
    <w:rsid w:val="75717D36"/>
    <w:rsid w:val="75720FA8"/>
    <w:rsid w:val="7577036C"/>
    <w:rsid w:val="75814476"/>
    <w:rsid w:val="758962F1"/>
    <w:rsid w:val="758F1B5A"/>
    <w:rsid w:val="75954C96"/>
    <w:rsid w:val="759929D8"/>
    <w:rsid w:val="759A405B"/>
    <w:rsid w:val="759E1D9D"/>
    <w:rsid w:val="75B82733"/>
    <w:rsid w:val="75BB5EB4"/>
    <w:rsid w:val="75BE243F"/>
    <w:rsid w:val="75D91027"/>
    <w:rsid w:val="75F45E61"/>
    <w:rsid w:val="75FC6AC3"/>
    <w:rsid w:val="75FE283B"/>
    <w:rsid w:val="75FF0362"/>
    <w:rsid w:val="760C2E49"/>
    <w:rsid w:val="7614205F"/>
    <w:rsid w:val="76157B85"/>
    <w:rsid w:val="76197675"/>
    <w:rsid w:val="7625601A"/>
    <w:rsid w:val="76257DC8"/>
    <w:rsid w:val="76277FE4"/>
    <w:rsid w:val="76377AFB"/>
    <w:rsid w:val="764010A6"/>
    <w:rsid w:val="764C17F9"/>
    <w:rsid w:val="76524935"/>
    <w:rsid w:val="765661D4"/>
    <w:rsid w:val="765B5EE0"/>
    <w:rsid w:val="765E32DA"/>
    <w:rsid w:val="7671125F"/>
    <w:rsid w:val="767945B8"/>
    <w:rsid w:val="76796366"/>
    <w:rsid w:val="767B0330"/>
    <w:rsid w:val="76870A83"/>
    <w:rsid w:val="76872831"/>
    <w:rsid w:val="76966F18"/>
    <w:rsid w:val="769B452E"/>
    <w:rsid w:val="769E5DCD"/>
    <w:rsid w:val="76B4114C"/>
    <w:rsid w:val="76B63116"/>
    <w:rsid w:val="76B850E0"/>
    <w:rsid w:val="76C07AF1"/>
    <w:rsid w:val="76F51E90"/>
    <w:rsid w:val="76F61765"/>
    <w:rsid w:val="77000835"/>
    <w:rsid w:val="77071BC4"/>
    <w:rsid w:val="770A5210"/>
    <w:rsid w:val="771542E1"/>
    <w:rsid w:val="771B11CB"/>
    <w:rsid w:val="77297D8C"/>
    <w:rsid w:val="772A140E"/>
    <w:rsid w:val="772B58B2"/>
    <w:rsid w:val="772B7660"/>
    <w:rsid w:val="773724A9"/>
    <w:rsid w:val="77381D7D"/>
    <w:rsid w:val="773A5AF5"/>
    <w:rsid w:val="773F4EBA"/>
    <w:rsid w:val="774723A6"/>
    <w:rsid w:val="77476464"/>
    <w:rsid w:val="77530965"/>
    <w:rsid w:val="77585F7B"/>
    <w:rsid w:val="775A7F45"/>
    <w:rsid w:val="77626DFA"/>
    <w:rsid w:val="77660698"/>
    <w:rsid w:val="77674410"/>
    <w:rsid w:val="776808B4"/>
    <w:rsid w:val="776B2153"/>
    <w:rsid w:val="776E1C43"/>
    <w:rsid w:val="777803CC"/>
    <w:rsid w:val="777A2396"/>
    <w:rsid w:val="77866F8C"/>
    <w:rsid w:val="778E5E41"/>
    <w:rsid w:val="779416A9"/>
    <w:rsid w:val="779571D0"/>
    <w:rsid w:val="77A411C1"/>
    <w:rsid w:val="77AB254F"/>
    <w:rsid w:val="77B358A8"/>
    <w:rsid w:val="77B43AFA"/>
    <w:rsid w:val="77BC29AE"/>
    <w:rsid w:val="77C11D73"/>
    <w:rsid w:val="77C27899"/>
    <w:rsid w:val="77C875A5"/>
    <w:rsid w:val="77DC6BAC"/>
    <w:rsid w:val="77E141C3"/>
    <w:rsid w:val="77E43CB3"/>
    <w:rsid w:val="77E85551"/>
    <w:rsid w:val="77EA751B"/>
    <w:rsid w:val="77EB6DF0"/>
    <w:rsid w:val="77F739E6"/>
    <w:rsid w:val="77FA7283"/>
    <w:rsid w:val="78146346"/>
    <w:rsid w:val="78177BE5"/>
    <w:rsid w:val="781A76D5"/>
    <w:rsid w:val="781C169F"/>
    <w:rsid w:val="781C344D"/>
    <w:rsid w:val="78252301"/>
    <w:rsid w:val="78275436"/>
    <w:rsid w:val="78280044"/>
    <w:rsid w:val="782E5309"/>
    <w:rsid w:val="78306EF8"/>
    <w:rsid w:val="78362761"/>
    <w:rsid w:val="7840713B"/>
    <w:rsid w:val="784309DA"/>
    <w:rsid w:val="78434E7D"/>
    <w:rsid w:val="78450BF6"/>
    <w:rsid w:val="784D7AAA"/>
    <w:rsid w:val="78526E6F"/>
    <w:rsid w:val="78563761"/>
    <w:rsid w:val="785726D7"/>
    <w:rsid w:val="78632E2A"/>
    <w:rsid w:val="786F7A21"/>
    <w:rsid w:val="78743289"/>
    <w:rsid w:val="78770683"/>
    <w:rsid w:val="787B5CFD"/>
    <w:rsid w:val="78801C2E"/>
    <w:rsid w:val="788A03B6"/>
    <w:rsid w:val="789A6BE8"/>
    <w:rsid w:val="789B25C4"/>
    <w:rsid w:val="78A53442"/>
    <w:rsid w:val="78AC2A23"/>
    <w:rsid w:val="78AD0549"/>
    <w:rsid w:val="78B74F24"/>
    <w:rsid w:val="78B813C8"/>
    <w:rsid w:val="78B95140"/>
    <w:rsid w:val="78BE2756"/>
    <w:rsid w:val="78BE4504"/>
    <w:rsid w:val="78C0027C"/>
    <w:rsid w:val="78C57641"/>
    <w:rsid w:val="78C80EDF"/>
    <w:rsid w:val="78D14237"/>
    <w:rsid w:val="78D37FAF"/>
    <w:rsid w:val="78D83818"/>
    <w:rsid w:val="78D855C6"/>
    <w:rsid w:val="78E71CAD"/>
    <w:rsid w:val="78EE303B"/>
    <w:rsid w:val="78F63C9E"/>
    <w:rsid w:val="79017592"/>
    <w:rsid w:val="79020895"/>
    <w:rsid w:val="790243F1"/>
    <w:rsid w:val="79075EAB"/>
    <w:rsid w:val="79164340"/>
    <w:rsid w:val="7927654D"/>
    <w:rsid w:val="79297BCF"/>
    <w:rsid w:val="792E3438"/>
    <w:rsid w:val="79346574"/>
    <w:rsid w:val="793F73F3"/>
    <w:rsid w:val="79420C91"/>
    <w:rsid w:val="794B223C"/>
    <w:rsid w:val="794C71C3"/>
    <w:rsid w:val="795D1F6F"/>
    <w:rsid w:val="795D6D0D"/>
    <w:rsid w:val="7961380D"/>
    <w:rsid w:val="796432FD"/>
    <w:rsid w:val="79694470"/>
    <w:rsid w:val="79694493"/>
    <w:rsid w:val="796A33AE"/>
    <w:rsid w:val="796B468C"/>
    <w:rsid w:val="797F3C93"/>
    <w:rsid w:val="79856DD0"/>
    <w:rsid w:val="79927E6B"/>
    <w:rsid w:val="79955265"/>
    <w:rsid w:val="79975481"/>
    <w:rsid w:val="799E680F"/>
    <w:rsid w:val="79A25BD4"/>
    <w:rsid w:val="79B31B8F"/>
    <w:rsid w:val="79C43D9C"/>
    <w:rsid w:val="79D00993"/>
    <w:rsid w:val="79D264B9"/>
    <w:rsid w:val="79D35D8D"/>
    <w:rsid w:val="79E65AC0"/>
    <w:rsid w:val="79EE0E19"/>
    <w:rsid w:val="79F24465"/>
    <w:rsid w:val="79FC52E4"/>
    <w:rsid w:val="7A146AD1"/>
    <w:rsid w:val="7A1E34AC"/>
    <w:rsid w:val="7A1F0FD2"/>
    <w:rsid w:val="7A205476"/>
    <w:rsid w:val="7A214D4A"/>
    <w:rsid w:val="7A2B5BC9"/>
    <w:rsid w:val="7A3251AA"/>
    <w:rsid w:val="7A3A5E0C"/>
    <w:rsid w:val="7A3C1B84"/>
    <w:rsid w:val="7A434CC1"/>
    <w:rsid w:val="7A4E3666"/>
    <w:rsid w:val="7A516828"/>
    <w:rsid w:val="7A574C10"/>
    <w:rsid w:val="7A5C2227"/>
    <w:rsid w:val="7A6730A5"/>
    <w:rsid w:val="7A6A04A0"/>
    <w:rsid w:val="7A6D7F90"/>
    <w:rsid w:val="7A7237F8"/>
    <w:rsid w:val="7A777060"/>
    <w:rsid w:val="7A805F15"/>
    <w:rsid w:val="7A85177D"/>
    <w:rsid w:val="7A903C7E"/>
    <w:rsid w:val="7A910122"/>
    <w:rsid w:val="7A925C48"/>
    <w:rsid w:val="7AA80FC8"/>
    <w:rsid w:val="7AB61937"/>
    <w:rsid w:val="7AB931D5"/>
    <w:rsid w:val="7ABE4C8F"/>
    <w:rsid w:val="7AC676A0"/>
    <w:rsid w:val="7AC878BC"/>
    <w:rsid w:val="7ACD6C80"/>
    <w:rsid w:val="7AD718AD"/>
    <w:rsid w:val="7AE30252"/>
    <w:rsid w:val="7AE364A4"/>
    <w:rsid w:val="7AF12749"/>
    <w:rsid w:val="7AF4420D"/>
    <w:rsid w:val="7B0302AC"/>
    <w:rsid w:val="7B087CB8"/>
    <w:rsid w:val="7B136D89"/>
    <w:rsid w:val="7B227565"/>
    <w:rsid w:val="7B2E3BC3"/>
    <w:rsid w:val="7B2F5245"/>
    <w:rsid w:val="7B3D3E06"/>
    <w:rsid w:val="7B430CF1"/>
    <w:rsid w:val="7B65510B"/>
    <w:rsid w:val="7B672C31"/>
    <w:rsid w:val="7B6C46EB"/>
    <w:rsid w:val="7B6E2F9B"/>
    <w:rsid w:val="7B803CF3"/>
    <w:rsid w:val="7B845591"/>
    <w:rsid w:val="7B851309"/>
    <w:rsid w:val="7B8B5094"/>
    <w:rsid w:val="7B9003DA"/>
    <w:rsid w:val="7B902188"/>
    <w:rsid w:val="7B933A26"/>
    <w:rsid w:val="7B9A1258"/>
    <w:rsid w:val="7B9B28DB"/>
    <w:rsid w:val="7BA06EEA"/>
    <w:rsid w:val="7BAD0F8C"/>
    <w:rsid w:val="7BB10350"/>
    <w:rsid w:val="7BB816DF"/>
    <w:rsid w:val="7BBA7205"/>
    <w:rsid w:val="7BC260B9"/>
    <w:rsid w:val="7BD04C7A"/>
    <w:rsid w:val="7BD06A28"/>
    <w:rsid w:val="7BD227A0"/>
    <w:rsid w:val="7BD5403F"/>
    <w:rsid w:val="7BDA3403"/>
    <w:rsid w:val="7BDA78A7"/>
    <w:rsid w:val="7BDC361F"/>
    <w:rsid w:val="7BE81FC4"/>
    <w:rsid w:val="7BF32717"/>
    <w:rsid w:val="7BF85F7F"/>
    <w:rsid w:val="7BFD5343"/>
    <w:rsid w:val="7C0B7A60"/>
    <w:rsid w:val="7C10151B"/>
    <w:rsid w:val="7C15268D"/>
    <w:rsid w:val="7C156B31"/>
    <w:rsid w:val="7C1728A9"/>
    <w:rsid w:val="7C1C7EBF"/>
    <w:rsid w:val="7C240B22"/>
    <w:rsid w:val="7C246D74"/>
    <w:rsid w:val="7C2D3E7B"/>
    <w:rsid w:val="7C3A6597"/>
    <w:rsid w:val="7C4B60AF"/>
    <w:rsid w:val="7C507B69"/>
    <w:rsid w:val="7C5331B5"/>
    <w:rsid w:val="7C5C02BC"/>
    <w:rsid w:val="7C605FFE"/>
    <w:rsid w:val="7C6D24C9"/>
    <w:rsid w:val="7C7B2E38"/>
    <w:rsid w:val="7C7C095E"/>
    <w:rsid w:val="7C7C270C"/>
    <w:rsid w:val="7C86358B"/>
    <w:rsid w:val="7C8A4E29"/>
    <w:rsid w:val="7C8B770E"/>
    <w:rsid w:val="7C8F243F"/>
    <w:rsid w:val="7C947A56"/>
    <w:rsid w:val="7C9A54D2"/>
    <w:rsid w:val="7C9B7036"/>
    <w:rsid w:val="7CA0464C"/>
    <w:rsid w:val="7CA53A11"/>
    <w:rsid w:val="7CA81753"/>
    <w:rsid w:val="7CA943D8"/>
    <w:rsid w:val="7CAA54CB"/>
    <w:rsid w:val="7CAA7279"/>
    <w:rsid w:val="7CAC134D"/>
    <w:rsid w:val="7CAF4890"/>
    <w:rsid w:val="7CB1685A"/>
    <w:rsid w:val="7CB93960"/>
    <w:rsid w:val="7CBC51FE"/>
    <w:rsid w:val="7CC04CEF"/>
    <w:rsid w:val="7CC13AB9"/>
    <w:rsid w:val="7CCC5441"/>
    <w:rsid w:val="7CCF0A8E"/>
    <w:rsid w:val="7CD6006E"/>
    <w:rsid w:val="7CE54755"/>
    <w:rsid w:val="7CE85FF3"/>
    <w:rsid w:val="7D012C11"/>
    <w:rsid w:val="7D0E5A5A"/>
    <w:rsid w:val="7D0F3580"/>
    <w:rsid w:val="7D126BCC"/>
    <w:rsid w:val="7D1868D9"/>
    <w:rsid w:val="7D216BE3"/>
    <w:rsid w:val="7D221505"/>
    <w:rsid w:val="7D2E4E92"/>
    <w:rsid w:val="7D3D00ED"/>
    <w:rsid w:val="7D3E3E65"/>
    <w:rsid w:val="7D413844"/>
    <w:rsid w:val="7D470F6C"/>
    <w:rsid w:val="7D496A92"/>
    <w:rsid w:val="7D4C6582"/>
    <w:rsid w:val="7D5611AF"/>
    <w:rsid w:val="7D676F18"/>
    <w:rsid w:val="7D6E474B"/>
    <w:rsid w:val="7D7609EC"/>
    <w:rsid w:val="7D797974"/>
    <w:rsid w:val="7D7D673C"/>
    <w:rsid w:val="7D9677FD"/>
    <w:rsid w:val="7D98438D"/>
    <w:rsid w:val="7DAC7021"/>
    <w:rsid w:val="7DB303AF"/>
    <w:rsid w:val="7DB759A5"/>
    <w:rsid w:val="7DBF6D54"/>
    <w:rsid w:val="7DC75C09"/>
    <w:rsid w:val="7DD520D4"/>
    <w:rsid w:val="7DDB01A1"/>
    <w:rsid w:val="7DF033B2"/>
    <w:rsid w:val="7DF52776"/>
    <w:rsid w:val="7DF74740"/>
    <w:rsid w:val="7DFB58B2"/>
    <w:rsid w:val="7DFD787D"/>
    <w:rsid w:val="7E001E90"/>
    <w:rsid w:val="7E046E5D"/>
    <w:rsid w:val="7E0B01EB"/>
    <w:rsid w:val="7E0E3838"/>
    <w:rsid w:val="7E1907B6"/>
    <w:rsid w:val="7E192908"/>
    <w:rsid w:val="7E1C41A7"/>
    <w:rsid w:val="7E3314F0"/>
    <w:rsid w:val="7E3F3E40"/>
    <w:rsid w:val="7E462FD2"/>
    <w:rsid w:val="7E470AF8"/>
    <w:rsid w:val="7E543940"/>
    <w:rsid w:val="7E6873EC"/>
    <w:rsid w:val="7E6B2A38"/>
    <w:rsid w:val="7E6E2528"/>
    <w:rsid w:val="7E7062A0"/>
    <w:rsid w:val="7E7318ED"/>
    <w:rsid w:val="7E7713DD"/>
    <w:rsid w:val="7E77762F"/>
    <w:rsid w:val="7E7933A7"/>
    <w:rsid w:val="7E7C4C45"/>
    <w:rsid w:val="7E7F4735"/>
    <w:rsid w:val="7E835FD4"/>
    <w:rsid w:val="7E843AFA"/>
    <w:rsid w:val="7E8B4E88"/>
    <w:rsid w:val="7E9276DB"/>
    <w:rsid w:val="7E953F59"/>
    <w:rsid w:val="7E9C7095"/>
    <w:rsid w:val="7E9E4BBC"/>
    <w:rsid w:val="7E9F2DE4"/>
    <w:rsid w:val="7EAA7A04"/>
    <w:rsid w:val="7EAF6DC9"/>
    <w:rsid w:val="7EB20667"/>
    <w:rsid w:val="7EB31BE7"/>
    <w:rsid w:val="7EB937A4"/>
    <w:rsid w:val="7ED06D3F"/>
    <w:rsid w:val="7ED20D09"/>
    <w:rsid w:val="7EDA1183"/>
    <w:rsid w:val="7EE051D4"/>
    <w:rsid w:val="7EE2719E"/>
    <w:rsid w:val="7EEB5927"/>
    <w:rsid w:val="7EFB0260"/>
    <w:rsid w:val="7F007624"/>
    <w:rsid w:val="7F032C71"/>
    <w:rsid w:val="7F076C05"/>
    <w:rsid w:val="7F0A3FFF"/>
    <w:rsid w:val="7F0D7F93"/>
    <w:rsid w:val="7F1D01D6"/>
    <w:rsid w:val="7F2C666B"/>
    <w:rsid w:val="7F3217A8"/>
    <w:rsid w:val="7F3D4789"/>
    <w:rsid w:val="7F3E014D"/>
    <w:rsid w:val="7F477001"/>
    <w:rsid w:val="7F4A6AF1"/>
    <w:rsid w:val="7F5259A6"/>
    <w:rsid w:val="7F587460"/>
    <w:rsid w:val="7F625BE9"/>
    <w:rsid w:val="7F710ED7"/>
    <w:rsid w:val="7F853FCE"/>
    <w:rsid w:val="7F871AF4"/>
    <w:rsid w:val="7F8A15E4"/>
    <w:rsid w:val="7F8A21E9"/>
    <w:rsid w:val="7F9F508F"/>
    <w:rsid w:val="7FA04963"/>
    <w:rsid w:val="7FAA7DF6"/>
    <w:rsid w:val="7FAC3308"/>
    <w:rsid w:val="7FB126CD"/>
    <w:rsid w:val="7FBD5515"/>
    <w:rsid w:val="7FC20D7E"/>
    <w:rsid w:val="7FC9210C"/>
    <w:rsid w:val="7FD33205"/>
    <w:rsid w:val="7FD36AE7"/>
    <w:rsid w:val="7FD5285F"/>
    <w:rsid w:val="7FE42AA2"/>
    <w:rsid w:val="7FEC5DFB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20" w:afterLines="20" w:line="288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="80" w:afterLines="80" w:afterAutospacing="0" w:line="288" w:lineRule="auto"/>
      <w:outlineLvl w:val="0"/>
    </w:pPr>
    <w:rPr>
      <w:b/>
      <w:bCs/>
      <w:kern w:val="44"/>
      <w:sz w:val="36"/>
      <w:szCs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2"/>
    </w:pPr>
    <w:rPr>
      <w:b/>
      <w:bCs/>
      <w:sz w:val="30"/>
      <w:szCs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4"/>
    </w:pPr>
    <w:rPr>
      <w:b/>
      <w:bCs/>
    </w:rPr>
  </w:style>
  <w:style w:type="paragraph" w:styleId="8">
    <w:name w:val="heading 6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5"/>
    </w:pPr>
    <w:rPr>
      <w:rFonts w:asciiTheme="minorAscii" w:hAnsiTheme="minorAscii" w:eastAsiaTheme="minorEastAsia"/>
      <w:b/>
      <w:bCs/>
    </w:rPr>
  </w:style>
  <w:style w:type="paragraph" w:styleId="9">
    <w:name w:val="heading 7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6"/>
    </w:pPr>
    <w:rPr>
      <w:rFonts w:asciiTheme="minorAscii" w:hAnsiTheme="minorAscii" w:eastAsiaTheme="minorEastAsia"/>
      <w:b/>
      <w:bCs/>
    </w:rPr>
  </w:style>
  <w:style w:type="paragraph" w:styleId="10">
    <w:name w:val="heading 8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7"/>
    </w:pPr>
    <w:rPr>
      <w:rFonts w:asciiTheme="minorAscii" w:hAnsiTheme="minorAscii" w:eastAsiaTheme="minorEastAsia"/>
      <w:b/>
      <w:bCs/>
    </w:rPr>
  </w:style>
  <w:style w:type="paragraph" w:styleId="11">
    <w:name w:val="heading 9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8"/>
    </w:pPr>
    <w:rPr>
      <w:rFonts w:asciiTheme="minorAscii" w:hAnsiTheme="minorAscii" w:eastAsiaTheme="minorEastAsia"/>
      <w:b/>
      <w:bCs/>
      <w:sz w:val="24"/>
    </w:rPr>
  </w:style>
  <w:style w:type="character" w:default="1" w:styleId="33">
    <w:name w:val="Default Paragraph Font"/>
    <w:semiHidden/>
    <w:qFormat/>
    <w:uiPriority w:val="0"/>
  </w:style>
  <w:style w:type="table" w:default="1" w:styleId="3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 w:asciiTheme="minorAscii" w:hAnsiTheme="minorAscii" w:eastAsiaTheme="minorEastAsia"/>
      <w:sz w:val="24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7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8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9">
    <w:name w:val="Balloon Text"/>
    <w:basedOn w:val="1"/>
    <w:qFormat/>
    <w:uiPriority w:val="0"/>
    <w:rPr>
      <w:sz w:val="18"/>
      <w:szCs w:val="18"/>
    </w:rPr>
  </w:style>
  <w:style w:type="paragraph" w:styleId="20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22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3">
    <w:name w:val="toc 1"/>
    <w:basedOn w:val="1"/>
    <w:next w:val="1"/>
    <w:qFormat/>
    <w:uiPriority w:val="0"/>
  </w:style>
  <w:style w:type="paragraph" w:styleId="24">
    <w:name w:val="Subtitle"/>
    <w:basedOn w:val="1"/>
    <w:next w:val="7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Theme="majorAscii" w:hAnsiTheme="majorAscii" w:eastAsiaTheme="majorEastAsia"/>
      <w:b/>
      <w:kern w:val="28"/>
      <w:sz w:val="32"/>
      <w:szCs w:val="32"/>
    </w:rPr>
  </w:style>
  <w:style w:type="paragraph" w:styleId="25">
    <w:name w:val="footnote text"/>
    <w:basedOn w:val="1"/>
    <w:qFormat/>
    <w:uiPriority w:val="0"/>
    <w:pPr>
      <w:jc w:val="left"/>
    </w:pPr>
    <w:rPr>
      <w:rFonts w:asciiTheme="minorAscii" w:hAnsiTheme="minorAscii" w:eastAsiaTheme="minorEastAsia"/>
      <w:sz w:val="24"/>
      <w:szCs w:val="24"/>
    </w:rPr>
  </w:style>
  <w:style w:type="paragraph" w:styleId="26">
    <w:name w:val="toc 2"/>
    <w:basedOn w:val="1"/>
    <w:next w:val="1"/>
    <w:qFormat/>
    <w:uiPriority w:val="0"/>
    <w:pPr>
      <w:ind w:left="420" w:leftChars="200"/>
    </w:pPr>
  </w:style>
  <w:style w:type="paragraph" w:styleId="27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2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9">
    <w:name w:val="Title"/>
    <w:basedOn w:val="1"/>
    <w:qFormat/>
    <w:uiPriority w:val="0"/>
    <w:pPr>
      <w:adjustRightInd w:val="0"/>
      <w:snapToGrid w:val="0"/>
      <w:spacing w:beforeLines="0" w:beforeAutospacing="0" w:after="100" w:afterLines="100" w:afterAutospacing="0"/>
      <w:jc w:val="center"/>
      <w:outlineLvl w:val="0"/>
    </w:pPr>
    <w:rPr>
      <w:rFonts w:asciiTheme="majorAscii" w:hAnsiTheme="majorAscii" w:eastAsiaTheme="majorEastAsia"/>
      <w:b/>
      <w:bCs/>
      <w:sz w:val="44"/>
      <w:szCs w:val="44"/>
    </w:rPr>
  </w:style>
  <w:style w:type="paragraph" w:styleId="30">
    <w:name w:val="annotation subject"/>
    <w:basedOn w:val="13"/>
    <w:next w:val="13"/>
    <w:qFormat/>
    <w:uiPriority w:val="0"/>
    <w:rPr>
      <w:b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basedOn w:val="33"/>
    <w:qFormat/>
    <w:uiPriority w:val="0"/>
    <w:rPr>
      <w:rFonts w:asciiTheme="minorAscii" w:hAnsiTheme="minorAscii" w:eastAsiaTheme="minorEastAsia"/>
      <w:b/>
    </w:rPr>
  </w:style>
  <w:style w:type="character" w:styleId="35">
    <w:name w:val="end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6">
    <w:name w:val="page number"/>
    <w:basedOn w:val="33"/>
    <w:qFormat/>
    <w:uiPriority w:val="0"/>
    <w:rPr>
      <w:rFonts w:cs="Times New Roman" w:asciiTheme="minorAscii" w:hAnsiTheme="minorAscii" w:eastAsiaTheme="minorEastAsia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7">
    <w:name w:val="FollowedHyperlink"/>
    <w:basedOn w:val="33"/>
    <w:qFormat/>
    <w:uiPriority w:val="0"/>
    <w:rPr>
      <w:rFonts w:cs="Times New Roman" w:asciiTheme="minorAscii" w:hAnsiTheme="minorAscii" w:eastAsiaTheme="minorEastAsia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8">
    <w:name w:val="Emphasis"/>
    <w:basedOn w:val="33"/>
    <w:qFormat/>
    <w:uiPriority w:val="0"/>
    <w:rPr>
      <w:i/>
    </w:rPr>
  </w:style>
  <w:style w:type="character" w:styleId="39">
    <w:name w:val="Hyperlink"/>
    <w:basedOn w:val="33"/>
    <w:qFormat/>
    <w:uiPriority w:val="0"/>
    <w:rPr>
      <w:rFonts w:cs="Times New Roman" w:asciiTheme="minorAscii" w:hAnsiTheme="minorAscii" w:eastAsiaTheme="minorEastAsia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40">
    <w:name w:val="annotation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41">
    <w:name w:val="foot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font61"/>
    <w:basedOn w:val="33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43">
    <w:name w:val="font11"/>
    <w:basedOn w:val="3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ca4def31-8a63-4027-aa07-ed7608f350b6\&#20020;&#26102;&#29992;&#24037;&#21512;&#21516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14032f93-2e46-4a1c-a1a4-5888308d4c48</errorID>
      <errorWord>，</errorWord>
      <group>L1_Word</group>
      <groupName>字词问题</groupName>
      <ability>L2_Typo</ability>
      <abilityName>字词错误</abilityName>
      <candidateList>
        <item>，是</item>
      </candidateList>
      <explain/>
      <paraID>65B194E0</paraID>
      <start>23</start>
      <end>24</end>
      <status>ignored</status>
      <modifiedWord/>
      <trackRevisions>false</trackRevisions>
    </reviewItem>
    <reviewItem>
      <errorID>500f7948-6aaf-49a0-b6d2-6eabcb003cb8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15</start>
      <end>16</end>
      <status>ignored</status>
      <modifiedWord/>
      <trackRevisions>false</trackRevisions>
    </reviewItem>
    <reviewItem>
      <errorID>a1d0a2b2-fec8-4158-b5dd-ff33ee005a87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18</start>
      <end>19</end>
      <status>ignored</status>
      <modifiedWord/>
      <trackRevisions>false</trackRevisions>
    </reviewItem>
    <reviewItem>
      <errorID>905b2f79-6d22-41a9-aa80-724f4fd3f82d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23</start>
      <end>24</end>
      <status>ignored</status>
      <modifiedWord/>
      <trackRevisions>false</trackRevisions>
    </reviewItem>
    <reviewItem>
      <errorID>af112065-c0d2-4fdc-ad0b-a515eaefeb82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28</start>
      <end>29</end>
      <status>ignored</status>
      <modifiedWord/>
      <trackRevisions>false</trackRevisions>
    </reviewItem>
    <reviewItem>
      <errorID>ebdf3a26-4a57-41e9-abba-ec71938273ba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38</start>
      <end>39</end>
      <status>ignored</status>
      <modifiedWord/>
      <trackRevisions>false</trackRevisions>
    </reviewItem>
    <reviewItem>
      <errorID>0bf1c984-bfdb-47df-a395-7cc481a8e653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41</start>
      <end>42</end>
      <status>ignored</status>
      <modifiedWord/>
      <trackRevisions>false</trackRevisions>
    </reviewItem>
    <reviewItem>
      <errorID>ed8d31e5-f443-429b-8f7f-372e02f190ee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47</start>
      <end>48</end>
      <status>ignored</status>
      <modifiedWord/>
      <trackRevisions>false</trackRevisions>
    </reviewItem>
    <reviewItem>
      <errorID>d714a910-ab63-4395-8458-a2df0db3ac2d</errorID>
      <errorWord>1-4万</errorWord>
      <group>L1_Knowledge</group>
      <groupName>知识性问题</groupName>
      <ability>L2_Knowledge</ability>
      <abilityName>其他知识</abilityName>
      <candidateList>
        <item>1万—4万</item>
      </candidateList>
      <explain>1. “1-4万”中的单位“万”仅出现在后一个数字上，容易引起歧义；根据《现代汉语标点符号数字用法规范手册》，数字表示范围两边需要使用统一的格式。2.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7F02CAA8</paraID>
      <start>29</start>
      <end>33</end>
      <status>ignored</status>
      <modifiedWord/>
      <trackRevisions>false</trackRevisions>
    </reviewItem>
    <reviewItem>
      <errorID>588e72c3-a39a-4056-b97a-3a81533a0fbf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77705C84</paraID>
      <start>124</start>
      <end>125</end>
      <status>modified</status>
      <modifiedWord>，</modifiedWord>
      <trackRevisions>false</trackRevisions>
    </reviewItem>
    <reviewItem>
      <errorID>4e162f18-6e0b-445a-9127-36f73096b3df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42</start>
      <end>43</end>
      <status>ignored</status>
      <modifiedWord/>
      <trackRevisions>false</trackRevisions>
    </reviewItem>
    <reviewItem>
      <errorID>ff70a00f-7789-4bd0-b8cf-0108cb4d6e24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89</start>
      <end>90</end>
      <status>ignored</status>
      <modifiedWord/>
      <trackRevisions>false</trackRevisions>
    </reviewItem>
    <reviewItem>
      <errorID>03796273-b1a1-4eb3-b7ee-e0dd009b6795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B0CA167</paraID>
      <start>99</start>
      <end>100</end>
      <status>ignored</status>
      <modifiedWord/>
      <trackRevisions>false</trackRevisions>
    </reviewItem>
    <reviewItem>
      <errorID>047b6a17-fe30-413b-aa8a-813ae2fbbbd6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4143051E</paraID>
      <start>7</start>
      <end>8</end>
      <status>modified</status>
      <modifiedWord>－</modifiedWord>
      <trackRevisions>false</trackRevisions>
    </reviewItem>
    <reviewItem>
      <errorID>840bbe10-e86d-4bdd-b24c-440cf420ede1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94F699D</paraID>
      <start>7</start>
      <end>8</end>
      <status>ignored</status>
      <modifiedWord/>
      <trackRevisions>false</trackRevisions>
    </reviewItem>
    <reviewItem>
      <errorID>8698ae43-a975-4251-88a7-8562ec77a380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23868E78</paraID>
      <start>7</start>
      <end>8</end>
      <status>modified</status>
      <modifiedWord>－</modifiedWord>
      <trackRevisions>false</trackRevisions>
    </reviewItem>
    <reviewItem>
      <errorID>bacaab89-62ac-4aba-b1cf-4e0e1d22818b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10241536</paraID>
      <start>11</start>
      <end>12</end>
      <status>modified</status>
      <modifiedWord>地</modifiedWord>
      <trackRevisions>false</trackRevisions>
    </reviewItem>
    <reviewItem>
      <errorID>1690b8ca-2632-48f8-abbd-73f03192c4be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10241536</paraID>
      <start>25</start>
      <end>26</end>
      <status>modified</status>
      <modifiedWord>：</modifiedWord>
      <trackRevisions>false</trackRevisions>
    </reviewItem>
    <reviewItem>
      <errorID>bc7338fd-3bd6-44f6-bba3-34a162f6f931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3A01A28B</paraID>
      <start>12</start>
      <end>13</end>
      <status>modified</status>
      <modifiedWord>：</modifiedWord>
      <trackRevisions>false</trackRevisions>
    </reviewItem>
    <reviewItem>
      <errorID>356e0e3b-a404-47b2-981a-b8d187192dfb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187D76CB</paraID>
      <start>7</start>
      <end>8</end>
      <status>modified</status>
      <modifiedWord>：</modifiedWord>
      <trackRevisions>false</trackRevisions>
    </reviewItem>
    <reviewItem>
      <errorID>e1431c4c-3546-4e5a-9e70-037f44e39af9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187D76CB</paraID>
      <start>23</start>
      <end>25</end>
      <status>modified</status>
      <modifiedWord>其他</modifiedWord>
      <trackRevisions>false</trackRevisions>
    </reviewItem>
    <reviewItem>
      <errorID>7c2aebe8-e453-4fe8-9178-7611e1aa9c4c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5590FEE7</paraID>
      <start>11</start>
      <end>12</end>
      <status>modified</status>
      <modifiedWord>：</modifiedWord>
      <trackRevisions>false</trackRevisions>
    </reviewItem>
    <reviewItem>
      <errorID>89d5416c-d27e-4bb7-a58a-5f5ef5821b0a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430D75F7</paraID>
      <start>2</start>
      <end>3</end>
      <status>modified</status>
      <modifiedWord>：</modifiedWord>
      <trackRevisions>false</trackRevisions>
    </reviewItem>
    <reviewItem>
      <errorID>5c9215bf-4830-451e-ac18-4904ab78de9d</errorID>
      <errorWord>需承当</errorWord>
      <group>L1_Word</group>
      <groupName>字词问题</groupName>
      <ability>L2_Typo</ability>
      <abilityName>字词错误</abilityName>
      <candidateList>
        <item>需承担</item>
      </candidateList>
      <explain/>
      <paraID>430D75F7</paraID>
      <start>38</start>
      <end>41</end>
      <status>modified</status>
      <modifiedWord>需承担</modifiedWord>
      <trackRevisions>false</trackRevisions>
    </reviewItem>
    <reviewItem>
      <errorID>2963d41e-06b7-4456-a97a-e94a731f36bf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430D75F7</paraID>
      <start>47</start>
      <end>48</end>
      <status>modified</status>
      <modifiedWord>！</modifiedWord>
      <trackRevisions>false</trackRevisions>
    </reviewItem>
    <reviewItem>
      <errorID>f806d83a-1ddf-40c0-9cc0-c378c66bb942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7AA3DCFA</paraID>
      <start>13</start>
      <end>20</end>
      <status>modified</status>
      <modifiedWord>13万—24万</modifiedWord>
      <trackRevisions>false</trackRevisions>
    </reviewItem>
    <reviewItem>
      <errorID>2ab0c45b-7cd1-4b76-b969-de88462236c4</errorID>
      <errorWord>6.6万-7.8万</errorWord>
      <group>L1_Knowledge</group>
      <groupName>知识性问题</groupName>
      <ability>L2_Knowledge</ability>
      <abilityName>其他知识</abilityName>
      <candidateList>
        <item>6.6万—7.8万</item>
      </candidateList>
      <explain>1. “6.6万-7.8万”中的单位“万”仅出现在后一个数字上，容易引起歧义；根据《现代汉语标点符号数字用法规范手册》，数字表示范围两边需要使用统一的格式。2.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69A06B36</paraID>
      <start>13</start>
      <end>22</end>
      <status>modified</status>
      <modifiedWord>6.6万—7.8万</modifiedWord>
      <trackRevisions>false</trackRevisions>
    </reviewItem>
    <reviewItem>
      <errorID>36e36867-379c-4fa0-adc5-ef3f99c080bc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21C15045</paraID>
      <start>33</start>
      <end>35</end>
      <status>modified</status>
      <modifiedWord>.具</modifiedWord>
      <trackRevisions>false</trackRevisions>
    </reviewItem>
    <reviewItem>
      <errorID>9dc992a5-dab5-4f40-a33a-cf2778a07810</errorID>
      <errorWord>12万-20万</errorWord>
      <group>L1_Knowledge</group>
      <groupName>知识性问题</groupName>
      <ability>L2_Knowledge</ability>
      <abilityName>其他知识</abilityName>
      <candidateList>
        <item>12万—20万</item>
      </candidateList>
      <explain>1. “12万-20万”中的单位“万”仅出现在后一个数字上，容易引起歧义；根据《现代汉语标点符号数字用法规范手册》，数字表示范围两边需要使用统一的格式。2.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FD9E8B3</paraID>
      <start>13</start>
      <end>20</end>
      <status>modified</status>
      <modifiedWord>12万—20万</modifiedWord>
      <trackRevisions>false</trackRevisions>
    </reviewItem>
    <reviewItem>
      <errorID>fa1a7718-c778-4215-aa52-c35c61a23a26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2C688CF1</paraID>
      <start>2</start>
      <end>4</end>
      <status>modified</status>
      <modifiedWord>部部</modifiedWord>
      <trackRevisions>false</trackRevisions>
    </reviewItem>
    <reviewItem>
      <errorID>a6344916-a526-4a14-8439-16692f04ce6a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21</start>
      <end>22</end>
      <status>modified</status>
      <modifiedWord>；</modifiedWord>
      <trackRevisions>false</trackRevisions>
    </reviewItem>
    <reviewItem>
      <errorID>e096a651-b634-4e6b-ad71-2fbcc28cd9a1</errorID>
      <errorWord>公司总帐</errorWord>
      <group>L1_Word</group>
      <groupName>字词问题</groupName>
      <ability>L2_Alias</ability>
      <abilityName>也作/曾用词</abilityName>
      <candidateList>
        <item>公司总账</item>
      </candidateList>
      <explain>词汇[公司总帐]为不规范表述或旧称，其规范书面表述为[公司总账]。</explain>
      <paraID> BD8ADFA</paraID>
      <start>50</start>
      <end>54</end>
      <status>modified</status>
      <modifiedWord>公司总账</modifiedWord>
      <trackRevisions>false</trackRevisions>
    </reviewItem>
    <reviewItem>
      <errorID>041d0d2c-5524-4ae1-9946-eaaa5de34b61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68</start>
      <end>69</end>
      <status>modified</status>
      <modifiedWord>；</modifiedWord>
      <trackRevisions>false</trackRevisions>
    </reviewItem>
    <reviewItem>
      <errorID>3a259865-d8c3-4b11-a5ef-ae49e32ee92f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113</start>
      <end>114</end>
      <status>modified</status>
      <modifiedWord>；</modifiedWord>
      <trackRevisions>false</trackRevisions>
    </reviewItem>
    <reviewItem>
      <errorID>130aab41-bb30-4636-8b8a-ac1dd04f0d30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175</start>
      <end>176</end>
      <status>modified</status>
      <modifiedWord>；</modifiedWord>
      <trackRevisions>false</trackRevisions>
    </reviewItem>
    <reviewItem>
      <errorID>f263c623-75a3-4eae-ac5a-8df6744a742f</errorID>
      <errorWord>对帐等</errorWord>
      <group>L1_Word</group>
      <groupName>字词问题</groupName>
      <ability>L2_Alias</ability>
      <abilityName>也作/曾用词</abilityName>
      <candidateList>
        <item>对账等</item>
      </candidateList>
      <explain>词汇[对帐等]为不规范表述或旧称，其规范书面表述为[对账等]。</explain>
      <paraID> BD8ADFA</paraID>
      <start>204</start>
      <end>207</end>
      <status>modified</status>
      <modifiedWord>对账等</modifiedWord>
      <trackRevisions>false</trackRevisions>
    </reviewItem>
    <reviewItem>
      <errorID>5ac2f4d8-b282-4bda-8ea9-98064301f387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59D5BFEE</paraID>
      <start>23</start>
      <end>25</end>
      <status>modified</status>
      <modifiedWord>，具</modifiedWord>
      <trackRevisions>false</trackRevisions>
    </reviewItem>
    <reviewItem>
      <errorID>7b583ccc-fc57-4f68-b028-6a001d8df0ad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6F812A7</paraID>
      <start>13</start>
      <end>20</end>
      <status>modified</status>
      <modifiedWord>13万—24万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3d956c-f5e9-4789-9eea-d748ac02f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临时用工合同.docx</Template>
  <Pages>1</Pages>
  <Words>462</Words>
  <Characters>468</Characters>
  <Lines>0</Lines>
  <Paragraphs>0</Paragraphs>
  <TotalTime>2</TotalTime>
  <ScaleCrop>false</ScaleCrop>
  <LinksUpToDate>false</LinksUpToDate>
  <CharactersWithSpaces>471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2026-01-04T07:10:00Z</dcterms:created>
  <dc:creator>鹤晟建筑</dc:creator>
  <cp:lastModifiedBy>向日葵开了旧是夏天</cp:lastModifiedBy>
  <cp:lastPrinted>2026-09-29T07:41:00Z</cp:lastPrinted>
  <dcterms:modified xsi:type="dcterms:W3CDTF">2026-10-20T02:02:47Z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UUID">
    <vt:lpwstr>v1.0_mb_1DDBbOj4pCUmtDn0FPKYPg==</vt:lpwstr>
  </property>
  <property fmtid="{D5CDD505-2E9C-101B-9397-08002B2CF9AE}" pid="4" name="ICV">
    <vt:lpwstr>0568A92771C7431C95C256758881F815_13</vt:lpwstr>
  </property>
  <property fmtid="{D5CDD505-2E9C-101B-9397-08002B2CF9AE}" pid="5" name="KSOTemplateDocerSaveRecord">
    <vt:lpwstr>eyJoZGlkIjoiNzk4MGU2YmIwYmQxNWI4MjkxOGM0MzFlMmZiNzI5NTYiLCJ1c2VySWQiOiIyOTE0MjUxMDgifQ==</vt:lpwstr>
  </property>
</Properties>
</file>