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967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1125"/>
        <w:gridCol w:w="1080"/>
        <w:gridCol w:w="1020"/>
        <w:gridCol w:w="680"/>
        <w:gridCol w:w="1093"/>
        <w:gridCol w:w="1437"/>
        <w:gridCol w:w="16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967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adjustRightInd w:val="0"/>
              <w:snapToGrid w:val="0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b w:val="0"/>
                <w:bCs/>
                <w:color w:val="000000"/>
                <w:kern w:val="0"/>
                <w:sz w:val="44"/>
                <w:szCs w:val="44"/>
                <w:lang w:bidi="ar"/>
              </w:rPr>
              <w:t>应聘人员报名表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姓    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性   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籍    贯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2寸免冠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照片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出生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年月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CESI仿宋-GB2312" w:hAnsi="CESI仿宋-GB2312" w:eastAsia="CESI仿宋-GB2312" w:cs="CESI仿宋-GB2312"/>
                <w:color w:val="000000"/>
                <w:sz w:val="24"/>
                <w:lang w:val="en-US" w:eastAsia="zh-CN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学   历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民    族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婚姻状况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驾龄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现工作单位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及职务</w:t>
            </w: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毕业院校</w:t>
            </w:r>
          </w:p>
        </w:tc>
        <w:tc>
          <w:tcPr>
            <w:tcW w:w="17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所学专业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身份证号码</w:t>
            </w: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sz w:val="24"/>
                <w:lang w:val="en-US" w:eastAsia="zh-CN"/>
              </w:rPr>
            </w:pPr>
          </w:p>
        </w:tc>
        <w:tc>
          <w:tcPr>
            <w:tcW w:w="27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联系方式</w:t>
            </w:r>
          </w:p>
        </w:tc>
        <w:tc>
          <w:tcPr>
            <w:tcW w:w="3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教育经历</w:t>
            </w:r>
          </w:p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 w:bidi="ar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毕业院校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专业</w:t>
            </w: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所获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奖励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5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4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6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工作经历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 w:bidi="ar"/>
              </w:rPr>
              <w:t>（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含服役及培训经历</w:t>
            </w: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eastAsia="zh-CN" w:bidi="ar"/>
              </w:rPr>
              <w:t>）</w:t>
            </w: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所在单位</w:t>
            </w: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bidi="ar"/>
              </w:rPr>
              <w:t>岗位</w:t>
            </w:r>
          </w:p>
        </w:tc>
        <w:tc>
          <w:tcPr>
            <w:tcW w:w="3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工作内容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3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3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3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3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atLeast"/>
          <w:jc w:val="center"/>
        </w:trPr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7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1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31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个人技能</w:t>
            </w: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兴趣特长</w:t>
            </w:r>
          </w:p>
        </w:tc>
        <w:tc>
          <w:tcPr>
            <w:tcW w:w="59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获得荣誉</w:t>
            </w:r>
          </w:p>
        </w:tc>
        <w:tc>
          <w:tcPr>
            <w:tcW w:w="59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  <w:jc w:val="center"/>
        </w:trPr>
        <w:tc>
          <w:tcPr>
            <w:tcW w:w="15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opLinePunct/>
              <w:jc w:val="center"/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sz w:val="24"/>
                <w:lang w:val="en-US" w:eastAsia="zh-CN"/>
              </w:rPr>
              <w:t>其他技能</w:t>
            </w:r>
          </w:p>
        </w:tc>
        <w:tc>
          <w:tcPr>
            <w:tcW w:w="591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CESI仿宋-GB2312" w:hAnsi="CESI仿宋-GB2312" w:eastAsia="CESI仿宋-GB2312" w:cs="CESI仿宋-GB2312"/>
                <w:color w:val="000000"/>
                <w:kern w:val="0"/>
                <w:sz w:val="24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5" w:hRule="atLeast"/>
          <w:jc w:val="center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default" w:ascii="黑体" w:hAnsi="黑体" w:eastAsia="黑体" w:cs="黑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  <w:lang w:val="en-US" w:eastAsia="zh-CN" w:bidi="ar"/>
              </w:rPr>
              <w:t>自我评价</w:t>
            </w:r>
          </w:p>
        </w:tc>
        <w:tc>
          <w:tcPr>
            <w:tcW w:w="811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topLinePunct/>
              <w:jc w:val="center"/>
              <w:textAlignment w:val="center"/>
              <w:rPr>
                <w:rFonts w:hint="eastAsia" w:ascii="黑体" w:hAnsi="黑体" w:eastAsia="黑体" w:cs="黑体"/>
                <w:color w:val="000000"/>
                <w:sz w:val="24"/>
              </w:rPr>
            </w:pPr>
          </w:p>
        </w:tc>
      </w:tr>
    </w:tbl>
    <w:p>
      <w:pPr>
        <w:widowControl/>
        <w:shd w:val="clear" w:color="auto" w:fill="FFFFFF"/>
        <w:topLinePunct/>
        <w:jc w:val="left"/>
        <w:rPr>
          <w:rFonts w:ascii="宋体" w:hAnsi="宋体" w:eastAsia="宋体" w:cs="宋体"/>
          <w:color w:val="000000"/>
          <w:kern w:val="0"/>
          <w:sz w:val="24"/>
          <w:shd w:val="clear" w:color="auto" w:fill="FFFFFF"/>
          <w:lang w:bidi="ar"/>
        </w:rPr>
      </w:pPr>
    </w:p>
    <w:sectPr>
      <w:pgSz w:w="11906" w:h="16838"/>
      <w:pgMar w:top="567" w:right="1797" w:bottom="56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NywiaGRpZCI6ImJjODIxYWZhODE4NWI4ZDFiNTdkNGVmMzNiZDQ1YTRjIiwidXNlckNvdW50Ijo0fQ=="/>
  </w:docVars>
  <w:rsids>
    <w:rsidRoot w:val="466559DB"/>
    <w:rsid w:val="00135629"/>
    <w:rsid w:val="001D4BD8"/>
    <w:rsid w:val="00270A13"/>
    <w:rsid w:val="003033FA"/>
    <w:rsid w:val="00412F8B"/>
    <w:rsid w:val="005B005D"/>
    <w:rsid w:val="005B01AC"/>
    <w:rsid w:val="006260FE"/>
    <w:rsid w:val="00641776"/>
    <w:rsid w:val="009B1B0C"/>
    <w:rsid w:val="00A36B3D"/>
    <w:rsid w:val="00B561CE"/>
    <w:rsid w:val="00C24D09"/>
    <w:rsid w:val="00CA5839"/>
    <w:rsid w:val="00DF20C1"/>
    <w:rsid w:val="00DF4102"/>
    <w:rsid w:val="00F61BB2"/>
    <w:rsid w:val="00FC6BE2"/>
    <w:rsid w:val="05206A1E"/>
    <w:rsid w:val="09410594"/>
    <w:rsid w:val="1182245C"/>
    <w:rsid w:val="164D0F49"/>
    <w:rsid w:val="174D31CB"/>
    <w:rsid w:val="17522E44"/>
    <w:rsid w:val="1C5A6684"/>
    <w:rsid w:val="1E6908EA"/>
    <w:rsid w:val="1F8E4762"/>
    <w:rsid w:val="21BF3EED"/>
    <w:rsid w:val="230B369B"/>
    <w:rsid w:val="25033B35"/>
    <w:rsid w:val="2D784336"/>
    <w:rsid w:val="30766E97"/>
    <w:rsid w:val="34EB566C"/>
    <w:rsid w:val="447224F8"/>
    <w:rsid w:val="466559DB"/>
    <w:rsid w:val="4A5F5A11"/>
    <w:rsid w:val="4BF576B0"/>
    <w:rsid w:val="518E403A"/>
    <w:rsid w:val="56884EF8"/>
    <w:rsid w:val="5A766A76"/>
    <w:rsid w:val="6A515385"/>
    <w:rsid w:val="6FFF7464"/>
    <w:rsid w:val="70142BF4"/>
    <w:rsid w:val="737B5F85"/>
    <w:rsid w:val="74D87731"/>
    <w:rsid w:val="7DBF84FC"/>
    <w:rsid w:val="AFCFA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批注框文本 Char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眉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ht706/C:\Users\&#20110;&#21338;\AppData\Roaming\kingsoft\office6\templates\download\b0047927-c1f1-46de-9c51-f069c9fa35bd\&#24212;&#32856;&#20154;&#21592;&#25253;&#21517;&#30331;&#35760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应聘人员报名登记表.docx</Template>
  <Pages>1</Pages>
  <Words>138</Words>
  <Characters>138</Characters>
  <Lines>1</Lines>
  <Paragraphs>1</Paragraphs>
  <TotalTime>11</TotalTime>
  <ScaleCrop>false</ScaleCrop>
  <LinksUpToDate>false</LinksUpToDate>
  <CharactersWithSpaces>156</CharactersWithSpaces>
  <Application>WPS Office_12.8.2.15209_F1E327BC-269C-435d-A152-05C5408002CA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2024-03-28T04:39:00Z</dcterms:created>
  <dc:creator>于博</dc:creator>
  <cp:lastModifiedBy>ht706</cp:lastModifiedBy>
  <cp:lastPrinted>2026-10-14T11:19:32Z</cp:lastPrinted>
  <dcterms:modified xsi:type="dcterms:W3CDTF">2026-10-14T11:19:36Z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2052-12.8.2.15209</vt:lpwstr>
  </property>
  <property fmtid="{D5CDD505-2E9C-101B-9397-08002B2CF9AE}" pid="3" name="ICV">
    <vt:lpwstr>E639B276E8A041A0BB055B07CB4463AE_13</vt:lpwstr>
  </property>
  <property fmtid="{D5CDD505-2E9C-101B-9397-08002B2CF9AE}" pid="4" name="KSOTemplateUUID">
    <vt:lpwstr>v1.0_mb_LKhkiPEasLgsm5PXdQ/ZpQ==</vt:lpwstr>
  </property>
</Properties>
</file>