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6"/>
        <w:tblW w:w="108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028"/>
        <w:gridCol w:w="525"/>
        <w:gridCol w:w="897"/>
        <w:gridCol w:w="656"/>
        <w:gridCol w:w="892"/>
        <w:gridCol w:w="1905"/>
        <w:gridCol w:w="1191"/>
        <w:gridCol w:w="1548"/>
        <w:gridCol w:w="1548"/>
      </w:tblGrid>
      <w:tr w14:paraId="24DCA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4" w:hRule="atLeast"/>
        </w:trPr>
        <w:tc>
          <w:tcPr>
            <w:tcW w:w="10836" w:type="dxa"/>
            <w:gridSpan w:val="10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4D01F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sz w:val="44"/>
                <w:szCs w:val="44"/>
                <w:vertAlign w:val="baseline"/>
                <w:lang w:val="en-US" w:eastAsia="zh-CN"/>
              </w:rPr>
              <w:t>公益性岗位报名登记表</w:t>
            </w:r>
          </w:p>
        </w:tc>
      </w:tr>
      <w:tr w14:paraId="6CB84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6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16D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964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315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7D8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1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0D2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6F8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9D9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 w14:paraId="7FCAD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6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992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曾用名</w:t>
            </w:r>
          </w:p>
        </w:tc>
        <w:tc>
          <w:tcPr>
            <w:tcW w:w="14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4DA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422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147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1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B02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1A8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590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7B1C6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6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D4F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14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55B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800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C04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186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FDD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DF0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4024E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6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FFD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就业创业证号</w:t>
            </w:r>
          </w:p>
        </w:tc>
        <w:tc>
          <w:tcPr>
            <w:tcW w:w="29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685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794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42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E14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76FD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6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50F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916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B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775D5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4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F8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教育背景</w:t>
            </w:r>
          </w:p>
        </w:tc>
        <w:tc>
          <w:tcPr>
            <w:tcW w:w="31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D82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起始年月</w:t>
            </w:r>
          </w:p>
        </w:tc>
        <w:tc>
          <w:tcPr>
            <w:tcW w:w="39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281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kern w:val="2"/>
                <w:sz w:val="24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学校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4A5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853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2F068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06C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1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8A3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9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7B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69B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00E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78767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BC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1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A2E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9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772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5E3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7C5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441F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800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1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2D5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9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7D1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07F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7CB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250A5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4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356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31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A4A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起始年月</w:t>
            </w:r>
          </w:p>
        </w:tc>
        <w:tc>
          <w:tcPr>
            <w:tcW w:w="39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38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B81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岗位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988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证明人</w:t>
            </w:r>
          </w:p>
        </w:tc>
      </w:tr>
      <w:tr w14:paraId="6B86C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721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1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CD7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9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529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EC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C1C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36A8C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6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ABA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1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BD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9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DEE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9DB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0F5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424DF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E30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1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1B5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398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31F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C3A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248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1C61B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64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4B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家庭情况</w:t>
            </w:r>
          </w:p>
        </w:tc>
        <w:tc>
          <w:tcPr>
            <w:tcW w:w="15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2F3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5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220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eastAsia="阿里巴巴普惠体 R" w:asciiTheme="minorHAnsi" w:hAnsiTheme="minorHAnsi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关系</w:t>
            </w:r>
          </w:p>
        </w:tc>
        <w:tc>
          <w:tcPr>
            <w:tcW w:w="5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23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15B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政治面貌</w:t>
            </w:r>
          </w:p>
        </w:tc>
      </w:tr>
      <w:tr w14:paraId="13257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AED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988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825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5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9D6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7D7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6FA43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73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B7B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D58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5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011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F54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4486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4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C70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796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F00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5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46C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E7A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333F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6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672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爱好</w:t>
            </w:r>
          </w:p>
        </w:tc>
        <w:tc>
          <w:tcPr>
            <w:tcW w:w="1019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EDC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  <w:tr w14:paraId="399C4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6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D0D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  <w:lang w:val="en-US" w:eastAsia="zh-CN"/>
              </w:rPr>
              <w:t>自我评价</w:t>
            </w:r>
          </w:p>
        </w:tc>
        <w:tc>
          <w:tcPr>
            <w:tcW w:w="1019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033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汉仪中简黑简" w:hAnsi="汉仪中简黑简" w:eastAsia="汉仪中简黑简" w:cs="汉仪中简黑简"/>
                <w:b/>
                <w:bCs/>
                <w:sz w:val="24"/>
                <w:szCs w:val="28"/>
                <w:vertAlign w:val="baseline"/>
              </w:rPr>
            </w:pPr>
          </w:p>
        </w:tc>
      </w:tr>
    </w:tbl>
    <w:p w14:paraId="150082EA"/>
    <w:sectPr>
      <w:headerReference r:id="rId5" w:type="default"/>
      <w:pgSz w:w="11906" w:h="16838"/>
      <w:pgMar w:top="397" w:right="720" w:bottom="397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  <w:embedRegular r:id="rId1" w:fontKey="{915162F6-8A78-4825-9F0C-3F7C86CA7331}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8B21E270-AC51-47ED-82FC-E8E3C739DC2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62BD9050-7019-4F55-839A-BFF2864ECFE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2628C9A-6737-41A5-BB99-3D8C7D1F7A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823B5FE-47DB-49DC-BB56-0DC82F3C9A7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13CBE67-66D8-4DDB-9BF9-2A76B647CDF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F5C1D3C-C055-42D5-AD6A-C30900A47ED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8" w:fontKey="{FF7601DE-A3B8-4EE0-965D-164602EFF16A}"/>
  </w:font>
  <w:font w:name="阿里巴巴普惠体 R">
    <w:altName w:val="宋体"/>
    <w:panose1 w:val="00020600040101010101"/>
    <w:charset w:val="86"/>
    <w:family w:val="roman"/>
    <w:pitch w:val="default"/>
    <w:sig w:usb0="00000000" w:usb1="00000000" w:usb2="0000001E" w:usb3="00000000" w:csb0="0004009F" w:csb1="00000000"/>
    <w:embedRegular r:id="rId9" w:fontKey="{E3158851-F58E-4159-9D27-0E87C99F1264}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  <w:embedRegular r:id="rId10" w:fontKey="{17466178-AE68-4548-96BD-B897582EA77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1" w:fontKey="{E1B13A0E-3EED-4648-A6C0-90211E20A4F3}"/>
  </w:font>
  <w:font w:name="WPSEMBED1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10D0C">
    <w:pPr>
      <w:pStyle w:val="3"/>
      <w:rPr>
        <w:rFonts w:hint="default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  <w:lang w:val="en-US" w:eastAsia="zh-CN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jMsImhkaWQiOiJjODViNGU4MjIwOWJiYzRhYzZlYTJlYzJjNjcwNGZhMCIsInVzZXJDb3VudCI6Mn0="/>
  </w:docVars>
  <w:rsids>
    <w:rsidRoot w:val="1B420AA7"/>
    <w:rsid w:val="005477CE"/>
    <w:rsid w:val="00671350"/>
    <w:rsid w:val="00793D52"/>
    <w:rsid w:val="00B716D8"/>
    <w:rsid w:val="00C05615"/>
    <w:rsid w:val="00CB2E40"/>
    <w:rsid w:val="00D57298"/>
    <w:rsid w:val="00E46670"/>
    <w:rsid w:val="00E81432"/>
    <w:rsid w:val="00F009B2"/>
    <w:rsid w:val="00F3046F"/>
    <w:rsid w:val="02B2607B"/>
    <w:rsid w:val="0333610D"/>
    <w:rsid w:val="08D86F1C"/>
    <w:rsid w:val="09D62D1D"/>
    <w:rsid w:val="0B667166"/>
    <w:rsid w:val="0E2C594E"/>
    <w:rsid w:val="1A79189F"/>
    <w:rsid w:val="1B420AA7"/>
    <w:rsid w:val="1BDF524E"/>
    <w:rsid w:val="1F532EDF"/>
    <w:rsid w:val="20C36423"/>
    <w:rsid w:val="25957E15"/>
    <w:rsid w:val="29C11352"/>
    <w:rsid w:val="3488269E"/>
    <w:rsid w:val="46140CE1"/>
    <w:rsid w:val="48002A28"/>
    <w:rsid w:val="489A1870"/>
    <w:rsid w:val="49E8090A"/>
    <w:rsid w:val="58672482"/>
    <w:rsid w:val="5A9F2599"/>
    <w:rsid w:val="679A00E7"/>
    <w:rsid w:val="67E83C97"/>
    <w:rsid w:val="6A50548A"/>
    <w:rsid w:val="6CA12BD0"/>
    <w:rsid w:val="74EE31FE"/>
    <w:rsid w:val="794F06AD"/>
    <w:rsid w:val="79863CD3"/>
    <w:rsid w:val="7A4D1E82"/>
    <w:rsid w:val="7BFB6EF5"/>
    <w:rsid w:val="7C66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exact"/>
      <w:jc w:val="both"/>
    </w:pPr>
    <w:rPr>
      <w:rFonts w:eastAsia="阿里巴巴普惠体 R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12c7035e-815d-4736-8ffe-dc2567099ace\&#20010;&#20154;&#31616;&#21382;&#34920;&#26684;.docx" TargetMode="External"/></Relationships>
</file>

<file path=word/theme/theme1.xml><?xml version="1.0" encoding="utf-8"?>
<a:theme xmlns:a="http://schemas.openxmlformats.org/drawingml/2006/main" name="Office 主题​​">
  <a:themeElements>
    <a:clrScheme name="2潮蓝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BC3649"/>
      </a:accent1>
      <a:accent2>
        <a:srgbClr val="297DB5"/>
      </a:accent2>
      <a:accent3>
        <a:srgbClr val="FFC000"/>
      </a:accent3>
      <a:accent4>
        <a:srgbClr val="1F3864"/>
      </a:accent4>
      <a:accent5>
        <a:srgbClr val="1B1B1B"/>
      </a:accent5>
      <a:accent6>
        <a:srgbClr val="788094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个人简历表格.docx</Template>
  <Pages>1</Pages>
  <Words>112</Words>
  <Characters>112</Characters>
  <Lines>6</Lines>
  <Paragraphs>1</Paragraphs>
  <TotalTime>206</TotalTime>
  <ScaleCrop>false</ScaleCrop>
  <LinksUpToDate>false</LinksUpToDate>
  <CharactersWithSpaces>112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2024-01-25T07:45:00Z</dcterms:created>
  <dc:creator>陆耘妤</dc:creator>
  <cp:lastModifiedBy>宁寒梅</cp:lastModifiedBy>
  <cp:lastPrinted>2026-10-14T08:21:00Z</cp:lastPrinted>
  <dcterms:modified xsi:type="dcterms:W3CDTF">2026-10-16T01:16:00Z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Key">
    <vt:lpwstr>1.0_PEqFq6BT5hw33eD0Avx8h9pInpCrofaINFUL0So59BR9vtQ0Dkn/6dsjS+9VYkZFonb1EZe2m7IjrySNqEYHZQ==</vt:lpwstr>
  </property>
  <property fmtid="{D5CDD505-2E9C-101B-9397-08002B2CF9AE}" pid="3" name="KSOTemplateUUID">
    <vt:lpwstr>v1.0_mb_/Xq0AcBU3OrSylq1uwZOpA==</vt:lpwstr>
  </property>
  <property fmtid="{D5CDD505-2E9C-101B-9397-08002B2CF9AE}" pid="4" name="ICV">
    <vt:lpwstr>2D26055140284880A14802B5618E02CC_13</vt:lpwstr>
  </property>
  <property fmtid="{D5CDD505-2E9C-101B-9397-08002B2CF9AE}" pid="5" name="KSOProductBuildVer">
    <vt:lpwstr>2052-12.1.0.28505</vt:lpwstr>
  </property>
  <property fmtid="{D5CDD505-2E9C-101B-9397-08002B2CF9AE}" pid="6" name="KSOTemplateDocerSaveRecord">
    <vt:lpwstr>eyJoZGlkIjoiYzg1YjRlODIyMDliYmM0YWM2ZWEyZWMyYzY3MDRmYTAiLCJ1c2VySWQiOiIyMzg2NzAwNzcifQ==</vt:lpwstr>
  </property>
</Properties>
</file>