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92C00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both"/>
        <w:textAlignment w:val="auto"/>
        <w:rPr>
          <w:rFonts w:hint="default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2"/>
          <w:szCs w:val="32"/>
          <w:lang w:val="en-US" w:eastAsia="zh-CN"/>
        </w:rPr>
        <w:t>2</w:t>
      </w:r>
    </w:p>
    <w:p w14:paraId="3A5F5B4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eastAsia="方正小标宋简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eastAsia="方正小标宋简体"/>
          <w:color w:val="auto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-90170</wp:posOffset>
            </wp:positionH>
            <wp:positionV relativeFrom="paragraph">
              <wp:posOffset>4803775</wp:posOffset>
            </wp:positionV>
            <wp:extent cx="5794375" cy="2160270"/>
            <wp:effectExtent l="0" t="0" r="0" b="11430"/>
            <wp:wrapTight wrapText="bothSides">
              <wp:wrapPolygon>
                <wp:start x="0" y="0"/>
                <wp:lineTo x="0" y="21333"/>
                <wp:lineTo x="21517" y="21333"/>
                <wp:lineTo x="21517" y="0"/>
                <wp:lineTo x="0" y="0"/>
              </wp:wrapPolygon>
            </wp:wrapTight>
            <wp:docPr id="3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437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小标宋简体"/>
          <w:color w:val="auto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2705100</wp:posOffset>
            </wp:positionV>
            <wp:extent cx="5760085" cy="2160270"/>
            <wp:effectExtent l="0" t="0" r="12065" b="11430"/>
            <wp:wrapTight wrapText="bothSides">
              <wp:wrapPolygon>
                <wp:start x="0" y="0"/>
                <wp:lineTo x="0" y="21333"/>
                <wp:lineTo x="21502" y="21333"/>
                <wp:lineTo x="21502" y="0"/>
                <wp:lineTo x="0" y="0"/>
              </wp:wrapPolygon>
            </wp:wrapTight>
            <wp:docPr id="2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小标宋简体"/>
          <w:color w:val="auto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548005</wp:posOffset>
            </wp:positionV>
            <wp:extent cx="5760085" cy="2160270"/>
            <wp:effectExtent l="0" t="0" r="12065" b="49530"/>
            <wp:wrapTight wrapText="bothSides">
              <wp:wrapPolygon>
                <wp:start x="0" y="0"/>
                <wp:lineTo x="0" y="21333"/>
                <wp:lineTo x="21502" y="21333"/>
                <wp:lineTo x="21502" y="0"/>
                <wp:lineTo x="0" y="0"/>
              </wp:wrapPolygon>
            </wp:wrapTight>
            <wp:docPr id="4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方正小标宋简体"/>
          <w:color w:val="auto"/>
          <w:kern w:val="0"/>
          <w:sz w:val="32"/>
          <w:szCs w:val="32"/>
          <w:lang w:val="en-US" w:eastAsia="zh-CN"/>
        </w:rPr>
        <w:t>区应急救援大队专职指挥员体能测试</w:t>
      </w:r>
      <w:r>
        <w:rPr>
          <w:rFonts w:eastAsia="方正小标宋简体"/>
          <w:color w:val="auto"/>
          <w:kern w:val="0"/>
          <w:sz w:val="32"/>
          <w:szCs w:val="32"/>
        </w:rPr>
        <w:t>项目</w:t>
      </w:r>
      <w:r>
        <w:rPr>
          <w:rFonts w:hint="eastAsia" w:eastAsia="方正小标宋简体"/>
          <w:color w:val="auto"/>
          <w:kern w:val="0"/>
          <w:sz w:val="32"/>
          <w:szCs w:val="32"/>
          <w:lang w:val="en-US" w:eastAsia="zh-CN"/>
        </w:rPr>
        <w:t>及标准</w:t>
      </w:r>
    </w:p>
    <w:sectPr>
      <w:footerReference r:id="rId3" w:type="default"/>
      <w:pgSz w:w="11906" w:h="16838"/>
      <w:pgMar w:top="2098" w:right="1474" w:bottom="1587" w:left="1587" w:header="851" w:footer="1020" w:gutter="0"/>
      <w:pgNumType w:fmt="decimal" w:start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C5B7B7B-75C2-4775-B61B-FB305B1CEF0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6866401-EEFF-48F3-ADA6-1CB7BAF015F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CBEB516A-1CD1-4117-9146-528F3888E12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3D402641-B212-4A92-A5C6-228F6555CEE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45514706-8759-4576-9B2E-96A6623F66AD}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6" w:fontKey="{6A6C6913-AA07-4CB2-96A6-8E2E89085427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7" w:fontKey="{F727304B-53CA-4C4E-B7CD-52BDF2C3CA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4766F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5ODUyNDFkMDk4MGExZjYwY2UxZDFkZDA2YjRlOTkifQ=="/>
  </w:docVars>
  <w:rsids>
    <w:rsidRoot w:val="54BA3FA0"/>
    <w:rsid w:val="00797134"/>
    <w:rsid w:val="01374E54"/>
    <w:rsid w:val="016E32AE"/>
    <w:rsid w:val="029010D1"/>
    <w:rsid w:val="03041DA1"/>
    <w:rsid w:val="047563D5"/>
    <w:rsid w:val="051407F3"/>
    <w:rsid w:val="06615ED8"/>
    <w:rsid w:val="072B545A"/>
    <w:rsid w:val="07677E3C"/>
    <w:rsid w:val="076FEFCE"/>
    <w:rsid w:val="077B2353"/>
    <w:rsid w:val="081E6951"/>
    <w:rsid w:val="08794DBD"/>
    <w:rsid w:val="08A72D00"/>
    <w:rsid w:val="0A7E5056"/>
    <w:rsid w:val="0AA3391E"/>
    <w:rsid w:val="0AF70A1B"/>
    <w:rsid w:val="0BB2614A"/>
    <w:rsid w:val="0BD512F5"/>
    <w:rsid w:val="0C353D5F"/>
    <w:rsid w:val="0D1D53DD"/>
    <w:rsid w:val="0D1F15BD"/>
    <w:rsid w:val="0EB05BE4"/>
    <w:rsid w:val="0ED41779"/>
    <w:rsid w:val="0F2C0237"/>
    <w:rsid w:val="0F5140C4"/>
    <w:rsid w:val="0FBE11AE"/>
    <w:rsid w:val="10A83678"/>
    <w:rsid w:val="11065017"/>
    <w:rsid w:val="11351BA1"/>
    <w:rsid w:val="11674363"/>
    <w:rsid w:val="12105979"/>
    <w:rsid w:val="12F708E7"/>
    <w:rsid w:val="149A7644"/>
    <w:rsid w:val="14FE0980"/>
    <w:rsid w:val="15A763E9"/>
    <w:rsid w:val="15C03212"/>
    <w:rsid w:val="15D363DA"/>
    <w:rsid w:val="16287E20"/>
    <w:rsid w:val="164935DE"/>
    <w:rsid w:val="171613EB"/>
    <w:rsid w:val="177B7239"/>
    <w:rsid w:val="177E1C99"/>
    <w:rsid w:val="17AE0ADF"/>
    <w:rsid w:val="18BA6A2E"/>
    <w:rsid w:val="191D6C36"/>
    <w:rsid w:val="1B0D5482"/>
    <w:rsid w:val="1B5C0763"/>
    <w:rsid w:val="1C2F5DC5"/>
    <w:rsid w:val="1DC30B3C"/>
    <w:rsid w:val="204D1B46"/>
    <w:rsid w:val="20790B8D"/>
    <w:rsid w:val="209D47AE"/>
    <w:rsid w:val="21354886"/>
    <w:rsid w:val="21DE514B"/>
    <w:rsid w:val="24AF0E37"/>
    <w:rsid w:val="24B1706B"/>
    <w:rsid w:val="251F7789"/>
    <w:rsid w:val="25393702"/>
    <w:rsid w:val="25B52667"/>
    <w:rsid w:val="25E967D2"/>
    <w:rsid w:val="26A5092E"/>
    <w:rsid w:val="270D4B20"/>
    <w:rsid w:val="27483124"/>
    <w:rsid w:val="27FF67CA"/>
    <w:rsid w:val="28177609"/>
    <w:rsid w:val="28430ACA"/>
    <w:rsid w:val="28E2612A"/>
    <w:rsid w:val="295F6021"/>
    <w:rsid w:val="2A1F7E25"/>
    <w:rsid w:val="2A791CF4"/>
    <w:rsid w:val="2A992C71"/>
    <w:rsid w:val="2B0D26D0"/>
    <w:rsid w:val="2B9E594C"/>
    <w:rsid w:val="2BC20B39"/>
    <w:rsid w:val="2CCE189A"/>
    <w:rsid w:val="2F32CB2C"/>
    <w:rsid w:val="2F42618D"/>
    <w:rsid w:val="2FDD2EE6"/>
    <w:rsid w:val="303248A1"/>
    <w:rsid w:val="30B50810"/>
    <w:rsid w:val="31293F09"/>
    <w:rsid w:val="315D6D85"/>
    <w:rsid w:val="31653193"/>
    <w:rsid w:val="318A2BFA"/>
    <w:rsid w:val="31AD408C"/>
    <w:rsid w:val="31CC4A63"/>
    <w:rsid w:val="33062B60"/>
    <w:rsid w:val="33AB50A9"/>
    <w:rsid w:val="352E0830"/>
    <w:rsid w:val="35B7522E"/>
    <w:rsid w:val="36126734"/>
    <w:rsid w:val="36C07865"/>
    <w:rsid w:val="374C62C8"/>
    <w:rsid w:val="37C60704"/>
    <w:rsid w:val="39A30052"/>
    <w:rsid w:val="39B21455"/>
    <w:rsid w:val="3A6755EE"/>
    <w:rsid w:val="3A8818A9"/>
    <w:rsid w:val="3AD32FC2"/>
    <w:rsid w:val="3B752BF8"/>
    <w:rsid w:val="3BBB7E54"/>
    <w:rsid w:val="3C5514F8"/>
    <w:rsid w:val="3C7C1DB0"/>
    <w:rsid w:val="3C9A7959"/>
    <w:rsid w:val="3D57485D"/>
    <w:rsid w:val="3DF2751A"/>
    <w:rsid w:val="3DFBDAE8"/>
    <w:rsid w:val="3EBB4BE0"/>
    <w:rsid w:val="3F66131E"/>
    <w:rsid w:val="3F98462B"/>
    <w:rsid w:val="3FC3234B"/>
    <w:rsid w:val="3FF57DD8"/>
    <w:rsid w:val="42677E7F"/>
    <w:rsid w:val="434846C3"/>
    <w:rsid w:val="43E55020"/>
    <w:rsid w:val="43E71662"/>
    <w:rsid w:val="44B71D0F"/>
    <w:rsid w:val="44CD1937"/>
    <w:rsid w:val="454669E0"/>
    <w:rsid w:val="45C142B9"/>
    <w:rsid w:val="465B1A3F"/>
    <w:rsid w:val="46B14F34"/>
    <w:rsid w:val="46B75DE7"/>
    <w:rsid w:val="46DE3130"/>
    <w:rsid w:val="4701241D"/>
    <w:rsid w:val="470645EE"/>
    <w:rsid w:val="485853A8"/>
    <w:rsid w:val="499E7AC5"/>
    <w:rsid w:val="4A924C57"/>
    <w:rsid w:val="4C2D6B00"/>
    <w:rsid w:val="4C78090D"/>
    <w:rsid w:val="4C9A41A0"/>
    <w:rsid w:val="4D011B23"/>
    <w:rsid w:val="4D225F85"/>
    <w:rsid w:val="4D402587"/>
    <w:rsid w:val="4D6233E4"/>
    <w:rsid w:val="4E2B2C17"/>
    <w:rsid w:val="4E775E5C"/>
    <w:rsid w:val="4F5E4AAC"/>
    <w:rsid w:val="4FD25A40"/>
    <w:rsid w:val="500431E5"/>
    <w:rsid w:val="50A34135"/>
    <w:rsid w:val="50B4795B"/>
    <w:rsid w:val="51841B72"/>
    <w:rsid w:val="518A32BF"/>
    <w:rsid w:val="51A61A69"/>
    <w:rsid w:val="522E47C5"/>
    <w:rsid w:val="52350508"/>
    <w:rsid w:val="523536E9"/>
    <w:rsid w:val="52543C84"/>
    <w:rsid w:val="52FA29F4"/>
    <w:rsid w:val="542C716C"/>
    <w:rsid w:val="54BA3FA0"/>
    <w:rsid w:val="55567F15"/>
    <w:rsid w:val="563F1955"/>
    <w:rsid w:val="567B117E"/>
    <w:rsid w:val="56D7393C"/>
    <w:rsid w:val="579637F7"/>
    <w:rsid w:val="58021570"/>
    <w:rsid w:val="58DF60E9"/>
    <w:rsid w:val="5A454A23"/>
    <w:rsid w:val="5BC14BBB"/>
    <w:rsid w:val="5C7EB184"/>
    <w:rsid w:val="5C9B1B86"/>
    <w:rsid w:val="5CD358B6"/>
    <w:rsid w:val="5D5B2664"/>
    <w:rsid w:val="5D942C4A"/>
    <w:rsid w:val="5E7B2F72"/>
    <w:rsid w:val="5F984DCB"/>
    <w:rsid w:val="5FE7C222"/>
    <w:rsid w:val="5FF04CDF"/>
    <w:rsid w:val="602F0D4D"/>
    <w:rsid w:val="60AD095A"/>
    <w:rsid w:val="617C3AC7"/>
    <w:rsid w:val="61887E57"/>
    <w:rsid w:val="61FC0746"/>
    <w:rsid w:val="625B7B17"/>
    <w:rsid w:val="63D37DA5"/>
    <w:rsid w:val="660B3C0B"/>
    <w:rsid w:val="66FD15F0"/>
    <w:rsid w:val="672F4E4E"/>
    <w:rsid w:val="675F5875"/>
    <w:rsid w:val="6791266C"/>
    <w:rsid w:val="679B558A"/>
    <w:rsid w:val="6823351C"/>
    <w:rsid w:val="683230C8"/>
    <w:rsid w:val="68511835"/>
    <w:rsid w:val="687E0194"/>
    <w:rsid w:val="699A7A21"/>
    <w:rsid w:val="6B3FE8FD"/>
    <w:rsid w:val="6B7448B7"/>
    <w:rsid w:val="6D3200F6"/>
    <w:rsid w:val="6D3E62D3"/>
    <w:rsid w:val="6D3F00C3"/>
    <w:rsid w:val="6D3FF214"/>
    <w:rsid w:val="6DDE4FBC"/>
    <w:rsid w:val="6DE3311E"/>
    <w:rsid w:val="6DFF0160"/>
    <w:rsid w:val="6E0252EB"/>
    <w:rsid w:val="6E3FB050"/>
    <w:rsid w:val="6EA23F0E"/>
    <w:rsid w:val="6F375468"/>
    <w:rsid w:val="6F571666"/>
    <w:rsid w:val="6FF7DC5A"/>
    <w:rsid w:val="6FFFF204"/>
    <w:rsid w:val="703A12FE"/>
    <w:rsid w:val="704B02A7"/>
    <w:rsid w:val="70A0027F"/>
    <w:rsid w:val="7214407E"/>
    <w:rsid w:val="724E13E2"/>
    <w:rsid w:val="72A543B0"/>
    <w:rsid w:val="72C52767"/>
    <w:rsid w:val="732D105C"/>
    <w:rsid w:val="73B70925"/>
    <w:rsid w:val="73F45FB5"/>
    <w:rsid w:val="73FF9F0F"/>
    <w:rsid w:val="740F0761"/>
    <w:rsid w:val="74575C64"/>
    <w:rsid w:val="753FAEEE"/>
    <w:rsid w:val="755A0A19"/>
    <w:rsid w:val="75DDCCBE"/>
    <w:rsid w:val="763B6172"/>
    <w:rsid w:val="77F78ECB"/>
    <w:rsid w:val="784144D7"/>
    <w:rsid w:val="787B3DEC"/>
    <w:rsid w:val="78F6329F"/>
    <w:rsid w:val="78FA5EBD"/>
    <w:rsid w:val="79452E73"/>
    <w:rsid w:val="79CB0482"/>
    <w:rsid w:val="7A2175EA"/>
    <w:rsid w:val="7A4E3870"/>
    <w:rsid w:val="7A560C6E"/>
    <w:rsid w:val="7A5B53C7"/>
    <w:rsid w:val="7A7901C8"/>
    <w:rsid w:val="7AAC08C2"/>
    <w:rsid w:val="7ACE53D6"/>
    <w:rsid w:val="7B432BA3"/>
    <w:rsid w:val="7B694BFB"/>
    <w:rsid w:val="7B7FC6D7"/>
    <w:rsid w:val="7B8C2550"/>
    <w:rsid w:val="7BD2ABEF"/>
    <w:rsid w:val="7BFF4DF5"/>
    <w:rsid w:val="7CFED807"/>
    <w:rsid w:val="7D783E4B"/>
    <w:rsid w:val="7DB72499"/>
    <w:rsid w:val="7DC12ACC"/>
    <w:rsid w:val="7DFBEC23"/>
    <w:rsid w:val="7E430682"/>
    <w:rsid w:val="7E800761"/>
    <w:rsid w:val="7EB9066B"/>
    <w:rsid w:val="7EEA7EB6"/>
    <w:rsid w:val="7EFB9373"/>
    <w:rsid w:val="7EFD171C"/>
    <w:rsid w:val="7EFFE93A"/>
    <w:rsid w:val="7F386768"/>
    <w:rsid w:val="7F7D1608"/>
    <w:rsid w:val="7F7D7E39"/>
    <w:rsid w:val="7F7DA627"/>
    <w:rsid w:val="7F9745A0"/>
    <w:rsid w:val="7FD7A703"/>
    <w:rsid w:val="7FDA680C"/>
    <w:rsid w:val="7FDE0EE7"/>
    <w:rsid w:val="7FFDF095"/>
    <w:rsid w:val="97FEA9F2"/>
    <w:rsid w:val="B3DB6063"/>
    <w:rsid w:val="B79F8B05"/>
    <w:rsid w:val="BAAFAF03"/>
    <w:rsid w:val="BBFDAEC6"/>
    <w:rsid w:val="BFE94047"/>
    <w:rsid w:val="CBFF3A0E"/>
    <w:rsid w:val="D4F83EB6"/>
    <w:rsid w:val="DBF3B7FF"/>
    <w:rsid w:val="DCFF41FB"/>
    <w:rsid w:val="DDDB6F9F"/>
    <w:rsid w:val="DF7D5BC6"/>
    <w:rsid w:val="DFA2D672"/>
    <w:rsid w:val="DFA5BBBC"/>
    <w:rsid w:val="DFEE345C"/>
    <w:rsid w:val="DFFFC464"/>
    <w:rsid w:val="E3A75009"/>
    <w:rsid w:val="E6FE72C5"/>
    <w:rsid w:val="EBBFD770"/>
    <w:rsid w:val="EFFEE2E8"/>
    <w:rsid w:val="F0BF47B1"/>
    <w:rsid w:val="F7FF9C47"/>
    <w:rsid w:val="F97B7EF8"/>
    <w:rsid w:val="FACB2D6E"/>
    <w:rsid w:val="FB2B9CE1"/>
    <w:rsid w:val="FB6D31C8"/>
    <w:rsid w:val="FDDFF486"/>
    <w:rsid w:val="FF51D164"/>
    <w:rsid w:val="FFC749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4">
    <w:name w:val="Default Paragraph Font"/>
    <w:autoRedefine/>
    <w:qFormat/>
    <w:uiPriority w:val="0"/>
    <w:rPr>
      <w:rFonts w:ascii="Times New Roman" w:hAnsi="Times New Roman" w:eastAsia="宋体" w:cs="Times New Roman"/>
    </w:rPr>
  </w:style>
  <w:style w:type="table" w:default="1" w:styleId="13">
    <w:name w:val="Normal Table"/>
    <w:autoRedefine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autoRedefine/>
    <w:qFormat/>
    <w:uiPriority w:val="0"/>
    <w:pPr>
      <w:ind w:firstLine="420" w:firstLineChars="200"/>
    </w:pPr>
    <w:rPr>
      <w:rFonts w:hint="default" w:ascii="Times New Roman" w:hAnsi="Times New Roman" w:eastAsia="仿宋" w:cs="Times New Roman"/>
      <w:sz w:val="21"/>
      <w:szCs w:val="21"/>
    </w:rPr>
  </w:style>
  <w:style w:type="paragraph" w:customStyle="1" w:styleId="5">
    <w:name w:val="明显引用1"/>
    <w:next w:val="1"/>
    <w:autoRedefine/>
    <w:qFormat/>
    <w:uiPriority w:val="0"/>
    <w:pPr>
      <w:wordWrap w:val="0"/>
      <w:ind w:left="950" w:right="950"/>
      <w:jc w:val="center"/>
    </w:pPr>
    <w:rPr>
      <w:rFonts w:ascii="Times New Roman" w:hAnsi="Times New Roman" w:eastAsia="宋体" w:cs="Times New Roman"/>
      <w:i/>
      <w:iCs/>
      <w:sz w:val="21"/>
      <w:szCs w:val="21"/>
      <w:lang w:val="en-US" w:eastAsia="zh-CN" w:bidi="ar-SA"/>
    </w:rPr>
  </w:style>
  <w:style w:type="paragraph" w:styleId="6">
    <w:name w:val="annotation text"/>
    <w:basedOn w:val="1"/>
    <w:autoRedefine/>
    <w:qFormat/>
    <w:uiPriority w:val="0"/>
    <w:pPr>
      <w:jc w:val="left"/>
    </w:pPr>
  </w:style>
  <w:style w:type="paragraph" w:styleId="7">
    <w:name w:val="Body Text"/>
    <w:basedOn w:val="1"/>
    <w:autoRedefine/>
    <w:qFormat/>
    <w:uiPriority w:val="0"/>
    <w:pPr>
      <w:spacing w:after="120" w:afterLines="0"/>
    </w:pPr>
    <w:rPr>
      <w:rFonts w:eastAsia="宋体"/>
      <w:sz w:val="21"/>
      <w:szCs w:val="24"/>
    </w:rPr>
  </w:style>
  <w:style w:type="paragraph" w:styleId="8">
    <w:name w:val="Body Text Indent"/>
    <w:basedOn w:val="1"/>
    <w:next w:val="4"/>
    <w:autoRedefine/>
    <w:qFormat/>
    <w:uiPriority w:val="0"/>
    <w:pPr>
      <w:ind w:firstLine="720" w:firstLineChars="225"/>
    </w:pPr>
    <w:rPr>
      <w:rFonts w:ascii="Times New Roman" w:hAnsi="Times New Roman" w:eastAsia="方正仿宋_GB2312" w:cs="Times New Roman"/>
      <w:sz w:val="32"/>
      <w:szCs w:val="32"/>
    </w:rPr>
  </w:style>
  <w:style w:type="paragraph" w:styleId="9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paragraph" w:styleId="12">
    <w:name w:val="Body Text First Indent 2"/>
    <w:basedOn w:val="8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character" w:styleId="15">
    <w:name w:val="Strong"/>
    <w:basedOn w:val="14"/>
    <w:autoRedefine/>
    <w:qFormat/>
    <w:uiPriority w:val="0"/>
    <w:rPr>
      <w:rFonts w:ascii="Times New Roman" w:hAnsi="Times New Roman" w:eastAsia="宋体" w:cs="Times New Roman"/>
      <w:b/>
    </w:rPr>
  </w:style>
  <w:style w:type="character" w:styleId="16">
    <w:name w:val="Hyperlink"/>
    <w:basedOn w:val="14"/>
    <w:autoRedefine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7">
    <w:name w:val="p0"/>
    <w:basedOn w:val="1"/>
    <w:autoRedefine/>
    <w:qFormat/>
    <w:uiPriority w:val="0"/>
    <w:pPr>
      <w:widowControl/>
    </w:pPr>
    <w:rPr>
      <w:rFonts w:ascii="Times New Roman" w:hAnsi="Times New Roman" w:eastAsia="宋体" w:cs="Times New Roman"/>
      <w:kern w:val="0"/>
      <w:szCs w:val="32"/>
    </w:rPr>
  </w:style>
  <w:style w:type="character" w:customStyle="1" w:styleId="18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1605\C:\home\1605\E:\home\1605\E:\home\zkdd1\.config\qaxbrowser\Default\DownloadCache\qax_iPQ2Dn\C:\data\weboffice\tmp\webword_3938273827\C:\Users\Administrator\Desktop\_&#24800;&#24030;&#24066;&#28040;&#38450;&#25937;&#25588;&#25903;&#38431;2024&#24180;&#25307;&#32856;&#26222;&#36890;&#39640;&#31561;&#23398;&#26657;&#27605;&#19994;&#29983;&#25285;&#20219;&#22522;&#23618;&#24178;&#37096;8.1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7ecbf34-0c93-45e3-ab8d-408003bfb6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24</Words>
  <Characters>24</Characters>
  <Lines>0</Lines>
  <Paragraphs>0</Paragraphs>
  <TotalTime>5</TotalTime>
  <ScaleCrop>false</ScaleCrop>
  <LinksUpToDate>false</LinksUpToDate>
  <CharactersWithSpaces>24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2024-08-21T09:27:00Z</dcterms:created>
  <dc:creator>Administrator</dc:creator>
  <cp:lastModifiedBy>Rou</cp:lastModifiedBy>
  <cp:lastPrinted>2026-09-24T23:29:00Z</cp:lastPrinted>
  <dcterms:modified xsi:type="dcterms:W3CDTF">2026-09-24T09:51:28Z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182DBD098ABFD3BB64D5A06AB044956B_43</vt:lpwstr>
  </property>
  <property fmtid="{D5CDD505-2E9C-101B-9397-08002B2CF9AE}" pid="4" name="KSOTemplateDocerSaveRecord">
    <vt:lpwstr>eyJoZGlkIjoiNjEzOTI5MjYzMjYyMzVmYWU1NTBiMTg3YjllYWRkOWUiLCJ1c2VySWQiOiI5MzUwNTM0MzgifQ==</vt:lpwstr>
  </property>
</Properties>
</file>