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7FED9">
      <w:pPr>
        <w:spacing w:line="560" w:lineRule="exact"/>
        <w:ind w:right="-594" w:rightChars="-283"/>
        <w:jc w:val="both"/>
        <w:rPr>
          <w:rFonts w:eastAsia="方正小标宋_GBK"/>
          <w:b/>
          <w:color w:val="auto"/>
          <w:spacing w:val="-11"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color w:val="auto"/>
          <w:spacing w:val="-11"/>
          <w:sz w:val="44"/>
          <w:szCs w:val="44"/>
        </w:rPr>
        <w:t>20</w:t>
      </w:r>
      <w:r>
        <w:rPr>
          <w:rFonts w:hint="eastAsia" w:ascii="Times New Roman" w:hAnsi="Times New Roman" w:eastAsia="方正小标宋_GBK" w:cs="Times New Roman"/>
          <w:b/>
          <w:color w:val="auto"/>
          <w:spacing w:val="-11"/>
          <w:sz w:val="44"/>
          <w:szCs w:val="44"/>
        </w:rPr>
        <w:t>2</w:t>
      </w:r>
      <w:r>
        <w:rPr>
          <w:rFonts w:hint="eastAsia" w:ascii="Times New Roman" w:hAnsi="Times New Roman" w:eastAsia="方正小标宋_GBK" w:cs="Times New Roman"/>
          <w:b/>
          <w:color w:val="auto"/>
          <w:spacing w:val="-11"/>
          <w:sz w:val="44"/>
          <w:szCs w:val="44"/>
          <w:lang w:val="en-US" w:eastAsia="zh-CN"/>
        </w:rPr>
        <w:t>6</w:t>
      </w:r>
      <w:r>
        <w:rPr>
          <w:rFonts w:hint="eastAsia" w:eastAsia="方正小标宋_GBK"/>
          <w:b/>
          <w:color w:val="auto"/>
          <w:spacing w:val="-11"/>
          <w:sz w:val="44"/>
          <w:szCs w:val="44"/>
        </w:rPr>
        <w:t>年公开招聘派遣制</w:t>
      </w:r>
      <w:r>
        <w:rPr>
          <w:rFonts w:hint="eastAsia" w:eastAsia="方正小标宋_GBK"/>
          <w:b/>
          <w:color w:val="auto"/>
          <w:spacing w:val="-11"/>
          <w:sz w:val="44"/>
          <w:szCs w:val="44"/>
          <w:lang w:eastAsia="zh-CN"/>
        </w:rPr>
        <w:t>警务辅助人员</w:t>
      </w:r>
      <w:r>
        <w:rPr>
          <w:rFonts w:hint="eastAsia" w:eastAsia="方正小标宋_GBK"/>
          <w:b/>
          <w:color w:val="auto"/>
          <w:spacing w:val="-11"/>
          <w:sz w:val="44"/>
          <w:szCs w:val="44"/>
        </w:rPr>
        <w:t>报名登记</w:t>
      </w:r>
      <w:r>
        <w:rPr>
          <w:rFonts w:eastAsia="方正小标宋_GBK"/>
          <w:b/>
          <w:color w:val="auto"/>
          <w:spacing w:val="-11"/>
          <w:sz w:val="44"/>
          <w:szCs w:val="44"/>
        </w:rPr>
        <w:t>表</w:t>
      </w:r>
    </w:p>
    <w:tbl>
      <w:tblPr>
        <w:tblStyle w:val="5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420"/>
        <w:gridCol w:w="705"/>
        <w:gridCol w:w="284"/>
        <w:gridCol w:w="850"/>
        <w:gridCol w:w="145"/>
        <w:gridCol w:w="284"/>
        <w:gridCol w:w="624"/>
        <w:gridCol w:w="651"/>
        <w:gridCol w:w="652"/>
        <w:gridCol w:w="482"/>
        <w:gridCol w:w="413"/>
        <w:gridCol w:w="436"/>
        <w:gridCol w:w="2"/>
        <w:gridCol w:w="425"/>
        <w:gridCol w:w="469"/>
        <w:gridCol w:w="304"/>
        <w:gridCol w:w="304"/>
        <w:gridCol w:w="1238"/>
      </w:tblGrid>
      <w:tr w14:paraId="3E3FC51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F3F30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姓  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C2C057">
            <w:pPr>
              <w:widowControl/>
              <w:snapToGrid w:val="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FD3E7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性  别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7EB1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34E3FD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C0A3C5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84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D0468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（</w:t>
            </w:r>
            <w:r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1</w:t>
            </w: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寸免冠</w:t>
            </w:r>
          </w:p>
          <w:p w14:paraId="0F86A6D2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 xml:space="preserve"> 登记照片）</w:t>
            </w:r>
          </w:p>
        </w:tc>
      </w:tr>
      <w:tr w14:paraId="766D387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057D4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民  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943C1D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90F7DC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314BE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54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4E1FE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F953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8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8A31E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</w:tr>
      <w:tr w14:paraId="07D0DEA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987A3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籍  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533941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DBA3B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婚姻状况</w:t>
            </w:r>
          </w:p>
        </w:tc>
        <w:tc>
          <w:tcPr>
            <w:tcW w:w="12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430D44C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54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C0E22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57BB5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8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32B63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</w:tr>
      <w:tr w14:paraId="71B3FDF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8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59212F1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户籍所在地</w:t>
            </w:r>
          </w:p>
        </w:tc>
        <w:tc>
          <w:tcPr>
            <w:tcW w:w="3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E09CB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7A76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档案所在地</w:t>
            </w:r>
          </w:p>
        </w:tc>
        <w:tc>
          <w:tcPr>
            <w:tcW w:w="17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25C4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8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4909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</w:tr>
      <w:tr w14:paraId="289C00F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2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DF1E6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参加工</w:t>
            </w:r>
          </w:p>
          <w:p w14:paraId="601FA614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AD984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9FCCD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现工作单位</w:t>
            </w:r>
          </w:p>
          <w:p w14:paraId="017C42D2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及职务</w:t>
            </w:r>
          </w:p>
        </w:tc>
        <w:tc>
          <w:tcPr>
            <w:tcW w:w="41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58BB5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84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B8E0C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</w:tr>
      <w:tr w14:paraId="3BD70D9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7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1B05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毕业学校及专业</w:t>
            </w:r>
          </w:p>
        </w:tc>
        <w:tc>
          <w:tcPr>
            <w:tcW w:w="35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04162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C1E63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驾照类型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CE9C6">
            <w:pPr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D00C">
            <w:pPr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6B4F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10E746F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6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10E7F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学位</w:t>
            </w:r>
          </w:p>
          <w:p w14:paraId="7DA7FF39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学历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EC635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AAFBE">
            <w:pPr>
              <w:widowControl/>
              <w:snapToGrid w:val="0"/>
              <w:jc w:val="center"/>
              <w:rPr>
                <w:rFonts w:ascii="方正黑体简体" w:hAnsi="Times New Roman" w:eastAsia="方正黑体简体" w:cs="Times New Roman"/>
                <w:color w:val="auto"/>
                <w:kern w:val="0"/>
                <w:sz w:val="22"/>
              </w:rPr>
            </w:pPr>
            <w:r>
              <w:rPr>
                <w:rFonts w:hint="eastAsia" w:ascii="方正黑体简体" w:hAnsi="Times New Roman" w:eastAsia="方正黑体简体" w:cs="Times New Roman"/>
                <w:color w:val="auto"/>
                <w:kern w:val="0"/>
                <w:sz w:val="22"/>
              </w:rPr>
              <w:t>是否为退役军人、武警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676FE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2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A27A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pacing w:val="-20"/>
                <w:kern w:val="0"/>
                <w:sz w:val="22"/>
              </w:rPr>
              <w:t>特长</w:t>
            </w:r>
          </w:p>
        </w:tc>
        <w:tc>
          <w:tcPr>
            <w:tcW w:w="23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944E2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2DD9CCF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607F8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5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C9CD6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spacing w:val="-20"/>
                <w:kern w:val="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0C01F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联系电话（手机）</w:t>
            </w:r>
          </w:p>
        </w:tc>
        <w:tc>
          <w:tcPr>
            <w:tcW w:w="27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8A0A4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0850E6F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8FDAA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通讯地址及邮编</w:t>
            </w:r>
          </w:p>
        </w:tc>
        <w:tc>
          <w:tcPr>
            <w:tcW w:w="55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01C5B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3D3F">
            <w:pPr>
              <w:widowControl/>
              <w:snapToGrid w:val="0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2"/>
                <w:lang w:val="en-US" w:eastAsia="zh-CN"/>
              </w:rPr>
              <w:t>身高</w:t>
            </w: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A4F1E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60E5E69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370E66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个人简历</w:t>
            </w: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(从高中填起)</w:t>
            </w: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369A0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起止年月</w:t>
            </w:r>
          </w:p>
        </w:tc>
        <w:tc>
          <w:tcPr>
            <w:tcW w:w="6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4069F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工作（学习）单位及职务（身份）</w:t>
            </w:r>
          </w:p>
        </w:tc>
      </w:tr>
      <w:tr w14:paraId="4F830EB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1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754EA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189A8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6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5D55F"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39849C6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1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238F28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6EE36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6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5AC95"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6DA6873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EAD27E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2402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6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7756"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61EBDFA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DCCD3A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28C95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6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94A2B"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5D5E0E7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4E3CC4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2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7A8B5">
            <w:pPr>
              <w:widowControl/>
              <w:snapToGrid w:val="0"/>
              <w:ind w:firstLine="440" w:firstLineChars="200"/>
              <w:jc w:val="left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62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A50C4">
            <w:pPr>
              <w:widowControl/>
              <w:snapToGrid w:val="0"/>
              <w:ind w:firstLine="660" w:firstLineChars="30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31B247F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D7278A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家庭成员</w:t>
            </w:r>
          </w:p>
          <w:p w14:paraId="6727AFE6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及主要社</w:t>
            </w:r>
          </w:p>
          <w:p w14:paraId="0A12B637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8843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6C205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0342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471B7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4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F08E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工作单位及职务</w:t>
            </w:r>
          </w:p>
        </w:tc>
      </w:tr>
      <w:tr w14:paraId="01D26EE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A9A732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5D9DB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422CD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17E32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B1BC7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4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A410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24EE802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1C4406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6F027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4F901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40BBF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ED4BE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4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B3F9D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352C54E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721E12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D45A4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ADFE0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97E59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C098F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4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E8833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52D1299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09B9ED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538A7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DCDC7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9A8EB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4DF17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4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B3EA4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2E1CC94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3D2B96">
            <w:pPr>
              <w:widowControl/>
              <w:snapToGrid w:val="0"/>
              <w:jc w:val="left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8A276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436E1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2F84D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C6874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  <w:tc>
          <w:tcPr>
            <w:tcW w:w="40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DEA4C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7F02FBE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5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C1F9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pacing w:val="-20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pacing w:val="-20"/>
                <w:kern w:val="0"/>
                <w:sz w:val="22"/>
              </w:rPr>
              <w:t>何时何地受过</w:t>
            </w:r>
          </w:p>
          <w:p w14:paraId="34E9C4B7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E5A6A">
            <w:pPr>
              <w:widowControl/>
              <w:snapToGrid w:val="0"/>
              <w:jc w:val="center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  <w:p w14:paraId="3841C1DE">
            <w:pPr>
              <w:widowControl/>
              <w:snapToGrid w:val="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  <w:tr w14:paraId="1BF92E5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9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9EB41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现单位是否</w:t>
            </w:r>
          </w:p>
          <w:p w14:paraId="3A1F3568">
            <w:pPr>
              <w:widowControl/>
              <w:snapToGrid w:val="0"/>
              <w:jc w:val="center"/>
              <w:rPr>
                <w:rFonts w:ascii="Times New Roman" w:hAnsi="Times New Roman" w:eastAsia="方正黑体_GBK" w:cs="Times New Roman"/>
                <w:bCs/>
                <w:color w:val="auto"/>
                <w:spacing w:val="-20"/>
                <w:kern w:val="0"/>
                <w:sz w:val="22"/>
              </w:rPr>
            </w:pPr>
            <w:r>
              <w:rPr>
                <w:rFonts w:ascii="Times New Roman" w:hAnsi="Times New Roman" w:eastAsia="方正黑体_GBK" w:cs="Times New Roman"/>
                <w:bCs/>
                <w:color w:val="auto"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51DEA">
            <w:pPr>
              <w:widowControl/>
              <w:snapToGrid w:val="0"/>
              <w:rPr>
                <w:rFonts w:ascii="Times New Roman" w:hAnsi="Times New Roman" w:eastAsia="方正仿宋_GBK" w:cs="Times New Roman"/>
                <w:color w:val="auto"/>
                <w:kern w:val="0"/>
                <w:sz w:val="22"/>
              </w:rPr>
            </w:pPr>
          </w:p>
        </w:tc>
      </w:tr>
    </w:tbl>
    <w:p w14:paraId="20B0865B">
      <w:pPr>
        <w:adjustRightInd w:val="0"/>
        <w:snapToGrid w:val="0"/>
        <w:spacing w:line="440" w:lineRule="exact"/>
        <w:ind w:right="-758" w:rightChars="-361"/>
        <w:rPr>
          <w:rFonts w:ascii="方正楷体_GBK" w:eastAsia="方正楷体_GBK"/>
          <w:color w:val="auto"/>
          <w:sz w:val="24"/>
          <w:szCs w:val="24"/>
        </w:rPr>
      </w:pPr>
      <w:r>
        <w:rPr>
          <w:rFonts w:hint="eastAsia" w:ascii="方正楷体_GBK" w:eastAsia="方正楷体_GBK"/>
          <w:color w:val="auto"/>
          <w:sz w:val="24"/>
          <w:szCs w:val="24"/>
        </w:rPr>
        <w:t>注：本表必须如实填写。凡弄虚作假的，一经查实，即取消聘用资格。</w:t>
      </w:r>
    </w:p>
    <w:p w14:paraId="147C3750">
      <w:pPr>
        <w:adjustRightInd w:val="0"/>
        <w:snapToGrid w:val="0"/>
        <w:spacing w:line="440" w:lineRule="exact"/>
        <w:ind w:right="-758" w:rightChars="-361" w:firstLine="1680" w:firstLineChars="700"/>
        <w:rPr>
          <w:rFonts w:hint="eastAsia"/>
          <w:color w:val="auto"/>
          <w:lang w:val="en-US" w:eastAsia="zh-CN"/>
        </w:rPr>
      </w:pPr>
      <w:r>
        <w:rPr>
          <w:rFonts w:hint="eastAsia" w:ascii="方正楷体_GBK" w:eastAsia="方正楷体_GBK"/>
          <w:color w:val="auto"/>
          <w:sz w:val="24"/>
          <w:szCs w:val="24"/>
        </w:rPr>
        <w:t>签字确认：                        时    间：</w:t>
      </w:r>
    </w:p>
    <w:sectPr>
      <w:footerReference r:id="rId3" w:type="default"/>
      <w:pgSz w:w="11906" w:h="16838"/>
      <w:pgMar w:top="1814" w:right="1644" w:bottom="1814" w:left="1644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71EE31E1-DA91-4C3F-9DB8-9004F2FC260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90A1E4D-A795-4931-9B0D-AB0F58160BB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597E7A9-0E7A-4DC5-BB0E-E52BEAA84DB6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3D3C74B6-6610-4164-835E-573079460BE4}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C4259437-2EA1-443F-A20F-9D73B52897C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3ED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A454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2A454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57591"/>
    <w:rsid w:val="00516622"/>
    <w:rsid w:val="00891D59"/>
    <w:rsid w:val="0758052D"/>
    <w:rsid w:val="0B7DE140"/>
    <w:rsid w:val="0B861654"/>
    <w:rsid w:val="0FDDE5CE"/>
    <w:rsid w:val="163830F5"/>
    <w:rsid w:val="178F3642"/>
    <w:rsid w:val="17F3EAC2"/>
    <w:rsid w:val="1A773D0E"/>
    <w:rsid w:val="1CB74CEE"/>
    <w:rsid w:val="1CFEE8EE"/>
    <w:rsid w:val="1EBBEB61"/>
    <w:rsid w:val="1F7BBA78"/>
    <w:rsid w:val="1F7F9C01"/>
    <w:rsid w:val="1FB3F5A8"/>
    <w:rsid w:val="1FDB3DCC"/>
    <w:rsid w:val="1FEF2EB0"/>
    <w:rsid w:val="25FF5BCF"/>
    <w:rsid w:val="279E1572"/>
    <w:rsid w:val="290FD536"/>
    <w:rsid w:val="29B8517E"/>
    <w:rsid w:val="2AC603D8"/>
    <w:rsid w:val="2EFDF2DA"/>
    <w:rsid w:val="2FDDA443"/>
    <w:rsid w:val="30E31D50"/>
    <w:rsid w:val="30FDF84D"/>
    <w:rsid w:val="30FF90C5"/>
    <w:rsid w:val="31A36761"/>
    <w:rsid w:val="32D73280"/>
    <w:rsid w:val="33D45B4B"/>
    <w:rsid w:val="34FD4D03"/>
    <w:rsid w:val="3539A845"/>
    <w:rsid w:val="379E7AE9"/>
    <w:rsid w:val="37CA87C5"/>
    <w:rsid w:val="37DF7472"/>
    <w:rsid w:val="37DFD8B4"/>
    <w:rsid w:val="37F5C76D"/>
    <w:rsid w:val="37FEB04C"/>
    <w:rsid w:val="37FF78A9"/>
    <w:rsid w:val="387A3201"/>
    <w:rsid w:val="3AAD07A8"/>
    <w:rsid w:val="3B57FC68"/>
    <w:rsid w:val="3BFF0F6D"/>
    <w:rsid w:val="3D354984"/>
    <w:rsid w:val="3E3D72D6"/>
    <w:rsid w:val="3EAE9221"/>
    <w:rsid w:val="3FDB9969"/>
    <w:rsid w:val="3FFBC4D6"/>
    <w:rsid w:val="3FFEAE08"/>
    <w:rsid w:val="42AE7AD5"/>
    <w:rsid w:val="456157D4"/>
    <w:rsid w:val="465DF150"/>
    <w:rsid w:val="48D7303C"/>
    <w:rsid w:val="49CBAC7C"/>
    <w:rsid w:val="4ADF185E"/>
    <w:rsid w:val="4DFBE455"/>
    <w:rsid w:val="4FEB2117"/>
    <w:rsid w:val="4FEFD280"/>
    <w:rsid w:val="4FEFF280"/>
    <w:rsid w:val="4FFDA3A1"/>
    <w:rsid w:val="4FFF5913"/>
    <w:rsid w:val="525F53EC"/>
    <w:rsid w:val="55F8090C"/>
    <w:rsid w:val="56257591"/>
    <w:rsid w:val="57AEB047"/>
    <w:rsid w:val="57F566D2"/>
    <w:rsid w:val="5AFF58AF"/>
    <w:rsid w:val="5BA7F76C"/>
    <w:rsid w:val="5BFF7254"/>
    <w:rsid w:val="5BFFB455"/>
    <w:rsid w:val="5D7F9237"/>
    <w:rsid w:val="5DEEC5C7"/>
    <w:rsid w:val="5DF9119A"/>
    <w:rsid w:val="5E5E68B7"/>
    <w:rsid w:val="5E7FB0F4"/>
    <w:rsid w:val="5ED73E0F"/>
    <w:rsid w:val="5EF729E7"/>
    <w:rsid w:val="5F3947E3"/>
    <w:rsid w:val="5F5F8F20"/>
    <w:rsid w:val="5F736B6E"/>
    <w:rsid w:val="5FAE5EF2"/>
    <w:rsid w:val="5FAFCDE3"/>
    <w:rsid w:val="5FDA07A6"/>
    <w:rsid w:val="5FDE4C55"/>
    <w:rsid w:val="5FFAF611"/>
    <w:rsid w:val="5FFF1091"/>
    <w:rsid w:val="5FFF522F"/>
    <w:rsid w:val="620AFB64"/>
    <w:rsid w:val="62FE4965"/>
    <w:rsid w:val="63136C89"/>
    <w:rsid w:val="66144BD7"/>
    <w:rsid w:val="66E78F68"/>
    <w:rsid w:val="66FEC7EE"/>
    <w:rsid w:val="6758D370"/>
    <w:rsid w:val="67B70D48"/>
    <w:rsid w:val="67FD5C6D"/>
    <w:rsid w:val="67FF3C34"/>
    <w:rsid w:val="6A5F623E"/>
    <w:rsid w:val="6B5D289C"/>
    <w:rsid w:val="6B6BD5CF"/>
    <w:rsid w:val="6B8E52C9"/>
    <w:rsid w:val="6BE7DE17"/>
    <w:rsid w:val="6C3ECF84"/>
    <w:rsid w:val="6DCB2340"/>
    <w:rsid w:val="6ECBBB41"/>
    <w:rsid w:val="6EEE2BE2"/>
    <w:rsid w:val="6EF74DCF"/>
    <w:rsid w:val="6EFBB2A4"/>
    <w:rsid w:val="6EFBDA81"/>
    <w:rsid w:val="6EFFEAC3"/>
    <w:rsid w:val="6F5E25A4"/>
    <w:rsid w:val="6F6AF015"/>
    <w:rsid w:val="6F6BC6D0"/>
    <w:rsid w:val="6F7F6361"/>
    <w:rsid w:val="6FC7AE68"/>
    <w:rsid w:val="6FD79D2C"/>
    <w:rsid w:val="6FF76E1B"/>
    <w:rsid w:val="6FFE56EA"/>
    <w:rsid w:val="727B5FD4"/>
    <w:rsid w:val="7325479B"/>
    <w:rsid w:val="73B7DE92"/>
    <w:rsid w:val="73F78917"/>
    <w:rsid w:val="74FF6EA9"/>
    <w:rsid w:val="75FE4470"/>
    <w:rsid w:val="76413484"/>
    <w:rsid w:val="76FD4515"/>
    <w:rsid w:val="77151A5E"/>
    <w:rsid w:val="775F061D"/>
    <w:rsid w:val="775F42A6"/>
    <w:rsid w:val="77BB44E7"/>
    <w:rsid w:val="77BE0254"/>
    <w:rsid w:val="77BFAD9B"/>
    <w:rsid w:val="77FE4812"/>
    <w:rsid w:val="77FF7926"/>
    <w:rsid w:val="77FFB2E9"/>
    <w:rsid w:val="77FFE710"/>
    <w:rsid w:val="7937CA99"/>
    <w:rsid w:val="7A77AA87"/>
    <w:rsid w:val="7AB3AA40"/>
    <w:rsid w:val="7BB4447E"/>
    <w:rsid w:val="7BB536B1"/>
    <w:rsid w:val="7BD74ECD"/>
    <w:rsid w:val="7BF5500B"/>
    <w:rsid w:val="7BF9DDE1"/>
    <w:rsid w:val="7BFF7171"/>
    <w:rsid w:val="7BFFB62F"/>
    <w:rsid w:val="7BFFEB80"/>
    <w:rsid w:val="7CFE212D"/>
    <w:rsid w:val="7D97328D"/>
    <w:rsid w:val="7DD72EE5"/>
    <w:rsid w:val="7DDDE21F"/>
    <w:rsid w:val="7DE7739F"/>
    <w:rsid w:val="7DF76670"/>
    <w:rsid w:val="7DF7F927"/>
    <w:rsid w:val="7DFB2D43"/>
    <w:rsid w:val="7DFDBD73"/>
    <w:rsid w:val="7E3FB90D"/>
    <w:rsid w:val="7E7FF949"/>
    <w:rsid w:val="7EAF6B96"/>
    <w:rsid w:val="7EF381B1"/>
    <w:rsid w:val="7EFEDDBD"/>
    <w:rsid w:val="7F3B8BC9"/>
    <w:rsid w:val="7F6F15CC"/>
    <w:rsid w:val="7F8F4C84"/>
    <w:rsid w:val="7FAF0613"/>
    <w:rsid w:val="7FB39E80"/>
    <w:rsid w:val="7FB4964C"/>
    <w:rsid w:val="7FB623F1"/>
    <w:rsid w:val="7FB709F6"/>
    <w:rsid w:val="7FBD5451"/>
    <w:rsid w:val="7FBE4E1C"/>
    <w:rsid w:val="7FBF3B30"/>
    <w:rsid w:val="7FBF6321"/>
    <w:rsid w:val="7FCF3E6F"/>
    <w:rsid w:val="7FD7BDB8"/>
    <w:rsid w:val="7FDB0621"/>
    <w:rsid w:val="7FDFA343"/>
    <w:rsid w:val="7FEEDB54"/>
    <w:rsid w:val="7FF37488"/>
    <w:rsid w:val="7FF93002"/>
    <w:rsid w:val="7FFCAC49"/>
    <w:rsid w:val="7FFEA886"/>
    <w:rsid w:val="7FFF394F"/>
    <w:rsid w:val="7FFF41D8"/>
    <w:rsid w:val="7FFF5C42"/>
    <w:rsid w:val="7FFF5F61"/>
    <w:rsid w:val="7FFF8085"/>
    <w:rsid w:val="8DEBBEB6"/>
    <w:rsid w:val="8FFD823E"/>
    <w:rsid w:val="91BDF7EF"/>
    <w:rsid w:val="94C7DA76"/>
    <w:rsid w:val="9B467939"/>
    <w:rsid w:val="9B532BCC"/>
    <w:rsid w:val="9BFB38DC"/>
    <w:rsid w:val="9DEFDA90"/>
    <w:rsid w:val="9E325B14"/>
    <w:rsid w:val="9FDBCE58"/>
    <w:rsid w:val="9FEF287A"/>
    <w:rsid w:val="A2B79C94"/>
    <w:rsid w:val="A377D751"/>
    <w:rsid w:val="A37E78AC"/>
    <w:rsid w:val="AA3E58F1"/>
    <w:rsid w:val="ABFA02FF"/>
    <w:rsid w:val="ADB376A1"/>
    <w:rsid w:val="ADF5FB14"/>
    <w:rsid w:val="AF6E1ADA"/>
    <w:rsid w:val="AFCFE126"/>
    <w:rsid w:val="AFD19888"/>
    <w:rsid w:val="AFE9B4EA"/>
    <w:rsid w:val="AFF28029"/>
    <w:rsid w:val="B47F35E2"/>
    <w:rsid w:val="B7ADAD37"/>
    <w:rsid w:val="B7D72761"/>
    <w:rsid w:val="B7DB185A"/>
    <w:rsid w:val="B7F2681A"/>
    <w:rsid w:val="B9CD167B"/>
    <w:rsid w:val="BAFDF80B"/>
    <w:rsid w:val="BBCAB327"/>
    <w:rsid w:val="BBE62475"/>
    <w:rsid w:val="BBFBB31B"/>
    <w:rsid w:val="BDDD7EF1"/>
    <w:rsid w:val="BDED156E"/>
    <w:rsid w:val="BDFB0957"/>
    <w:rsid w:val="BE8F886C"/>
    <w:rsid w:val="BEDF28F0"/>
    <w:rsid w:val="BEE156C1"/>
    <w:rsid w:val="BEF51661"/>
    <w:rsid w:val="BEFFBA24"/>
    <w:rsid w:val="BF391388"/>
    <w:rsid w:val="BF3E7AB0"/>
    <w:rsid w:val="BF7732C5"/>
    <w:rsid w:val="BF7D5F01"/>
    <w:rsid w:val="BFF61164"/>
    <w:rsid w:val="BFFD6623"/>
    <w:rsid w:val="C5DB0EA8"/>
    <w:rsid w:val="C7379483"/>
    <w:rsid w:val="CB3755C7"/>
    <w:rsid w:val="CCFF374C"/>
    <w:rsid w:val="CDB51BE9"/>
    <w:rsid w:val="CDEB4934"/>
    <w:rsid w:val="CEBF627B"/>
    <w:rsid w:val="CEEBA61A"/>
    <w:rsid w:val="CF6EEDA2"/>
    <w:rsid w:val="CFAEC6BF"/>
    <w:rsid w:val="CFB7442B"/>
    <w:rsid w:val="D1ED8D9A"/>
    <w:rsid w:val="D2ECAF76"/>
    <w:rsid w:val="D5FE48C0"/>
    <w:rsid w:val="D6E4579E"/>
    <w:rsid w:val="D736AB03"/>
    <w:rsid w:val="D73EDA58"/>
    <w:rsid w:val="D74B09C7"/>
    <w:rsid w:val="D77D2639"/>
    <w:rsid w:val="D78D28B6"/>
    <w:rsid w:val="D7DBE8A5"/>
    <w:rsid w:val="DB9F83D2"/>
    <w:rsid w:val="DBFC3109"/>
    <w:rsid w:val="DBFE0D60"/>
    <w:rsid w:val="DDFFEF03"/>
    <w:rsid w:val="DE550CE0"/>
    <w:rsid w:val="DEAB0CA7"/>
    <w:rsid w:val="DEB78EA3"/>
    <w:rsid w:val="DEC2FA59"/>
    <w:rsid w:val="DEFF5EDB"/>
    <w:rsid w:val="DEFF9AC5"/>
    <w:rsid w:val="DF3E27D2"/>
    <w:rsid w:val="DF7D2CE1"/>
    <w:rsid w:val="DF8F1FC7"/>
    <w:rsid w:val="DFDE80D4"/>
    <w:rsid w:val="DFDF29F9"/>
    <w:rsid w:val="DFFEBB75"/>
    <w:rsid w:val="DFFF4A0E"/>
    <w:rsid w:val="DFFFD9AB"/>
    <w:rsid w:val="E5A63945"/>
    <w:rsid w:val="E5DA7E35"/>
    <w:rsid w:val="E6DDB274"/>
    <w:rsid w:val="E7EC40EA"/>
    <w:rsid w:val="E9FD76DF"/>
    <w:rsid w:val="EA3F3272"/>
    <w:rsid w:val="EAFF340D"/>
    <w:rsid w:val="EBB9EBBB"/>
    <w:rsid w:val="EBDF7EC9"/>
    <w:rsid w:val="EBF65063"/>
    <w:rsid w:val="EBFEA864"/>
    <w:rsid w:val="EC9D86C8"/>
    <w:rsid w:val="ED770013"/>
    <w:rsid w:val="EDFDBDCD"/>
    <w:rsid w:val="EDFF7B64"/>
    <w:rsid w:val="EEFCA130"/>
    <w:rsid w:val="EF77711B"/>
    <w:rsid w:val="EF7EDF94"/>
    <w:rsid w:val="EFD6475C"/>
    <w:rsid w:val="EFEF72A2"/>
    <w:rsid w:val="F01C6AEE"/>
    <w:rsid w:val="F1F5D314"/>
    <w:rsid w:val="F2E977E9"/>
    <w:rsid w:val="F33F036F"/>
    <w:rsid w:val="F3BF474E"/>
    <w:rsid w:val="F3DF985B"/>
    <w:rsid w:val="F3E964F5"/>
    <w:rsid w:val="F4DFC7D3"/>
    <w:rsid w:val="F57C8434"/>
    <w:rsid w:val="F5AF435A"/>
    <w:rsid w:val="F5FFD4A5"/>
    <w:rsid w:val="F61D013F"/>
    <w:rsid w:val="F67F3D80"/>
    <w:rsid w:val="F6EFB4E4"/>
    <w:rsid w:val="F6F73143"/>
    <w:rsid w:val="F77F9AF0"/>
    <w:rsid w:val="F79FC139"/>
    <w:rsid w:val="F7F6F11D"/>
    <w:rsid w:val="F7FF34EE"/>
    <w:rsid w:val="F7FF773B"/>
    <w:rsid w:val="F7FFCE78"/>
    <w:rsid w:val="F8AFC4C1"/>
    <w:rsid w:val="F915C46E"/>
    <w:rsid w:val="F97F3B2C"/>
    <w:rsid w:val="F9FB75FE"/>
    <w:rsid w:val="F9FD2A87"/>
    <w:rsid w:val="F9FFC8BE"/>
    <w:rsid w:val="FAEAA15D"/>
    <w:rsid w:val="FAFF5859"/>
    <w:rsid w:val="FB339EB8"/>
    <w:rsid w:val="FB78B3A4"/>
    <w:rsid w:val="FBA78892"/>
    <w:rsid w:val="FBD34C70"/>
    <w:rsid w:val="FBE71C96"/>
    <w:rsid w:val="FBE98415"/>
    <w:rsid w:val="FBFCCC02"/>
    <w:rsid w:val="FCDE407C"/>
    <w:rsid w:val="FCDF2527"/>
    <w:rsid w:val="FCED4061"/>
    <w:rsid w:val="FCFE079F"/>
    <w:rsid w:val="FD0F97E8"/>
    <w:rsid w:val="FD5A8DD0"/>
    <w:rsid w:val="FD63C3DC"/>
    <w:rsid w:val="FDAE4416"/>
    <w:rsid w:val="FDCF7F2C"/>
    <w:rsid w:val="FDD7B9CC"/>
    <w:rsid w:val="FDDEA254"/>
    <w:rsid w:val="FDDFD55D"/>
    <w:rsid w:val="FDFA1007"/>
    <w:rsid w:val="FDFDD6D2"/>
    <w:rsid w:val="FDFF8952"/>
    <w:rsid w:val="FE4766A4"/>
    <w:rsid w:val="FE6F49F5"/>
    <w:rsid w:val="FE7FA7B0"/>
    <w:rsid w:val="FE8EE78F"/>
    <w:rsid w:val="FE999D04"/>
    <w:rsid w:val="FEAD596C"/>
    <w:rsid w:val="FEB691E8"/>
    <w:rsid w:val="FEBF3900"/>
    <w:rsid w:val="FEBFDF62"/>
    <w:rsid w:val="FEEFFF35"/>
    <w:rsid w:val="FEFF9A3B"/>
    <w:rsid w:val="FEFFF07A"/>
    <w:rsid w:val="FF6DFCC2"/>
    <w:rsid w:val="FF7F4DC6"/>
    <w:rsid w:val="FF9F6C03"/>
    <w:rsid w:val="FFAFC00D"/>
    <w:rsid w:val="FFB9D8DC"/>
    <w:rsid w:val="FFBDAD6C"/>
    <w:rsid w:val="FFBED9E1"/>
    <w:rsid w:val="FFBF191B"/>
    <w:rsid w:val="FFBF3141"/>
    <w:rsid w:val="FFDB25C5"/>
    <w:rsid w:val="FFDF0A5A"/>
    <w:rsid w:val="FFDF8EF7"/>
    <w:rsid w:val="FFEF0F26"/>
    <w:rsid w:val="FFEFE2CB"/>
    <w:rsid w:val="FFF16504"/>
    <w:rsid w:val="FFF19CB7"/>
    <w:rsid w:val="FFF932FD"/>
    <w:rsid w:val="FFFB272E"/>
    <w:rsid w:val="FFFDB84B"/>
    <w:rsid w:val="FFFDC867"/>
    <w:rsid w:val="FFFF31A9"/>
    <w:rsid w:val="FFFF7F0D"/>
    <w:rsid w:val="FFFF9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1.dotm</Template>
  <Pages>1</Pages>
  <Words>2769</Words>
  <Characters>2915</Characters>
  <Lines>0</Lines>
  <Paragraphs>0</Paragraphs>
  <TotalTime>15</TotalTime>
  <ScaleCrop>false</ScaleCrop>
  <LinksUpToDate>false</LinksUpToDate>
  <CharactersWithSpaces>2972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2018-10-03T10:25:00Z</dcterms:created>
  <dc:creator>cc</dc:creator>
  <cp:lastModifiedBy>朗月  繁花</cp:lastModifiedBy>
  <cp:lastPrinted>2026-09-18T23:43:00Z</cp:lastPrinted>
  <dcterms:modified xsi:type="dcterms:W3CDTF">2026-10-09T07:25:43Z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eyJoZGlkIjoiZjI1MDEwNjkyZDIyMjkwZTUwNmFmNWY1YWJkODhlNmEiLCJ1c2VySWQiOiI0Mjg0NTc5MTEifQ==</vt:lpwstr>
  </property>
  <property fmtid="{D5CDD505-2E9C-101B-9397-08002B2CF9AE}" pid="4" name="ICV">
    <vt:lpwstr>C5381E46191B4109A3A328486C1077CD_13</vt:lpwstr>
  </property>
</Properties>
</file>