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97" w:tblpY="-144"/>
        <w:tblOverlap w:val="never"/>
        <w:tblW w:w="106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25"/>
        <w:gridCol w:w="1617"/>
        <w:gridCol w:w="813"/>
        <w:gridCol w:w="420"/>
        <w:gridCol w:w="695"/>
        <w:gridCol w:w="19"/>
        <w:gridCol w:w="1173"/>
        <w:gridCol w:w="645"/>
        <w:gridCol w:w="375"/>
        <w:gridCol w:w="408"/>
        <w:gridCol w:w="360"/>
        <w:gridCol w:w="180"/>
        <w:gridCol w:w="801"/>
        <w:gridCol w:w="1704"/>
      </w:tblGrid>
      <w:tr w:rsidR="00FE0AA3" w:rsidTr="009162B6">
        <w:trPr>
          <w:trHeight w:val="769"/>
        </w:trPr>
        <w:tc>
          <w:tcPr>
            <w:tcW w:w="1063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AA3" w:rsidRPr="009162B6" w:rsidRDefault="00FE0AA3" w:rsidP="009162B6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cs="宋体"/>
                <w:sz w:val="36"/>
                <w:szCs w:val="36"/>
              </w:rPr>
            </w:pPr>
            <w:bookmarkStart w:id="0" w:name="_GoBack"/>
            <w:bookmarkEnd w:id="0"/>
            <w:r w:rsidRPr="009162B6">
              <w:rPr>
                <w:rFonts w:ascii="方正小标宋简体" w:eastAsia="方正小标宋简体" w:hAnsi="微软雅黑" w:cs="微软雅黑" w:hint="eastAsia"/>
                <w:bCs/>
                <w:sz w:val="44"/>
                <w:szCs w:val="44"/>
              </w:rPr>
              <w:t>自贡市中医医院招聘工作人员报名表</w:t>
            </w:r>
          </w:p>
        </w:tc>
      </w:tr>
      <w:tr w:rsidR="00FE0AA3" w:rsidTr="009162B6">
        <w:trPr>
          <w:trHeight w:hRule="exact" w:val="456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性别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民族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寸近期</w:t>
            </w:r>
          </w:p>
        </w:tc>
      </w:tr>
      <w:tr w:rsidR="00FE0AA3" w:rsidTr="009162B6">
        <w:trPr>
          <w:trHeight w:hRule="exact" w:val="451"/>
        </w:trPr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籍贯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婚姻状况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身高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rPr>
                <w:rFonts w:ascii="Times New Roman" w:eastAsia="仿宋_GB2312" w:hAnsi="Times New Roman"/>
              </w:rPr>
            </w:pPr>
          </w:p>
        </w:tc>
      </w:tr>
      <w:tr w:rsidR="00FE0AA3" w:rsidTr="009162B6">
        <w:trPr>
          <w:trHeight w:hRule="exact" w:val="923"/>
        </w:trPr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毕业院校</w:t>
            </w:r>
          </w:p>
          <w:p w:rsidR="00FE0AA3" w:rsidRPr="009162B6" w:rsidRDefault="00FE0AA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（全日制学历、学位）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 w:rsidRPr="009162B6">
              <w:rPr>
                <w:rFonts w:ascii="Times New Roman" w:eastAsia="仿宋_GB2312" w:hAnsi="Times New Roman" w:hint="eastAsia"/>
                <w:bCs/>
                <w:sz w:val="18"/>
                <w:szCs w:val="18"/>
              </w:rPr>
              <w:t>学校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bCs/>
                <w:sz w:val="18"/>
                <w:szCs w:val="18"/>
              </w:rPr>
              <w:t>（本科、学</w:t>
            </w:r>
            <w:r w:rsidRPr="009162B6">
              <w:rPr>
                <w:rFonts w:ascii="Times New Roman" w:eastAsia="仿宋_GB2312" w:hAnsi="Times New Roman" w:hint="eastAsia"/>
                <w:bCs/>
              </w:rPr>
              <w:t>士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专业、</w:t>
            </w:r>
          </w:p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专业代码</w:t>
            </w: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毕业时间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rPr>
                <w:rFonts w:ascii="Times New Roman" w:eastAsia="仿宋_GB2312" w:hAnsi="Times New Roman"/>
              </w:rPr>
            </w:pPr>
          </w:p>
        </w:tc>
      </w:tr>
      <w:tr w:rsidR="00FE0AA3" w:rsidTr="009162B6">
        <w:trPr>
          <w:trHeight w:hRule="exact" w:val="1063"/>
        </w:trPr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毕业院校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（最高学历、学位）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 w:rsidRPr="009162B6">
              <w:rPr>
                <w:rFonts w:ascii="Times New Roman" w:eastAsia="仿宋_GB2312" w:hAnsi="Times New Roman" w:hint="eastAsia"/>
                <w:bCs/>
                <w:sz w:val="18"/>
                <w:szCs w:val="18"/>
              </w:rPr>
              <w:t>学校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bCs/>
                <w:sz w:val="18"/>
                <w:szCs w:val="18"/>
              </w:rPr>
              <w:t>（硕士研究生）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专业、专业代码</w:t>
            </w: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毕业时间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rPr>
                <w:rFonts w:ascii="Times New Roman" w:eastAsia="仿宋_GB2312" w:hAnsi="Times New Roman"/>
              </w:rPr>
            </w:pPr>
          </w:p>
        </w:tc>
      </w:tr>
      <w:tr w:rsidR="00FE0AA3">
        <w:trPr>
          <w:trHeight w:hRule="exact" w:val="433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申报岗位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是否服从调配</w:t>
            </w:r>
          </w:p>
        </w:tc>
        <w:tc>
          <w:tcPr>
            <w:tcW w:w="5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val="465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规培专业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规培时间</w:t>
            </w:r>
          </w:p>
        </w:tc>
        <w:tc>
          <w:tcPr>
            <w:tcW w:w="5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val="73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执业资格</w:t>
            </w:r>
          </w:p>
        </w:tc>
        <w:tc>
          <w:tcPr>
            <w:tcW w:w="3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执业资格获得时间</w:t>
            </w:r>
          </w:p>
        </w:tc>
        <w:tc>
          <w:tcPr>
            <w:tcW w:w="14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情况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 w:rsidTr="009162B6">
        <w:trPr>
          <w:trHeight w:hRule="exact" w:val="855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参加工作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时间</w:t>
            </w:r>
          </w:p>
        </w:tc>
        <w:tc>
          <w:tcPr>
            <w:tcW w:w="35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现工作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单位</w:t>
            </w:r>
          </w:p>
        </w:tc>
        <w:tc>
          <w:tcPr>
            <w:tcW w:w="14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现任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hRule="exact" w:val="42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联系手机</w:t>
            </w:r>
          </w:p>
        </w:tc>
        <w:tc>
          <w:tcPr>
            <w:tcW w:w="356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家庭电话</w:t>
            </w:r>
          </w:p>
        </w:tc>
        <w:tc>
          <w:tcPr>
            <w:tcW w:w="447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val="470"/>
        </w:trPr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特长</w:t>
            </w:r>
          </w:p>
        </w:tc>
        <w:tc>
          <w:tcPr>
            <w:tcW w:w="53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健康状况</w:t>
            </w:r>
          </w:p>
        </w:tc>
        <w:tc>
          <w:tcPr>
            <w:tcW w:w="2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val="1910"/>
        </w:trPr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 w:rsidP="009162B6">
            <w:pPr>
              <w:widowControl/>
              <w:spacing w:afterLines="150"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个人简历及奖惩情况</w:t>
            </w:r>
          </w:p>
        </w:tc>
        <w:tc>
          <w:tcPr>
            <w:tcW w:w="9210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示例：</w:t>
            </w:r>
          </w:p>
          <w:p w:rsidR="00FE0AA3" w:rsidRPr="009162B6" w:rsidRDefault="00FE0AA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—— 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在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学校就读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  <w:p w:rsidR="00FE0AA3" w:rsidRPr="009162B6" w:rsidRDefault="00FE0AA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—— 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在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医院实习，轮转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科室</w:t>
            </w:r>
          </w:p>
          <w:p w:rsidR="00FE0AA3" w:rsidRPr="009162B6" w:rsidRDefault="00FE0AA3">
            <w:pPr>
              <w:widowControl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—— 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在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医院</w:t>
            </w:r>
            <w:r w:rsidRPr="009162B6">
              <w:rPr>
                <w:rFonts w:ascii="Times New Roman" w:eastAsia="仿宋_GB2312" w:hAnsi="Times New Roman"/>
                <w:sz w:val="24"/>
                <w:szCs w:val="24"/>
              </w:rPr>
              <w:t>XXX</w:t>
            </w: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科室工作</w:t>
            </w:r>
          </w:p>
          <w:p w:rsidR="00FE0AA3" w:rsidRPr="009162B6" w:rsidRDefault="00FE0AA3">
            <w:pPr>
              <w:widowControl/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4"/>
                <w:szCs w:val="24"/>
              </w:rPr>
              <w:t>（请按示例模板填写，详细准确叙述实习、工作经历）</w:t>
            </w:r>
          </w:p>
        </w:tc>
      </w:tr>
      <w:tr w:rsidR="00FE0AA3">
        <w:trPr>
          <w:trHeight w:hRule="exact" w:val="533"/>
        </w:trPr>
        <w:tc>
          <w:tcPr>
            <w:tcW w:w="1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配偶情况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年龄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学历</w:t>
            </w:r>
          </w:p>
        </w:tc>
        <w:tc>
          <w:tcPr>
            <w:tcW w:w="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hRule="exact" w:val="452"/>
        </w:trPr>
        <w:tc>
          <w:tcPr>
            <w:tcW w:w="1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工作单位及职务</w:t>
            </w:r>
          </w:p>
        </w:tc>
        <w:tc>
          <w:tcPr>
            <w:tcW w:w="678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 w:rsidTr="009162B6">
        <w:trPr>
          <w:trHeight w:val="693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家庭主要成员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与本人关系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工作单位及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3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居住地址</w:t>
            </w:r>
          </w:p>
        </w:tc>
      </w:tr>
      <w:tr w:rsidR="00FE0AA3">
        <w:trPr>
          <w:trHeight w:val="49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hRule="exact" w:val="514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E0AA3">
        <w:trPr>
          <w:trHeight w:hRule="exact" w:val="1558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承诺</w:t>
            </w:r>
          </w:p>
        </w:tc>
        <w:tc>
          <w:tcPr>
            <w:tcW w:w="92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本人对以上内容的真实性、准确性和合法性负责，如有虚假，愿意承担相关责任。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</w:t>
            </w: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填表人：</w:t>
            </w:r>
          </w:p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</w:t>
            </w:r>
            <w:r w:rsidRPr="009162B6"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9162B6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 w:rsidRPr="009162B6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FE0AA3">
        <w:trPr>
          <w:trHeight w:hRule="exact" w:val="486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162B6">
              <w:rPr>
                <w:rFonts w:ascii="Times New Roman" w:eastAsia="仿宋_GB2312" w:hAnsi="Times New Roman" w:hint="eastAsia"/>
                <w:sz w:val="28"/>
                <w:szCs w:val="28"/>
              </w:rPr>
              <w:t>审核情况</w:t>
            </w:r>
          </w:p>
        </w:tc>
        <w:tc>
          <w:tcPr>
            <w:tcW w:w="92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A3" w:rsidRPr="009162B6" w:rsidRDefault="00FE0AA3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FE0AA3" w:rsidRDefault="00FE0AA3"/>
    <w:sectPr w:rsidR="00FE0AA3" w:rsidSect="009162B6">
      <w:headerReference w:type="default" r:id="rId6"/>
      <w:pgSz w:w="11906" w:h="16838" w:code="9"/>
      <w:pgMar w:top="1304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AA3" w:rsidRDefault="00FE0AA3" w:rsidP="00474FC0">
      <w:r>
        <w:separator/>
      </w:r>
    </w:p>
  </w:endnote>
  <w:endnote w:type="continuationSeparator" w:id="0">
    <w:p w:rsidR="00FE0AA3" w:rsidRDefault="00FE0AA3" w:rsidP="00474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es New Roma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AA3" w:rsidRDefault="00FE0AA3" w:rsidP="00474FC0">
      <w:r>
        <w:separator/>
      </w:r>
    </w:p>
  </w:footnote>
  <w:footnote w:type="continuationSeparator" w:id="0">
    <w:p w:rsidR="00FE0AA3" w:rsidRDefault="00FE0AA3" w:rsidP="00474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AA3" w:rsidRDefault="00FE0AA3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4FC0"/>
    <w:rsid w:val="002A7C84"/>
    <w:rsid w:val="00474FC0"/>
    <w:rsid w:val="006A4B3C"/>
    <w:rsid w:val="009162B6"/>
    <w:rsid w:val="00FE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FC0"/>
    <w:pPr>
      <w:widowControl w:val="0"/>
      <w:jc w:val="both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4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4FC0"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74FC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4FC0"/>
    <w:rPr>
      <w:rFonts w:ascii="Calibri" w:eastAsia="宋体" w:hAnsi="Calibri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74FC0"/>
    <w:rPr>
      <w:rFonts w:ascii="宋体" w:eastAsia="黑体" w:hAnsi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74FC0"/>
    <w:rPr>
      <w:rFonts w:ascii="Calibri" w:eastAsia="宋体" w:hAnsi="Calibri" w:cs="Times New Roman"/>
      <w:b/>
      <w:bCs/>
      <w:kern w:val="2"/>
      <w:sz w:val="32"/>
      <w:szCs w:val="32"/>
      <w:lang w:val="en-US" w:eastAsia="zh-CN" w:bidi="ar-SA"/>
    </w:rPr>
  </w:style>
  <w:style w:type="paragraph" w:styleId="Header">
    <w:name w:val="header"/>
    <w:basedOn w:val="Normal"/>
    <w:link w:val="HeaderChar"/>
    <w:uiPriority w:val="99"/>
    <w:rsid w:val="00474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4571"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74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74571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89</Words>
  <Characters>510</Characters>
  <Application>Microsoft Office Outlook</Application>
  <DocSecurity>0</DocSecurity>
  <Lines>0</Lines>
  <Paragraphs>0</Paragraphs>
  <ScaleCrop>false</ScaleCrop>
  <Company>Yozosoft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自贡市中医医院招聘工作人员报名表</dc:title>
  <dc:subject/>
  <dc:creator>User274</dc:creator>
  <cp:keywords/>
  <dc:description/>
  <cp:lastModifiedBy>bgssfwzh</cp:lastModifiedBy>
  <cp:revision>2</cp:revision>
  <dcterms:created xsi:type="dcterms:W3CDTF">2026-09-14T09:23:00Z</dcterms:created>
  <dcterms:modified xsi:type="dcterms:W3CDTF">2026-09-14T09:23:00Z</dcterms:modified>
</cp:coreProperties>
</file>