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58965">
      <w:pPr>
        <w:jc w:val="left"/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shd w:val="clear" w:color="auto" w:fill="auto"/>
          <w:lang w:val="en-US" w:eastAsia="zh-CN"/>
        </w:rPr>
        <w:t>附件2</w:t>
      </w:r>
    </w:p>
    <w:tbl>
      <w:tblPr>
        <w:tblStyle w:val="8"/>
        <w:tblW w:w="10050" w:type="dxa"/>
        <w:tblInd w:w="-4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8"/>
        <w:gridCol w:w="1706"/>
        <w:gridCol w:w="1463"/>
        <w:gridCol w:w="1274"/>
        <w:gridCol w:w="833"/>
        <w:gridCol w:w="1651"/>
        <w:gridCol w:w="1665"/>
      </w:tblGrid>
      <w:tr w14:paraId="05D0B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50" w:type="dxa"/>
            <w:gridSpan w:val="7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07E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64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2"/>
                <w:sz w:val="44"/>
                <w:szCs w:val="44"/>
                <w:highlight w:val="none"/>
                <w:shd w:val="clear" w:color="auto" w:fill="auto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2"/>
                <w:sz w:val="44"/>
                <w:szCs w:val="44"/>
                <w:highlight w:val="none"/>
                <w:shd w:val="clear" w:color="auto" w:fill="auto"/>
              </w:rPr>
              <w:t xml:space="preserve"> 2026年第十四师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2"/>
                <w:sz w:val="44"/>
                <w:szCs w:val="44"/>
                <w:highlight w:val="none"/>
                <w:shd w:val="clear" w:color="auto" w:fill="auto"/>
                <w:lang w:val="en-US" w:eastAsia="zh-CN"/>
              </w:rPr>
              <w:t>昆玉市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2"/>
                <w:sz w:val="44"/>
                <w:szCs w:val="44"/>
                <w:highlight w:val="none"/>
                <w:shd w:val="clear" w:color="auto" w:fill="auto"/>
              </w:rPr>
              <w:t>住房和城乡建设局面向社会公开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auto"/>
                <w:kern w:val="2"/>
                <w:sz w:val="44"/>
                <w:szCs w:val="44"/>
                <w:highlight w:val="none"/>
                <w:shd w:val="clear" w:color="auto" w:fill="auto"/>
              </w:rPr>
              <w:t>招聘协管员报名表</w:t>
            </w:r>
          </w:p>
        </w:tc>
      </w:tr>
      <w:tr w14:paraId="27976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3560A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  <w:shd w:val="clear" w:color="auto" w:fill="auto"/>
                <w:lang w:val="en-US" w:eastAsia="zh-CN"/>
              </w:rPr>
              <w:t>姓</w:t>
            </w:r>
            <w:r>
              <w:rPr>
                <w:rFonts w:hint="default" w:asciiTheme="minorHAnsi" w:hAnsiTheme="minorHAnsi" w:eastAsiaTheme="minorEastAsia" w:cstheme="minorBidi"/>
                <w:sz w:val="28"/>
                <w:szCs w:val="28"/>
                <w:shd w:val="clear" w:color="auto" w:fill="auto"/>
                <w:lang w:val="en-US" w:eastAsia="zh-CN"/>
              </w:rPr>
              <w:t xml:space="preserve">   </w:t>
            </w:r>
            <w:r>
              <w:rPr>
                <w:rFonts w:hint="eastAsia" w:asciiTheme="minorHAnsi" w:hAnsiTheme="minorHAnsi" w:eastAsiaTheme="minorEastAsia" w:cstheme="minorBidi"/>
                <w:sz w:val="28"/>
                <w:szCs w:val="28"/>
                <w:shd w:val="clear" w:color="auto" w:fill="auto"/>
                <w:lang w:val="en-US" w:eastAsia="zh-CN"/>
              </w:rPr>
              <w:t>名</w:t>
            </w: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C8D82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eastAsia="zh-CN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5DBF7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性别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0C3D5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81A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民族</w:t>
            </w:r>
          </w:p>
        </w:tc>
        <w:tc>
          <w:tcPr>
            <w:tcW w:w="1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D52B2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0B36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一寸免冠照片</w:t>
            </w:r>
          </w:p>
          <w:p w14:paraId="61AF5E29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1F93F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D7CE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出生年月</w:t>
            </w: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571F7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AF72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政治</w:t>
            </w:r>
          </w:p>
          <w:p w14:paraId="589BAF94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面貌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8456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2517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入党</w:t>
            </w:r>
          </w:p>
          <w:p w14:paraId="0B33EE8A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时间</w:t>
            </w:r>
          </w:p>
        </w:tc>
        <w:tc>
          <w:tcPr>
            <w:tcW w:w="1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EC3F8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DD1AF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</w:tr>
      <w:tr w14:paraId="6BC0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A6A68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贯</w:t>
            </w: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62AF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60D5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学历</w:t>
            </w:r>
          </w:p>
          <w:p w14:paraId="0AFCF04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学位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A4A5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83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54DD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婚姻</w:t>
            </w:r>
          </w:p>
          <w:p w14:paraId="6977163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状况</w:t>
            </w:r>
          </w:p>
        </w:tc>
        <w:tc>
          <w:tcPr>
            <w:tcW w:w="1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A88EE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2D34F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</w:tr>
      <w:tr w14:paraId="0227C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62B1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身份证号</w:t>
            </w:r>
          </w:p>
        </w:tc>
        <w:tc>
          <w:tcPr>
            <w:tcW w:w="5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3046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A8ED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身体健康</w:t>
            </w:r>
          </w:p>
          <w:p w14:paraId="0EA56F1C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状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况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15DB6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F86D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4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1C586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历</w:t>
            </w:r>
          </w:p>
          <w:p w14:paraId="21EBAFC2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学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位</w:t>
            </w: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0F317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全日制教育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B3470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1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FCEC5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毕业院校及专业</w:t>
            </w:r>
          </w:p>
        </w:tc>
        <w:tc>
          <w:tcPr>
            <w:tcW w:w="3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97026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786C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14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6FC79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E44EB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在职教育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9267A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1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D5A4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毕业院校及专业</w:t>
            </w:r>
          </w:p>
        </w:tc>
        <w:tc>
          <w:tcPr>
            <w:tcW w:w="3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FC9B9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8909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4D06F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参加工作</w:t>
            </w:r>
          </w:p>
          <w:p w14:paraId="4E427FA9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时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间</w:t>
            </w:r>
          </w:p>
        </w:tc>
        <w:tc>
          <w:tcPr>
            <w:tcW w:w="316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73A0D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210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56080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户籍地址</w:t>
            </w:r>
          </w:p>
        </w:tc>
        <w:tc>
          <w:tcPr>
            <w:tcW w:w="331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C72F0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63A0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84FEB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现工作单位</w:t>
            </w:r>
          </w:p>
          <w:p w14:paraId="027F13FE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及职务、职称</w:t>
            </w:r>
          </w:p>
        </w:tc>
        <w:tc>
          <w:tcPr>
            <w:tcW w:w="859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64126">
            <w:pPr>
              <w:keepNext w:val="0"/>
              <w:keepLines w:val="0"/>
              <w:pageBreakBefore w:val="0"/>
              <w:widowControl w:val="0"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B33A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9260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现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住址</w:t>
            </w:r>
          </w:p>
        </w:tc>
        <w:tc>
          <w:tcPr>
            <w:tcW w:w="527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D94AB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6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E27AC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EE144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5C22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2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4FDF5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简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历</w:t>
            </w:r>
          </w:p>
        </w:tc>
        <w:tc>
          <w:tcPr>
            <w:tcW w:w="859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55DDD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B7CA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9408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奖惩情况</w:t>
            </w:r>
          </w:p>
          <w:p w14:paraId="3A4CB27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（从大学至今）</w:t>
            </w:r>
          </w:p>
        </w:tc>
        <w:tc>
          <w:tcPr>
            <w:tcW w:w="859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FEE61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01FA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45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359E2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既往病史</w:t>
            </w:r>
          </w:p>
        </w:tc>
        <w:tc>
          <w:tcPr>
            <w:tcW w:w="859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3AD9C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both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43E17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" w:hRule="atLeast"/>
        </w:trPr>
        <w:tc>
          <w:tcPr>
            <w:tcW w:w="145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4A258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家庭成员及其主要社会关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系</w:t>
            </w: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F1FF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关系</w:t>
            </w: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4FE0E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54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F245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textAlignment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shd w:val="clear" w:color="auto" w:fill="auto"/>
                <w:lang w:val="en-US" w:eastAsia="zh-CN" w:bidi="ar"/>
              </w:rPr>
              <w:t>工作单位及职务</w:t>
            </w:r>
          </w:p>
        </w:tc>
      </w:tr>
      <w:tr w14:paraId="29BD1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4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AD9C2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ADD9B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59CE8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4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092E0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DBA5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4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DE992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0C485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4C56C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4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A055E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62AA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DE6DB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D492E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862A5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4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04267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1E94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145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69090">
            <w:pPr>
              <w:keepNext w:val="0"/>
              <w:keepLines w:val="0"/>
              <w:suppressLineNumbers w:val="0"/>
              <w:shd w:val="clear"/>
              <w:spacing w:before="0" w:beforeAutospacing="0" w:after="0" w:afterAutospacing="0"/>
              <w:ind w:left="0" w:right="0"/>
              <w:outlineLvl w:val="9"/>
              <w:rPr>
                <w:rFonts w:hint="default"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</w:p>
        </w:tc>
        <w:tc>
          <w:tcPr>
            <w:tcW w:w="17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C89F1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14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45C0F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  <w:tc>
          <w:tcPr>
            <w:tcW w:w="542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DA552">
            <w:pPr>
              <w:keepNext w:val="0"/>
              <w:keepLines w:val="0"/>
              <w:widowControl w:val="0"/>
              <w:suppressLineNumbers w:val="0"/>
              <w:shd w:val="clear"/>
              <w:spacing w:before="0" w:beforeAutospacing="0" w:after="0" w:afterAutospacing="0"/>
              <w:ind w:left="0" w:right="0"/>
              <w:jc w:val="center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</w:rPr>
            </w:pPr>
          </w:p>
        </w:tc>
      </w:tr>
      <w:tr w14:paraId="25750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3" w:hRule="atLeast"/>
        </w:trPr>
        <w:tc>
          <w:tcPr>
            <w:tcW w:w="1005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46D9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b/>
                <w:bCs w:val="0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我郑重承诺：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本人所提供的个人信息均真实、准确，并自觉遵守招聘公告的各项规定，诚实守信，严守纪律，自觉接受资格审查，对因提供有关信息、证件不实或违反有关纪律规定所造成的后果，本人自愿承担相应的责任。</w:t>
            </w:r>
          </w:p>
          <w:p w14:paraId="63961A04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报名者签名：</w:t>
            </w:r>
          </w:p>
          <w:p w14:paraId="54A051D1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auto"/>
                <w:kern w:val="2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日</w:t>
            </w:r>
          </w:p>
        </w:tc>
      </w:tr>
      <w:tr w14:paraId="0581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1005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C228B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资格审查意见：</w:t>
            </w:r>
          </w:p>
          <w:p w14:paraId="450F4BFD">
            <w:pPr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仿宋_GB2312" w:cs="Times New Roman"/>
                <w:i w:val="0"/>
                <w:color w:val="auto"/>
                <w:kern w:val="2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Times New Roman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Times New Roman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shd w:val="clear" w:color="auto" w:fill="auto"/>
                <w:lang w:val="en-US" w:eastAsia="zh-CN" w:bidi="ar"/>
              </w:rPr>
              <w:t>日</w:t>
            </w:r>
          </w:p>
        </w:tc>
      </w:tr>
      <w:tr w14:paraId="2490F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050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47A45">
            <w:pPr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center"/>
              <w:outlineLvl w:val="9"/>
              <w:rPr>
                <w:rFonts w:hint="default" w:ascii="Times New Roman" w:hAnsi="Times New Roman" w:eastAsia="宋体" w:cs="Times New Roman"/>
                <w:color w:val="auto"/>
                <w:kern w:val="2"/>
                <w:sz w:val="36"/>
                <w:szCs w:val="36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填写说明：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出生日期、入党时间和参加工作时间一栏，请按照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“1990.01”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格式填写。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户籍地址一栏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与身份证保持一致。现住址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按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行政区域填写到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乡镇（街道）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村（社区）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XX门牌号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政治面貌一栏，请对应中共党员、中共预备党员、共青团员、民主党派、群众填写。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婚姻状况一栏，请对应未婚、已婚、离异、丧偶填写。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身体状况一栏，请对应健康、一般或较差；有严重疾病、慢性疾病或身体伤残的，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在既往病史处如实填写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毕业院校及专业需填写院校全名及专业名称。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7.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简历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一栏填写学习（从</w:t>
            </w:r>
            <w:r>
              <w:rPr>
                <w:rFonts w:hint="eastAsia" w:ascii="宋体" w:hAnsi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高中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学历起）和工作经历，请对应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“2008.09--2012.07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学校学习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”“2012.07--2014.06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在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单位担任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XX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”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奖惩情况一栏应填写在校或工作期间获得的奖励或惩处。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主要成员一栏应填写和本人有直接血缘关系或婚姻关系的直系亲属，如父母、配偶、子女等。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10.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highlight w:val="none"/>
                <w:shd w:val="clear" w:color="auto" w:fill="auto"/>
                <w:lang w:val="en-US" w:eastAsia="zh-CN" w:bidi="ar"/>
              </w:rPr>
              <w:t>表格格式不得修改。</w:t>
            </w:r>
          </w:p>
        </w:tc>
      </w:tr>
    </w:tbl>
    <w:p w14:paraId="09593FFC">
      <w:pPr>
        <w:keepNext w:val="0"/>
        <w:keepLines w:val="0"/>
        <w:pageBreakBefore w:val="0"/>
        <w:widowControl w:val="0"/>
        <w:shd w:val="clear"/>
        <w:tabs>
          <w:tab w:val="left" w:pos="12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outlineLvl w:val="9"/>
        <w:rPr>
          <w:lang w:val="en-US" w:eastAsia="zh-CN"/>
        </w:rPr>
      </w:pPr>
    </w:p>
    <w:sectPr>
      <w:footerReference r:id="rId3" w:type="default"/>
      <w:pgSz w:w="11906" w:h="16838"/>
      <w:pgMar w:top="1417" w:right="1361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C8B329-1DB9-48BD-BA05-A3B65B8002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49DA54B-E59B-4FE6-92E0-470C935A44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A21F790-820F-4AA6-9CD8-95433DEB821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0C85703C-2C0D-4AB2-9EE3-AE6ED4057C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AFC7D0"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58800" cy="393065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" cy="393071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63271864"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>—</w:t>
                          </w:r>
                        </w:p>
                        <w:p w14:paraId="607DEC60"/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7" o:spid="_x0000_s1026" o:spt="1" style="position:absolute;left:0pt;margin-top:0pt;height:30.95pt;width: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6cB3n1gAAAAMBAAAPAAAAAAAAAAEAIAAAACIAAABkcnMvZG93&#10;bnJldi54bWxQSwECFAAUAAAACACHTuJAszyp5QICAAD0AwAADgAAAAAAAAABACAAAAAl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 w14:paraId="63271864"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4"/>
                        <w:szCs w:val="24"/>
                        <w:lang w:val="en-US" w:eastAsia="zh-CN"/>
                      </w:rPr>
                      <w:t>—</w:t>
                    </w:r>
                  </w:p>
                  <w:p w14:paraId="607DEC60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NGY3N2RlOGQ5Y2JlZDk5NWM1OTczZTI3NWM0MzI0MGIifQ=="/>
  </w:docVars>
  <w:rsids>
    <w:rsidRoot w:val="00000000"/>
    <w:rsid w:val="0593340B"/>
    <w:rsid w:val="05C863D4"/>
    <w:rsid w:val="062939D0"/>
    <w:rsid w:val="06E95B68"/>
    <w:rsid w:val="079E3D17"/>
    <w:rsid w:val="0A334E63"/>
    <w:rsid w:val="0E414FC3"/>
    <w:rsid w:val="10FB5454"/>
    <w:rsid w:val="1F5C0437"/>
    <w:rsid w:val="206C7D88"/>
    <w:rsid w:val="22AB51F1"/>
    <w:rsid w:val="24B14D99"/>
    <w:rsid w:val="24D712EE"/>
    <w:rsid w:val="27332D87"/>
    <w:rsid w:val="3349355A"/>
    <w:rsid w:val="3588761E"/>
    <w:rsid w:val="392B674A"/>
    <w:rsid w:val="40EA6C65"/>
    <w:rsid w:val="41080848"/>
    <w:rsid w:val="44D274AF"/>
    <w:rsid w:val="4BDC48C8"/>
    <w:rsid w:val="4EB169CE"/>
    <w:rsid w:val="4FDC0238"/>
    <w:rsid w:val="54926911"/>
    <w:rsid w:val="56AC6517"/>
    <w:rsid w:val="58296419"/>
    <w:rsid w:val="5C17269A"/>
    <w:rsid w:val="60F729D5"/>
    <w:rsid w:val="62111D26"/>
    <w:rsid w:val="646E61D1"/>
    <w:rsid w:val="66174B55"/>
    <w:rsid w:val="6B31278E"/>
    <w:rsid w:val="6BD35293"/>
    <w:rsid w:val="6CF55653"/>
    <w:rsid w:val="727C6810"/>
    <w:rsid w:val="75FF6062"/>
    <w:rsid w:val="76BB4812"/>
    <w:rsid w:val="7B884C67"/>
    <w:rsid w:val="7BDD5A78"/>
    <w:rsid w:val="7DAF32AB"/>
    <w:rsid w:val="7E453412"/>
    <w:rsid w:val="FD9B634B"/>
    <w:rsid w:val="FFB726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font21"/>
    <w:basedOn w:val="9"/>
    <w:qFormat/>
    <w:uiPriority w:val="0"/>
    <w:rPr>
      <w:rFonts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11">
    <w:name w:val="font11"/>
    <w:basedOn w:val="9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16"/>
    <w:basedOn w:val="9"/>
    <w:qFormat/>
    <w:uiPriority w:val="0"/>
    <w:rPr>
      <w:rFonts w:hint="eastAsia" w:ascii="仿宋_GB2312" w:eastAsia="仿宋_GB2312" w:cs="仿宋_GB2312"/>
      <w:b/>
      <w:color w:val="000000"/>
      <w:sz w:val="24"/>
      <w:szCs w:val="24"/>
    </w:rPr>
  </w:style>
  <w:style w:type="character" w:customStyle="1" w:styleId="13">
    <w:name w:val="10"/>
    <w:basedOn w:val="9"/>
    <w:qFormat/>
    <w:uiPriority w:val="0"/>
    <w:rPr>
      <w:rFonts w:hint="default" w:ascii="Calibri" w:hAnsi="Calibri" w:cs="Calibri"/>
    </w:rPr>
  </w:style>
  <w:style w:type="character" w:customStyle="1" w:styleId="14">
    <w:name w:val="15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624</Words>
  <Characters>685</Characters>
  <Lines>1</Lines>
  <Paragraphs>1</Paragraphs>
  <TotalTime>0</TotalTime>
  <ScaleCrop>false</ScaleCrop>
  <LinksUpToDate>false</LinksUpToDate>
  <CharactersWithSpaces>876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2024-06-12T11:02:00Z</dcterms:created>
  <dc:creator>Administrator</dc:creator>
  <cp:lastModifiedBy>既过不念</cp:lastModifiedBy>
  <cp:lastPrinted>2026-07-21T11:30:00Z</cp:lastPrinted>
  <dcterms:modified xsi:type="dcterms:W3CDTF">2026-09-09T08:40:57Z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1184DE1964044596B2B7CEFEA1E52F42_13</vt:lpwstr>
  </property>
  <property fmtid="{D5CDD505-2E9C-101B-9397-08002B2CF9AE}" pid="4" name="KSOTemplateDocerSaveRecord">
    <vt:lpwstr>eyJoZGlkIjoiNzBmNGQwYmJmNGU4OTVkOWVhOWM3YmQzY2Q0ZWZhOTkiLCJ1c2VySWQiOiIxMjExMzg3NzE5In0=</vt:lpwstr>
  </property>
</Properties>
</file>