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595" w:type="dxa"/>
        <w:tblInd w:w="-2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857"/>
        <w:gridCol w:w="509"/>
        <w:gridCol w:w="829"/>
        <w:gridCol w:w="718"/>
        <w:gridCol w:w="1160"/>
        <w:gridCol w:w="466"/>
        <w:gridCol w:w="466"/>
        <w:gridCol w:w="1786"/>
        <w:gridCol w:w="1786"/>
        <w:gridCol w:w="775"/>
        <w:gridCol w:w="2484"/>
        <w:gridCol w:w="1980"/>
      </w:tblGrid>
      <w:tr w14:paraId="026EC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5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ADDD8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</w:t>
            </w:r>
          </w:p>
        </w:tc>
      </w:tr>
      <w:tr w14:paraId="6121A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5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26D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2026年高州市农业农村局招聘特聘动物防疫专员岗位表</w:t>
            </w:r>
          </w:p>
        </w:tc>
      </w:tr>
      <w:tr w14:paraId="07BB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595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63EC46">
            <w:pPr>
              <w:spacing w:line="240" w:lineRule="auto"/>
              <w:ind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招聘单位：高州市农业农村局</w:t>
            </w:r>
          </w:p>
        </w:tc>
      </w:tr>
      <w:tr w14:paraId="74AF5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97C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8A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EA8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69E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90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D5B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学历及年龄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AF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4C1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647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大专专业要求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E590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本科专业要求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BB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44B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0C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8723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8BF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C0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高州市农业农村局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9BB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6A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动物防疫专员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89A33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5A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18-38周岁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32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C58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02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畜牧兽医（C090301）；动物医学（C090302）；动物药学（C090303）；动物防疫与检疫（C090304）；动物医学检验技术（C090305）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3D8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（B090301）；动物医学（B090401）；动植物检疫（B090403）；动物药学（B090402）；中兽医学（B090405）；兽医公共卫生（B090406）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9C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DF3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从事动物疫病防控工作。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9D4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6A9AFB">
      <w:pPr>
        <w:spacing w:line="360" w:lineRule="exact"/>
        <w:ind w:firstLine="960" w:firstLineChars="300"/>
        <w:rPr>
          <w:rFonts w:ascii="仿宋" w:hAnsi="仿宋" w:eastAsia="仿宋" w:cs="仿宋"/>
          <w:szCs w:val="32"/>
        </w:rPr>
      </w:pPr>
    </w:p>
    <w:sectPr>
      <w:headerReference r:id="rId5" w:type="default"/>
      <w:footerReference r:id="rId6" w:type="default"/>
      <w:pgSz w:w="16838" w:h="11906" w:orient="landscape"/>
      <w:pgMar w:top="1588" w:right="1440" w:bottom="1588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757DE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0036C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22F67"/>
    <w:rsid w:val="000774FE"/>
    <w:rsid w:val="000852FA"/>
    <w:rsid w:val="00102775"/>
    <w:rsid w:val="00120CF3"/>
    <w:rsid w:val="003023A5"/>
    <w:rsid w:val="00365DF9"/>
    <w:rsid w:val="00387E7A"/>
    <w:rsid w:val="00487822"/>
    <w:rsid w:val="005367C8"/>
    <w:rsid w:val="0067408A"/>
    <w:rsid w:val="00724229"/>
    <w:rsid w:val="007C2EA7"/>
    <w:rsid w:val="00914A20"/>
    <w:rsid w:val="009817D4"/>
    <w:rsid w:val="00A31D27"/>
    <w:rsid w:val="00AF6979"/>
    <w:rsid w:val="00B52E2E"/>
    <w:rsid w:val="00CC3567"/>
    <w:rsid w:val="0125491D"/>
    <w:rsid w:val="091F2D9D"/>
    <w:rsid w:val="11A93139"/>
    <w:rsid w:val="12521AED"/>
    <w:rsid w:val="12661A3D"/>
    <w:rsid w:val="12A762DD"/>
    <w:rsid w:val="15004366"/>
    <w:rsid w:val="15253159"/>
    <w:rsid w:val="16922E00"/>
    <w:rsid w:val="19A15A95"/>
    <w:rsid w:val="1CF9183E"/>
    <w:rsid w:val="1DDC3AE2"/>
    <w:rsid w:val="22AB1049"/>
    <w:rsid w:val="28164F13"/>
    <w:rsid w:val="29A52CB5"/>
    <w:rsid w:val="2B1F74E2"/>
    <w:rsid w:val="31973569"/>
    <w:rsid w:val="39EF3F42"/>
    <w:rsid w:val="3BF029BD"/>
    <w:rsid w:val="3C8C3EB0"/>
    <w:rsid w:val="3CF450B2"/>
    <w:rsid w:val="3EBC4C9C"/>
    <w:rsid w:val="40057613"/>
    <w:rsid w:val="405046CA"/>
    <w:rsid w:val="45F56F3A"/>
    <w:rsid w:val="49C25052"/>
    <w:rsid w:val="4BDA5DC9"/>
    <w:rsid w:val="4CEF63A6"/>
    <w:rsid w:val="4D573E80"/>
    <w:rsid w:val="4F310701"/>
    <w:rsid w:val="57D37895"/>
    <w:rsid w:val="62723FAD"/>
    <w:rsid w:val="63551A96"/>
    <w:rsid w:val="6C322F67"/>
    <w:rsid w:val="6C495977"/>
    <w:rsid w:val="6C9A123C"/>
    <w:rsid w:val="6CD50EE9"/>
    <w:rsid w:val="7C11207C"/>
    <w:rsid w:val="7C5A3467"/>
    <w:rsid w:val="7D56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locked/>
    <w:uiPriority w:val="0"/>
    <w:rPr>
      <w:b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customStyle="1" w:styleId="11">
    <w:name w:val="Footer Char"/>
    <w:basedOn w:val="8"/>
    <w:link w:val="4"/>
    <w:semiHidden/>
    <w:qFormat/>
    <w:locked/>
    <w:uiPriority w:val="99"/>
    <w:rPr>
      <w:rFonts w:eastAsia="仿宋_GB2312" w:cs="Times New Roman"/>
      <w:sz w:val="18"/>
      <w:szCs w:val="18"/>
    </w:rPr>
  </w:style>
  <w:style w:type="character" w:customStyle="1" w:styleId="12">
    <w:name w:val="Header Char"/>
    <w:basedOn w:val="8"/>
    <w:link w:val="5"/>
    <w:semiHidden/>
    <w:qFormat/>
    <w:locked/>
    <w:uiPriority w:val="99"/>
    <w:rPr>
      <w:rFonts w:eastAsia="仿宋_GB2312" w:cs="Times New Roman"/>
      <w:sz w:val="18"/>
      <w:szCs w:val="18"/>
    </w:rPr>
  </w:style>
  <w:style w:type="character" w:customStyle="1" w:styleId="13">
    <w:name w:val="Date Char"/>
    <w:basedOn w:val="8"/>
    <w:link w:val="3"/>
    <w:semiHidden/>
    <w:qFormat/>
    <w:locked/>
    <w:uiPriority w:val="99"/>
    <w:rPr>
      <w:rFonts w:eastAsia="仿宋_GB2312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227</Words>
  <Characters>300</Characters>
  <Lines>0</Lines>
  <Paragraphs>0</Paragraphs>
  <TotalTime>3</TotalTime>
  <ScaleCrop>false</ScaleCrop>
  <LinksUpToDate>false</LinksUpToDate>
  <CharactersWithSpaces>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2020-10-28T06:54:00Z</dcterms:created>
  <dc:creator>Administrator</dc:creator>
  <cp:lastModifiedBy>Moonice</cp:lastModifiedBy>
  <dcterms:modified xsi:type="dcterms:W3CDTF">2026-09-04T08:30:42Z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eyJoZGlkIjoiZTVjMTAwZWFlNmU2NzU0MjFiYzczYTkzZTQ2ZDE4NmUiLCJ1c2VySWQiOiIxMDExNTA4NDIyIn0=</vt:lpwstr>
  </property>
  <property fmtid="{D5CDD505-2E9C-101B-9397-08002B2CF9AE}" pid="4" name="ICV">
    <vt:lpwstr>E695A40BA8C5446EA17785C97BB37DA7_13</vt:lpwstr>
  </property>
</Properties>
</file>