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8E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附件3</w:t>
      </w:r>
    </w:p>
    <w:p w14:paraId="00B09679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highlight w:val="none"/>
          <w:lang w:val="en-US" w:eastAsia="zh-CN" w:bidi="ar-SA"/>
        </w:rPr>
        <w:t>诚信应聘承诺书</w:t>
      </w:r>
    </w:p>
    <w:p w14:paraId="23BF0B9A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p w14:paraId="713F38E3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firstLine="60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我已仔细阅读《南江县民政局关于公开招募2026年养老服务管理专员的公告》（以下简称《公告》），清楚并理解本次招聘的岗位、程序、报考条件及相关要求，在此郑重承诺：</w:t>
      </w:r>
      <w:bookmarkStart w:id="4" w:name="_GoBack"/>
      <w:bookmarkEnd w:id="4"/>
    </w:p>
    <w:p w14:paraId="64378068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firstLine="60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一、如实提供个人信息、证件证书和证明材料，不伪造、涂改证件（证明）等材料或以其他不正当手段获取应聘资格。</w:t>
      </w:r>
    </w:p>
    <w:p w14:paraId="351556D2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firstLine="60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二、严格遵守考试纪律，不携带、使用禁止带入考场的通讯工具及电子用品，不抄袭或协助他人抄袭、互相传递试卷（答题卡、草稿纸），不串通作弊或参与有组织的作弊、代替他人或让他人代替自己参加考试。</w:t>
      </w:r>
    </w:p>
    <w:p w14:paraId="4AA2BAC6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firstLine="60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三、如实填写个人《体检表》，不隐瞒精神疾病等影响聘用的疾病或病史。体检过程中，不擅离指定地点或与外界无关人员接触，不请他人顶替体检或交换、替换化验样本。 </w:t>
      </w:r>
    </w:p>
    <w:p w14:paraId="35D99F39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firstLine="60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四、如实向考察组报告婚姻、家庭、疾病（病史）等个人重大事项，不提供虚假材料、隐瞒事实真相、妨碍考察工作或干扰影响考察组客观公正作出考察结论。</w:t>
      </w:r>
    </w:p>
    <w:p w14:paraId="21291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五、保持通信畅通，因自身原因导致未及时参加招聘各个环节的，责任自负。</w:t>
      </w:r>
    </w:p>
    <w:p w14:paraId="1E439046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firstLine="60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六、在招募的任何环节，若被发现或被举报存在违反上述承诺的行为，自愿配合做好相关调查工作。若查证属实，按照不予聘用或解聘、清退等处理，由此产生的一切后果由本人承担。</w:t>
      </w:r>
    </w:p>
    <w:p w14:paraId="172124B9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firstLine="3110" w:firstLineChars="972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p w14:paraId="775F68D4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3110" w:firstLineChars="972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承诺人签字：</w:t>
      </w:r>
    </w:p>
    <w:p w14:paraId="7FE8CCA4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3110" w:firstLineChars="972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身份证号码：</w:t>
      </w:r>
    </w:p>
    <w:p w14:paraId="3AF87613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304" w:firstLineChars="197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年   月   日</w:t>
      </w:r>
      <w:bookmarkStart w:id="0" w:name="OLE_LINK10"/>
      <w:bookmarkStart w:id="1" w:name="OLE_LINK11"/>
      <w:bookmarkStart w:id="2" w:name="OLE_LINK3"/>
      <w:bookmarkStart w:id="3" w:name="OLE_LINK4"/>
    </w:p>
    <w:p w14:paraId="33774B9B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476F339C">
      <w:pPr>
        <w:spacing w:line="52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46DC7F70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61E05D9A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1871C536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777EE10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16D35CF9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5B1930C3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1D60DC28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1F4BC84B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59F53A45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36DC4A93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5584140E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18B87C0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5E01A79B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7694DC2C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 w14:paraId="6EFC70A8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bookmarkEnd w:id="0"/>
    <w:bookmarkEnd w:id="1"/>
    <w:bookmarkEnd w:id="2"/>
    <w:bookmarkEnd w:id="3"/>
    <w:p w14:paraId="5748D01B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0"/>
        <w:jc w:val="both"/>
        <w:textAlignment w:val="auto"/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altName w:val="Arial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009E5D12"/>
    <w:rsid w:val="0E770EB3"/>
    <w:rsid w:val="13F732A7"/>
    <w:rsid w:val="1C1373E6"/>
    <w:rsid w:val="21E438F1"/>
    <w:rsid w:val="485E7810"/>
    <w:rsid w:val="4F51565F"/>
    <w:rsid w:val="7E910204"/>
    <w:rsid w:val="7ECD0896"/>
    <w:rsid w:val="FFF3C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heading 1 Char"/>
    <w:basedOn w:val="9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3">
    <w:name w:val="heading 2 Char"/>
    <w:basedOn w:val="9"/>
    <w:link w:val="3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4">
    <w:name w:val="heading 3 Char"/>
    <w:basedOn w:val="9"/>
    <w:link w:val="4"/>
    <w:qFormat/>
    <w:uiPriority w:val="0"/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26650 1 1 1 1 1"/>
    <sectPr xmlns="http://www.yozosoft.com.cn/officeDocument/2016/customData"/>
    <sectPr xmlns="http://www.yozosoft.com.cn/officeDocument/2016/customData"/>
    <sectPr xmlns="http://www.yozosoft.com.cn/officeDocument/2016/customData"/>
  </customProps>
</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7B05DEE-7461-4CDF-ACA5-3AF4F090DF51}">
  <ds:schemaRefs/>
</ds:datastoreItem>
</file>

<file path=customXml/itemProps2.xml><?xml version="1.0" encoding="utf-8"?>
<ds:datastoreItem xmlns:ds="http://schemas.openxmlformats.org/officeDocument/2006/customXml" ds:itemID="{fa17b94d-8d24-42f5-9b54-919a67886e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513</Words>
  <Characters>516</Characters>
  <Lines>0</Lines>
  <Paragraphs>129</Paragraphs>
  <TotalTime>0</TotalTime>
  <ScaleCrop>false</ScaleCrop>
  <LinksUpToDate>false</LinksUpToDate>
  <CharactersWithSpaces>523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2024-09-08T08:48:00Z</dcterms:created>
  <dc:creator>user</dc:creator>
  <cp:lastModifiedBy>A婷娃儿____</cp:lastModifiedBy>
  <cp:lastPrinted>2026-08-28T05:37:00Z</cp:lastPrinted>
  <dcterms:modified xsi:type="dcterms:W3CDTF">2026-08-28T09:15:44Z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372F7DDA164F42CA8D62F1E1B414C865_13</vt:lpwstr>
  </property>
  <property fmtid="{D5CDD505-2E9C-101B-9397-08002B2CF9AE}" pid="4" name="KSOTemplateDocerSaveRecord">
    <vt:lpwstr>eyJoZGlkIjoiNDVmMDQyYWI5Yjk2YTY5ZGI2ZTEzODdhMjg0NDU1ODAiLCJ1c2VySWQiOiIzMTQwNjQ3ODcifQ==</vt:lpwstr>
  </property>
</Properties>
</file>