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-424" w:leftChars="-202"/>
        <w:rPr>
          <w:rFonts w:hint="eastAsia" w:ascii="仿宋_GB2312" w:hAnsi="Hiragino Sans GB" w:eastAsia="仿宋_GB2312" w:cs="仿宋_GB2312"/>
          <w:color w:val="3E3E3E"/>
          <w:sz w:val="28"/>
          <w:szCs w:val="28"/>
          <w:shd w:val="clear" w:color="auto" w:fill="FFFFFF"/>
        </w:rPr>
      </w:pPr>
      <w:r>
        <w:rPr>
          <w:rFonts w:hint="eastAsia" w:ascii="仿宋_GB2312" w:hAnsi="Hiragino Sans GB" w:eastAsia="仿宋_GB2312" w:cs="仿宋_GB2312"/>
          <w:color w:val="3E3E3E"/>
          <w:sz w:val="28"/>
          <w:szCs w:val="28"/>
          <w:shd w:val="clear" w:color="auto" w:fill="FFFFFF"/>
          <w:lang w:val="en-US" w:eastAsia="zh-CN"/>
        </w:rPr>
        <w:t>附件1</w:t>
      </w:r>
      <w:bookmarkStart w:id="0" w:name="_GoBack"/>
    </w:p>
    <w:p>
      <w:pPr>
        <w:spacing w:line="400" w:lineRule="exact"/>
        <w:jc w:val="center"/>
        <w:rPr>
          <w:rFonts w:hint="eastAsia" w:ascii="仿宋_GB2312" w:hAnsi="Hiragino Sans GB" w:eastAsia="仿宋_GB2312" w:cs="仿宋_GB2312"/>
          <w:b/>
          <w:bCs/>
          <w:color w:val="3E3E3E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仿宋_GB2312" w:hAnsi="Hiragino Sans GB" w:eastAsia="仿宋_GB2312" w:cs="仿宋_GB2312"/>
          <w:b/>
          <w:bCs/>
          <w:color w:val="3E3E3E"/>
          <w:sz w:val="40"/>
          <w:szCs w:val="40"/>
          <w:shd w:val="clear" w:color="auto" w:fill="FFFFFF"/>
          <w:lang w:val="en-US" w:eastAsia="zh-CN"/>
        </w:rPr>
        <w:t>人员招聘报名表</w:t>
      </w:r>
    </w:p>
    <w:bookmarkEnd w:id="0"/>
    <w:p>
      <w:pPr>
        <w:spacing w:line="400" w:lineRule="exact"/>
        <w:ind w:left="-840" w:leftChars="-400" w:firstLine="720" w:firstLineChars="300"/>
        <w:jc w:val="left"/>
        <w:rPr>
          <w:rFonts w:hint="eastAsia"/>
          <w:sz w:val="22"/>
          <w:szCs w:val="28"/>
        </w:rPr>
      </w:pP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</w:rPr>
        <w:t>报考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  <w:lang w:val="en-US" w:eastAsia="zh-CN"/>
        </w:rPr>
        <w:t>岗位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</w:rPr>
        <w:t xml:space="preserve">：   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  <w:lang w:val="en-US" w:eastAsia="zh-CN"/>
        </w:rPr>
        <w:t xml:space="preserve">                    填表时间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</w:rPr>
        <w:t xml:space="preserve">： </w:t>
      </w:r>
      <w:r>
        <w:rPr>
          <w:rFonts w:hint="eastAsia" w:asciiTheme="minorEastAsia" w:hAnsiTheme="minorEastAsia" w:eastAsiaTheme="minorEastAsia" w:cstheme="minorEastAsia"/>
          <w:color w:val="3E3E3E"/>
          <w:sz w:val="24"/>
          <w:szCs w:val="24"/>
          <w:shd w:val="clear" w:color="auto" w:fill="FFFFFF"/>
          <w:lang w:val="en-US" w:eastAsia="zh-CN"/>
        </w:rPr>
        <w:t xml:space="preserve">     年   月   日</w:t>
      </w:r>
    </w:p>
    <w:tbl>
      <w:tblPr>
        <w:tblStyle w:val="6"/>
        <w:tblW w:w="1041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1221"/>
        <w:gridCol w:w="1133"/>
        <w:gridCol w:w="1179"/>
        <w:gridCol w:w="1796"/>
        <w:gridCol w:w="1380"/>
        <w:gridCol w:w="1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名</w:t>
            </w:r>
          </w:p>
        </w:tc>
        <w:tc>
          <w:tcPr>
            <w:tcW w:w="12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别</w:t>
            </w:r>
          </w:p>
        </w:tc>
        <w:tc>
          <w:tcPr>
            <w:tcW w:w="11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族</w:t>
            </w:r>
          </w:p>
        </w:tc>
        <w:tc>
          <w:tcPr>
            <w:tcW w:w="13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贴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相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出生年月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 xml:space="preserve">籍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贯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婚姻状况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毕业院校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所学专业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学历及学位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毕业时间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身份证号码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电子邮箱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工作单位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单位性质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通讯地址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  <w:t>专业技术资格</w:t>
            </w:r>
          </w:p>
        </w:tc>
        <w:tc>
          <w:tcPr>
            <w:tcW w:w="30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奖惩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情况</w:t>
            </w:r>
          </w:p>
        </w:tc>
        <w:tc>
          <w:tcPr>
            <w:tcW w:w="841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（请注明时间、授予单位及奖项/处分名称）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5" w:hRule="atLeast"/>
          <w:jc w:val="center"/>
        </w:trPr>
        <w:tc>
          <w:tcPr>
            <w:tcW w:w="2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个人简历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（从大学起填）</w:t>
            </w:r>
          </w:p>
        </w:tc>
        <w:tc>
          <w:tcPr>
            <w:tcW w:w="841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（请注明起止年月、单位/学校、部门/专业、职务/身份，不得间断）</w:t>
            </w:r>
          </w:p>
        </w:tc>
      </w:tr>
    </w:tbl>
    <w:p>
      <w:pPr>
        <w:spacing w:line="400" w:lineRule="exact"/>
        <w:jc w:val="left"/>
        <w:rPr>
          <w:rFonts w:hint="eastAsia" w:ascii="宋体" w:hAnsi="宋体" w:eastAsia="宋体" w:cs="宋体"/>
          <w:color w:val="3E3E3E"/>
          <w:sz w:val="24"/>
          <w:szCs w:val="24"/>
          <w:shd w:val="clear" w:color="auto" w:fill="FFFFFF"/>
        </w:rPr>
      </w:pPr>
    </w:p>
    <w:tbl>
      <w:tblPr>
        <w:tblStyle w:val="6"/>
        <w:tblW w:w="988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1555"/>
        <w:gridCol w:w="1732"/>
        <w:gridCol w:w="3613"/>
        <w:gridCol w:w="17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家庭成员及主要社会关系</w:t>
            </w:r>
          </w:p>
        </w:tc>
        <w:tc>
          <w:tcPr>
            <w:tcW w:w="15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姓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名</w:t>
            </w:r>
          </w:p>
        </w:tc>
        <w:tc>
          <w:tcPr>
            <w:tcW w:w="17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与本人关系</w:t>
            </w:r>
          </w:p>
        </w:tc>
        <w:tc>
          <w:tcPr>
            <w:tcW w:w="36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工作单位及职务</w:t>
            </w:r>
          </w:p>
        </w:tc>
        <w:tc>
          <w:tcPr>
            <w:tcW w:w="17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24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5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4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4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有何特长及突出业绩</w:t>
            </w:r>
          </w:p>
        </w:tc>
        <w:tc>
          <w:tcPr>
            <w:tcW w:w="86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3E3E3E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（请简要说明与应聘岗位相关的专业特长、项目经验、代表性成果等）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jc w:val="center"/>
        </w:trPr>
        <w:tc>
          <w:tcPr>
            <w:tcW w:w="12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诚信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承诺</w:t>
            </w:r>
          </w:p>
        </w:tc>
        <w:tc>
          <w:tcPr>
            <w:tcW w:w="863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ordWrap w:val="0"/>
              <w:spacing w:line="320" w:lineRule="exact"/>
              <w:ind w:firstLine="482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本人确认上述填写内容及所附材料真实、完整，符合招聘公告的应聘条件。如有不实或弄虚作假，自愿放弃聘用资格并承担相应法律责任。</w:t>
            </w:r>
          </w:p>
          <w:p>
            <w:pPr>
              <w:wordWrap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签名：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月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  <w:jc w:val="center"/>
        </w:trPr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审核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意见</w:t>
            </w:r>
          </w:p>
        </w:tc>
        <w:tc>
          <w:tcPr>
            <w:tcW w:w="86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spacing w:line="360" w:lineRule="auto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初审人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：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审核日期：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2" w:hRule="atLeast"/>
          <w:jc w:val="center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spacing w:line="360" w:lineRule="auto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复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>审人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：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审核日期：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3" w:hRule="atLeast"/>
          <w:jc w:val="center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  <w:t>备注</w:t>
            </w:r>
          </w:p>
        </w:tc>
        <w:tc>
          <w:tcPr>
            <w:tcW w:w="86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3E3E3E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iragino Sans GB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D0EE1"/>
    <w:rsid w:val="00076CE1"/>
    <w:rsid w:val="00091083"/>
    <w:rsid w:val="000C0C1F"/>
    <w:rsid w:val="00105FDC"/>
    <w:rsid w:val="00115D2E"/>
    <w:rsid w:val="00132D3E"/>
    <w:rsid w:val="00321B10"/>
    <w:rsid w:val="00467222"/>
    <w:rsid w:val="004760F6"/>
    <w:rsid w:val="005636F6"/>
    <w:rsid w:val="00587D2B"/>
    <w:rsid w:val="00740792"/>
    <w:rsid w:val="00795045"/>
    <w:rsid w:val="007E7CCA"/>
    <w:rsid w:val="00904473"/>
    <w:rsid w:val="00962AF5"/>
    <w:rsid w:val="009C3FE9"/>
    <w:rsid w:val="00A808A6"/>
    <w:rsid w:val="00AA4817"/>
    <w:rsid w:val="00B00F00"/>
    <w:rsid w:val="00B24285"/>
    <w:rsid w:val="00BE6F03"/>
    <w:rsid w:val="00C86778"/>
    <w:rsid w:val="00D0193B"/>
    <w:rsid w:val="00D26979"/>
    <w:rsid w:val="00DA12A8"/>
    <w:rsid w:val="00E4678D"/>
    <w:rsid w:val="00FC5E66"/>
    <w:rsid w:val="06C52CA3"/>
    <w:rsid w:val="19A41B2D"/>
    <w:rsid w:val="1DF0733D"/>
    <w:rsid w:val="29201409"/>
    <w:rsid w:val="34344890"/>
    <w:rsid w:val="406D0EE1"/>
    <w:rsid w:val="687662FA"/>
    <w:rsid w:val="75484AF9"/>
    <w:rsid w:val="791A60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2 Char"/>
    <w:basedOn w:val="8"/>
    <w:link w:val="2"/>
    <w:qFormat/>
    <w:uiPriority w:val="0"/>
    <w:rPr>
      <w:rFonts w:ascii="宋体" w:hAnsi="宋体"/>
      <w:b/>
      <w:sz w:val="36"/>
      <w:szCs w:val="36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23790781976aa0216e9ce47cd8b8fec3\&#20107;&#19994;&#21333;&#20301;&#20844;&#24320;&#25307;&#32856;&#20154;&#21592;&#25253;&#21517;&#34920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事业单位公开招聘人员报名表.doc</Template>
  <Company>屯昌县（屯城镇）</Company>
  <Pages>2</Pages>
  <Words>334</Words>
  <Characters>334</Characters>
  <Lines>4</Lines>
  <Paragraphs>1</Paragraphs>
  <TotalTime>11</TotalTime>
  <ScaleCrop>false</ScaleCrop>
  <LinksUpToDate>false</LinksUpToDate>
  <CharactersWithSpaces>480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2026-06-23T08:28:00Z</dcterms:created>
  <dc:creator>秦霄贤的大宝贝妮妮</dc:creator>
  <cp:lastModifiedBy>晨绵绵</cp:lastModifiedBy>
  <dcterms:modified xsi:type="dcterms:W3CDTF">2026-08-25T09:50:19Z</dcterms:modified>
  <dc:title>2017年茂名滨海新区基层医疗卫生机构公开招聘特设岗位全科医生公告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UUID">
    <vt:lpwstr>v1.0_mb_BckmYW74eMLxpIaPVzQ5nw==</vt:lpwstr>
  </property>
  <property fmtid="{D5CDD505-2E9C-101B-9397-08002B2CF9AE}" pid="4" name="ICV">
    <vt:lpwstr>6962E851169A4D33A626DFEE78E64F4B_13</vt:lpwstr>
  </property>
  <property fmtid="{D5CDD505-2E9C-101B-9397-08002B2CF9AE}" pid="5" name="KSOTemplateDocerSaveRecord">
    <vt:lpwstr>eyJoZGlkIjoiZWM3OTExNTQyNWFlMTFjNjY0MmI4MmNlNGY3YmI4N2YiLCJ1c2VySWQiOiIyMTQ2Mzc3OTAifQ==</vt:lpwstr>
  </property>
</Properties>
</file>