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450" w:lineRule="atLeast"/>
        <w:jc w:val="both"/>
        <w:rPr>
          <w:rFonts w:hint="eastAsia" w:ascii="黑体" w:hAnsi="黑体" w:eastAsia="黑体" w:cs="黑体"/>
          <w:b w:val="0"/>
          <w:bCs/>
          <w:color w:val="333333"/>
          <w:sz w:val="32"/>
          <w:szCs w:val="32"/>
        </w:rPr>
      </w:pPr>
      <w:bookmarkStart w:id="0" w:name="OLE_LINK2"/>
      <w:bookmarkStart w:id="1" w:name="OLE_LINK1"/>
      <w:r>
        <w:rPr>
          <w:rFonts w:hint="eastAsia" w:ascii="黑体" w:hAnsi="黑体" w:eastAsia="黑体" w:cs="黑体"/>
          <w:b w:val="0"/>
          <w:bCs/>
          <w:color w:val="333333"/>
          <w:sz w:val="32"/>
          <w:szCs w:val="32"/>
        </w:rPr>
        <w:t>附件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</w:rPr>
        <w:t>环江毛南族自治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lang w:val="en-US" w:eastAsia="zh-CN"/>
        </w:rPr>
        <w:t>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lang w:eastAsia="zh-CN"/>
        </w:rPr>
        <w:t>基层农技推广体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40" w:firstLineChars="1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</w:rPr>
      </w:pP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lang w:eastAsia="zh-CN"/>
        </w:rPr>
        <w:t>系改革与建设项目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</w:rPr>
        <w:t>特聘农技员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</w:rPr>
        <w:t>表</w:t>
      </w:r>
    </w:p>
    <w:tbl>
      <w:tblPr>
        <w:tblStyle w:val="6"/>
        <w:tblW w:w="9096" w:type="dxa"/>
        <w:tblInd w:w="-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"/>
        <w:gridCol w:w="15"/>
        <w:gridCol w:w="5"/>
        <w:gridCol w:w="1376"/>
        <w:gridCol w:w="1062"/>
        <w:gridCol w:w="815"/>
        <w:gridCol w:w="266"/>
        <w:gridCol w:w="575"/>
        <w:gridCol w:w="1468"/>
        <w:gridCol w:w="1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2" w:name="OLE_LINK3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397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81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1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397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81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面貌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4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户籍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所在地</w:t>
            </w:r>
          </w:p>
        </w:tc>
        <w:tc>
          <w:tcPr>
            <w:tcW w:w="1397" w:type="dxa"/>
            <w:gridSpan w:val="4"/>
            <w:shd w:val="clear" w:color="auto" w:fill="auto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6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3124" w:type="dxa"/>
            <w:gridSpan w:val="4"/>
            <w:shd w:val="clear" w:color="auto" w:fill="auto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70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家庭住址</w:t>
            </w:r>
          </w:p>
        </w:tc>
        <w:tc>
          <w:tcPr>
            <w:tcW w:w="4115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2940" w:type="dxa"/>
            <w:gridSpan w:val="5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毕业学校、专业及时间</w:t>
            </w:r>
          </w:p>
        </w:tc>
        <w:tc>
          <w:tcPr>
            <w:tcW w:w="6156" w:type="dxa"/>
            <w:gridSpan w:val="6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应聘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职位</w:t>
            </w:r>
          </w:p>
        </w:tc>
        <w:tc>
          <w:tcPr>
            <w:tcW w:w="1397" w:type="dxa"/>
            <w:gridSpan w:val="4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143" w:type="dxa"/>
            <w:gridSpan w:val="3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联系电话、邮箱</w:t>
            </w:r>
          </w:p>
        </w:tc>
        <w:tc>
          <w:tcPr>
            <w:tcW w:w="4013" w:type="dxa"/>
            <w:gridSpan w:val="3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543" w:type="dxa"/>
            <w:noWrap w:val="0"/>
            <w:vAlign w:val="center"/>
          </w:tcPr>
          <w:p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人员性质</w:t>
            </w:r>
          </w:p>
        </w:tc>
        <w:tc>
          <w:tcPr>
            <w:tcW w:w="7553" w:type="dxa"/>
            <w:gridSpan w:val="10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农业乡土专家</w:t>
            </w:r>
          </w:p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□种植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能手</w:t>
            </w:r>
          </w:p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新型经营主体技术骨干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农业科研院所一线服务人员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4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工作简历</w:t>
            </w:r>
          </w:p>
          <w:p>
            <w:pPr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7553" w:type="dxa"/>
            <w:gridSpan w:val="10"/>
            <w:noWrap w:val="0"/>
            <w:vAlign w:val="center"/>
          </w:tcPr>
          <w:p>
            <w:pPr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544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技术特长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552" w:type="dxa"/>
            <w:gridSpan w:val="9"/>
            <w:noWrap w:val="0"/>
            <w:vAlign w:val="center"/>
          </w:tcPr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559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乡（镇、街道）推荐意见</w:t>
            </w:r>
          </w:p>
        </w:tc>
        <w:tc>
          <w:tcPr>
            <w:tcW w:w="7537" w:type="dxa"/>
            <w:gridSpan w:val="8"/>
            <w:noWrap w:val="0"/>
            <w:vAlign w:val="center"/>
          </w:tcPr>
          <w:p>
            <w:pPr>
              <w:tabs>
                <w:tab w:val="left" w:pos="416"/>
              </w:tabs>
              <w:wordWrap w:val="0"/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5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县级农业行政主管部门审批意见</w:t>
            </w:r>
          </w:p>
        </w:tc>
        <w:tc>
          <w:tcPr>
            <w:tcW w:w="7537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盖章（签字）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年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4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  <w:tc>
          <w:tcPr>
            <w:tcW w:w="7532" w:type="dxa"/>
            <w:gridSpan w:val="7"/>
            <w:noWrap w:val="0"/>
            <w:vAlign w:val="center"/>
          </w:tcPr>
          <w:p>
            <w:pPr>
              <w:tabs>
                <w:tab w:val="left" w:pos="416"/>
              </w:tabs>
              <w:wordWrap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bookmarkEnd w:id="2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申请</w:t>
      </w:r>
      <w:r>
        <w:rPr>
          <w:rFonts w:hint="eastAsia" w:ascii="仿宋_GB2312" w:hAnsi="仿宋_GB2312" w:eastAsia="仿宋_GB2312" w:cs="仿宋_GB2312"/>
          <w:sz w:val="28"/>
          <w:szCs w:val="28"/>
        </w:rPr>
        <w:t>人签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字：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月    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申请</w:t>
      </w:r>
      <w:r>
        <w:rPr>
          <w:rFonts w:hint="eastAsia" w:ascii="仿宋_GB2312" w:hAnsi="仿宋_GB2312" w:eastAsia="仿宋_GB2312" w:cs="仿宋_GB2312"/>
          <w:sz w:val="28"/>
          <w:szCs w:val="28"/>
        </w:rPr>
        <w:t>表正反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面打印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bookmarkEnd w:id="0"/>
      <w:bookmarkEnd w:id="1"/>
    </w:p>
    <w:sectPr>
      <w:footerReference r:id="rId3" w:type="default"/>
      <w:pgSz w:w="11906" w:h="16838"/>
      <w:pgMar w:top="1440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OTg1ZDY3NDc2Y2NlYzRiYzY1OTkxNjFhODU0NjMifQ=="/>
  </w:docVars>
  <w:rsids>
    <w:rsidRoot w:val="00AA3123"/>
    <w:rsid w:val="00002542"/>
    <w:rsid w:val="00090235"/>
    <w:rsid w:val="000C4A30"/>
    <w:rsid w:val="000E40DB"/>
    <w:rsid w:val="001243B7"/>
    <w:rsid w:val="00163B20"/>
    <w:rsid w:val="001A7A58"/>
    <w:rsid w:val="001E03AC"/>
    <w:rsid w:val="00213CC8"/>
    <w:rsid w:val="00244FF9"/>
    <w:rsid w:val="00281136"/>
    <w:rsid w:val="002B5375"/>
    <w:rsid w:val="0031183C"/>
    <w:rsid w:val="00320408"/>
    <w:rsid w:val="00345EE5"/>
    <w:rsid w:val="003D535D"/>
    <w:rsid w:val="003E7167"/>
    <w:rsid w:val="00410827"/>
    <w:rsid w:val="0041267B"/>
    <w:rsid w:val="00426CE1"/>
    <w:rsid w:val="0044696A"/>
    <w:rsid w:val="00475981"/>
    <w:rsid w:val="004C630B"/>
    <w:rsid w:val="004F0D4C"/>
    <w:rsid w:val="00505FCC"/>
    <w:rsid w:val="00544BE8"/>
    <w:rsid w:val="006341A9"/>
    <w:rsid w:val="006740DA"/>
    <w:rsid w:val="006A2EB5"/>
    <w:rsid w:val="006B50D7"/>
    <w:rsid w:val="006D4F09"/>
    <w:rsid w:val="006F485B"/>
    <w:rsid w:val="00744B75"/>
    <w:rsid w:val="007918B5"/>
    <w:rsid w:val="00794FF7"/>
    <w:rsid w:val="007A13AF"/>
    <w:rsid w:val="007B7569"/>
    <w:rsid w:val="007E351A"/>
    <w:rsid w:val="0081158A"/>
    <w:rsid w:val="0084682C"/>
    <w:rsid w:val="00853FD3"/>
    <w:rsid w:val="0092124F"/>
    <w:rsid w:val="00951995"/>
    <w:rsid w:val="0099178B"/>
    <w:rsid w:val="009E26E9"/>
    <w:rsid w:val="00A2372C"/>
    <w:rsid w:val="00A47214"/>
    <w:rsid w:val="00A61535"/>
    <w:rsid w:val="00A72654"/>
    <w:rsid w:val="00A83503"/>
    <w:rsid w:val="00A926C4"/>
    <w:rsid w:val="00AA3123"/>
    <w:rsid w:val="00AC30E9"/>
    <w:rsid w:val="00AC5085"/>
    <w:rsid w:val="00B00861"/>
    <w:rsid w:val="00B0183C"/>
    <w:rsid w:val="00B1599C"/>
    <w:rsid w:val="00B350B7"/>
    <w:rsid w:val="00B4476F"/>
    <w:rsid w:val="00B804AE"/>
    <w:rsid w:val="00B93440"/>
    <w:rsid w:val="00B94275"/>
    <w:rsid w:val="00BB0611"/>
    <w:rsid w:val="00BE6589"/>
    <w:rsid w:val="00C75512"/>
    <w:rsid w:val="00CD0F02"/>
    <w:rsid w:val="00CF1CCB"/>
    <w:rsid w:val="00D01301"/>
    <w:rsid w:val="00D12AF5"/>
    <w:rsid w:val="00D178F8"/>
    <w:rsid w:val="00D25954"/>
    <w:rsid w:val="00D73FC7"/>
    <w:rsid w:val="00D776AA"/>
    <w:rsid w:val="00DC0815"/>
    <w:rsid w:val="00E32B50"/>
    <w:rsid w:val="00E40916"/>
    <w:rsid w:val="00E447D5"/>
    <w:rsid w:val="00E914A0"/>
    <w:rsid w:val="00E97AF3"/>
    <w:rsid w:val="00EF4332"/>
    <w:rsid w:val="00F3607F"/>
    <w:rsid w:val="00F465BB"/>
    <w:rsid w:val="00FD49EC"/>
    <w:rsid w:val="00FF4E9F"/>
    <w:rsid w:val="03D55627"/>
    <w:rsid w:val="05E876D8"/>
    <w:rsid w:val="085E3CF1"/>
    <w:rsid w:val="090A62FF"/>
    <w:rsid w:val="09860FE9"/>
    <w:rsid w:val="0A5A6798"/>
    <w:rsid w:val="0B3B5B20"/>
    <w:rsid w:val="0BE946F3"/>
    <w:rsid w:val="11595098"/>
    <w:rsid w:val="14A979F4"/>
    <w:rsid w:val="18262D26"/>
    <w:rsid w:val="1AB42479"/>
    <w:rsid w:val="1C270B44"/>
    <w:rsid w:val="1D815694"/>
    <w:rsid w:val="1FCF28F2"/>
    <w:rsid w:val="243C3A01"/>
    <w:rsid w:val="24DF625B"/>
    <w:rsid w:val="24EA46F3"/>
    <w:rsid w:val="25197880"/>
    <w:rsid w:val="25D41B63"/>
    <w:rsid w:val="28243984"/>
    <w:rsid w:val="28F50B89"/>
    <w:rsid w:val="2B2204B0"/>
    <w:rsid w:val="2C266326"/>
    <w:rsid w:val="2C547334"/>
    <w:rsid w:val="2D941EA2"/>
    <w:rsid w:val="2EC551E1"/>
    <w:rsid w:val="30C151BF"/>
    <w:rsid w:val="313E423B"/>
    <w:rsid w:val="31766080"/>
    <w:rsid w:val="31C061CC"/>
    <w:rsid w:val="36FC20F6"/>
    <w:rsid w:val="37292906"/>
    <w:rsid w:val="3B121806"/>
    <w:rsid w:val="3B1B326B"/>
    <w:rsid w:val="4104266B"/>
    <w:rsid w:val="425E0C88"/>
    <w:rsid w:val="42ED1296"/>
    <w:rsid w:val="45054565"/>
    <w:rsid w:val="487D573A"/>
    <w:rsid w:val="4A14758B"/>
    <w:rsid w:val="4A9F75A7"/>
    <w:rsid w:val="4FE851D2"/>
    <w:rsid w:val="516B09D9"/>
    <w:rsid w:val="524D5283"/>
    <w:rsid w:val="52B96931"/>
    <w:rsid w:val="52C1695E"/>
    <w:rsid w:val="53C858A1"/>
    <w:rsid w:val="55175D2B"/>
    <w:rsid w:val="57EA54E6"/>
    <w:rsid w:val="5A5D6415"/>
    <w:rsid w:val="5B3979B3"/>
    <w:rsid w:val="5B9D0D8C"/>
    <w:rsid w:val="5E2D79E2"/>
    <w:rsid w:val="60262E42"/>
    <w:rsid w:val="64A032FF"/>
    <w:rsid w:val="651D2140"/>
    <w:rsid w:val="658C6E22"/>
    <w:rsid w:val="66AF2093"/>
    <w:rsid w:val="671A721F"/>
    <w:rsid w:val="68234390"/>
    <w:rsid w:val="68980FB9"/>
    <w:rsid w:val="6BF4440E"/>
    <w:rsid w:val="71302D59"/>
    <w:rsid w:val="713F0321"/>
    <w:rsid w:val="71BB6C3A"/>
    <w:rsid w:val="78480CAE"/>
    <w:rsid w:val="79E30918"/>
    <w:rsid w:val="79FC265B"/>
    <w:rsid w:val="7C6205EF"/>
    <w:rsid w:val="7D187E67"/>
    <w:rsid w:val="7F2A0364"/>
    <w:rsid w:val="7FD8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111"/>
    </w:pPr>
    <w:rPr>
      <w:rFonts w:hint="eastAsia" w:ascii="仿宋_GB2312" w:hAnsi="仿宋_GB2312" w:eastAsia="仿宋_GB2312" w:cs="Times New Roman"/>
      <w:sz w:val="32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Head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Footer Char"/>
    <w:basedOn w:val="7"/>
    <w:link w:val="3"/>
    <w:qFormat/>
    <w:locked/>
    <w:uiPriority w:val="99"/>
    <w:rPr>
      <w:rFonts w:cs="Times New Roman"/>
      <w:sz w:val="18"/>
      <w:szCs w:val="18"/>
    </w:rPr>
  </w:style>
  <w:style w:type="paragraph" w:customStyle="1" w:styleId="11">
    <w:name w:val="p15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6</Pages>
  <Words>1903</Words>
  <Characters>1994</Characters>
  <Lines>0</Lines>
  <Paragraphs>0</Paragraphs>
  <TotalTime>16</TotalTime>
  <ScaleCrop>false</ScaleCrop>
  <LinksUpToDate>false</LinksUpToDate>
  <CharactersWithSpaces>2137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2018-10-13T16:20:00Z</dcterms:created>
  <dc:creator>Administrator</dc:creator>
  <cp:lastModifiedBy>Lenovo</cp:lastModifiedBy>
  <cp:lastPrinted>2022-12-12T14:22:00Z</cp:lastPrinted>
  <dcterms:modified xsi:type="dcterms:W3CDTF">2026-08-14T08:43:00Z</dcterms:modified>
  <dc:title>环江毛南族自治县农业局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3B719DDD74BA47EDAA594AFC966E97FC</vt:lpwstr>
  </property>
  <property fmtid="{D5CDD505-2E9C-101B-9397-08002B2CF9AE}" pid="4" name="KSOTemplateDocerSaveRecord">
    <vt:lpwstr>eyJoZGlkIjoiOTVkOTg1ZDY3NDc2Y2NlYzRiYzY1OTkxNjFhODU0NjMiLCJ1c2VySWQiOiI0NTQ3NTA4NjIifQ==</vt:lpwstr>
  </property>
</Properties>
</file>