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8311">
      <w:pPr>
        <w:ind w:right="-334" w:hanging="54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-313690</wp:posOffset>
            </wp:positionV>
            <wp:extent cx="2286000" cy="240665"/>
            <wp:effectExtent l="0" t="0" r="0" b="6985"/>
            <wp:wrapSquare wrapText="bothSides"/>
            <wp:docPr id="2" name="图片 2" descr="生物城学校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生物城学校图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四川师范大学附属生物城学校招聘教师报名表</w:t>
      </w:r>
    </w:p>
    <w:p w14:paraId="15915E9D">
      <w:pPr>
        <w:ind w:right="-334" w:hanging="54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填表时间：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日</w:t>
      </w:r>
      <w:r>
        <w:rPr>
          <w:sz w:val="24"/>
        </w:rPr>
        <w:t xml:space="preserve">                             </w:t>
      </w:r>
      <w:r>
        <w:rPr>
          <w:rFonts w:hint="eastAsia"/>
          <w:sz w:val="24"/>
          <w:lang w:val="en-US" w:eastAsia="zh-CN"/>
        </w:rPr>
        <w:t xml:space="preserve">        应聘学科：</w:t>
      </w:r>
      <w:r>
        <w:rPr>
          <w:sz w:val="24"/>
        </w:rPr>
        <w:t xml:space="preserve">       </w:t>
      </w:r>
    </w:p>
    <w:tbl>
      <w:tblPr>
        <w:tblStyle w:val="8"/>
        <w:tblW w:w="10617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255"/>
        <w:gridCol w:w="175"/>
        <w:gridCol w:w="1440"/>
        <w:gridCol w:w="201"/>
        <w:gridCol w:w="174"/>
        <w:gridCol w:w="711"/>
        <w:gridCol w:w="174"/>
        <w:gridCol w:w="180"/>
        <w:gridCol w:w="360"/>
        <w:gridCol w:w="180"/>
        <w:gridCol w:w="180"/>
        <w:gridCol w:w="469"/>
        <w:gridCol w:w="1592"/>
        <w:gridCol w:w="735"/>
        <w:gridCol w:w="816"/>
        <w:gridCol w:w="1440"/>
      </w:tblGrid>
      <w:tr w14:paraId="6E02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535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3C87BC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193A24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56CC75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491C59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F4A4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537A07">
            <w:pPr>
              <w:jc w:val="center"/>
              <w:rPr>
                <w:rFonts w:hint="eastAsia" w:eastAsia="宋体"/>
                <w:sz w:val="24"/>
                <w:lang w:val="en-US" w:eastAsia="zh-Hans"/>
              </w:rPr>
            </w:pPr>
          </w:p>
        </w:tc>
        <w:tc>
          <w:tcPr>
            <w:tcW w:w="8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40AC41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  <w:lang w:val="en-US" w:eastAsia="zh-CN"/>
              </w:rPr>
              <w:t>别</w:t>
            </w:r>
          </w:p>
        </w:tc>
        <w:tc>
          <w:tcPr>
            <w:tcW w:w="71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36D2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2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561E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4C3D98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42C110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701A8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8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8155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6BD03B80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</w:p>
        </w:tc>
      </w:tr>
      <w:tr w14:paraId="44A79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</w:tcPr>
          <w:p w14:paraId="33CA7DFE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3EEB0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06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486B6B">
            <w:pPr>
              <w:rPr>
                <w:sz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EAE16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  <w:p w14:paraId="37BF78A2"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（学位）</w:t>
            </w:r>
          </w:p>
        </w:tc>
        <w:tc>
          <w:tcPr>
            <w:tcW w:w="15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5AFAA1">
            <w:pPr>
              <w:jc w:val="center"/>
              <w:rPr>
                <w:rFonts w:hint="eastAsia" w:eastAsia="宋体"/>
                <w:sz w:val="24"/>
                <w:lang w:val="en-US" w:eastAsia="zh-Hans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6F1A80F5">
            <w:pPr>
              <w:rPr>
                <w:sz w:val="24"/>
              </w:rPr>
            </w:pPr>
          </w:p>
        </w:tc>
      </w:tr>
      <w:tr w14:paraId="58908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</w:tcPr>
          <w:p w14:paraId="71386FB7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D5AB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007863">
            <w:pPr>
              <w:jc w:val="center"/>
              <w:rPr>
                <w:rFonts w:hint="eastAsia" w:eastAsia="宋体"/>
                <w:sz w:val="24"/>
                <w:lang w:val="en-US" w:eastAsia="zh-Hans"/>
              </w:rPr>
            </w:pPr>
          </w:p>
        </w:tc>
        <w:tc>
          <w:tcPr>
            <w:tcW w:w="12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0E73A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6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28F3F4">
            <w:pPr>
              <w:ind w:left="1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66E9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5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D5E829">
            <w:pPr>
              <w:jc w:val="center"/>
              <w:rPr>
                <w:rFonts w:hint="eastAsia" w:eastAsia="宋体"/>
                <w:sz w:val="24"/>
                <w:lang w:val="en-US" w:eastAsia="zh-Hans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2ABDFA">
            <w:pPr>
              <w:rPr>
                <w:sz w:val="24"/>
              </w:rPr>
            </w:pPr>
          </w:p>
        </w:tc>
      </w:tr>
      <w:tr w14:paraId="2552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</w:tcPr>
          <w:p w14:paraId="64E3FDE9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DA2BFD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身高（cm）</w:t>
            </w:r>
          </w:p>
        </w:tc>
        <w:tc>
          <w:tcPr>
            <w:tcW w:w="14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FCE1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BEF21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体重（kg）</w:t>
            </w:r>
          </w:p>
        </w:tc>
        <w:tc>
          <w:tcPr>
            <w:tcW w:w="90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2B386F">
            <w:pPr>
              <w:rPr>
                <w:sz w:val="24"/>
              </w:rPr>
            </w:pPr>
          </w:p>
        </w:tc>
        <w:tc>
          <w:tcPr>
            <w:tcW w:w="206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F1535D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应届/在职（年限）</w:t>
            </w: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890982">
            <w:pPr>
              <w:jc w:val="center"/>
              <w:rPr>
                <w:rFonts w:hint="eastAsia" w:eastAsia="宋体"/>
                <w:sz w:val="24"/>
                <w:lang w:val="en-US" w:eastAsia="zh-Hans"/>
              </w:rPr>
            </w:pPr>
          </w:p>
        </w:tc>
      </w:tr>
      <w:tr w14:paraId="5F116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</w:tcPr>
          <w:p w14:paraId="03E494F8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232FFC0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教师资格 证书学科</w:t>
            </w:r>
          </w:p>
        </w:tc>
        <w:tc>
          <w:tcPr>
            <w:tcW w:w="3600" w:type="dxa"/>
            <w:gridSpan w:val="9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B469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F16CEE9">
            <w:pPr>
              <w:ind w:firstLine="480" w:firstLineChars="200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职称等级</w:t>
            </w: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3EC0691">
            <w:pPr>
              <w:jc w:val="center"/>
              <w:rPr>
                <w:sz w:val="24"/>
                <w:szCs w:val="24"/>
              </w:rPr>
            </w:pPr>
          </w:p>
        </w:tc>
      </w:tr>
      <w:tr w14:paraId="795D4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663A952F"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8199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户口所在地</w:t>
            </w:r>
          </w:p>
        </w:tc>
        <w:tc>
          <w:tcPr>
            <w:tcW w:w="406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D81ACA5">
            <w:pPr>
              <w:rPr>
                <w:sz w:val="24"/>
                <w:szCs w:val="24"/>
              </w:rPr>
            </w:pPr>
          </w:p>
        </w:tc>
        <w:tc>
          <w:tcPr>
            <w:tcW w:w="232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150CAAA">
            <w:pPr>
              <w:ind w:firstLine="240" w:firstLineChars="100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普通话水平</w:t>
            </w: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383901">
            <w:pPr>
              <w:rPr>
                <w:rFonts w:hint="eastAsia" w:eastAsia="宋体"/>
                <w:sz w:val="24"/>
                <w:szCs w:val="24"/>
                <w:lang w:val="en-US" w:eastAsia="zh-Hans"/>
              </w:rPr>
            </w:pPr>
          </w:p>
        </w:tc>
      </w:tr>
      <w:tr w14:paraId="3271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1FF3188">
            <w:pPr>
              <w:jc w:val="distribute"/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CAC2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详细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住</w:t>
            </w:r>
            <w:r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8652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6CBD83">
            <w:pPr>
              <w:jc w:val="center"/>
              <w:rPr>
                <w:sz w:val="24"/>
                <w:szCs w:val="24"/>
              </w:rPr>
            </w:pPr>
          </w:p>
        </w:tc>
      </w:tr>
      <w:tr w14:paraId="0B6C5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35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88741B"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34D5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住宅电话</w:t>
            </w:r>
          </w:p>
        </w:tc>
        <w:tc>
          <w:tcPr>
            <w:tcW w:w="18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3F58D7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C317E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电子邮箱</w:t>
            </w:r>
          </w:p>
        </w:tc>
        <w:tc>
          <w:tcPr>
            <w:tcW w:w="224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00C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8A6B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C7F183B">
            <w:pPr>
              <w:jc w:val="center"/>
              <w:rPr>
                <w:sz w:val="24"/>
                <w:szCs w:val="24"/>
              </w:rPr>
            </w:pPr>
          </w:p>
        </w:tc>
      </w:tr>
      <w:tr w14:paraId="0E689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3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C0A37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教育背景</w:t>
            </w:r>
          </w:p>
          <w:p w14:paraId="6D31462E">
            <w:pPr>
              <w:jc w:val="both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37310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52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DD0D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学校名称</w:t>
            </w:r>
          </w:p>
        </w:tc>
        <w:tc>
          <w:tcPr>
            <w:tcW w:w="3135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4FE258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11C7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证明人及所在单位、电话</w:t>
            </w:r>
          </w:p>
        </w:tc>
      </w:tr>
      <w:tr w14:paraId="07CCF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53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FC9D1D4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ACF51A"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2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878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F7E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B9A881">
            <w:pPr>
              <w:rPr>
                <w:spacing w:val="10"/>
                <w:sz w:val="24"/>
                <w:szCs w:val="24"/>
              </w:rPr>
            </w:pPr>
          </w:p>
        </w:tc>
      </w:tr>
      <w:tr w14:paraId="4504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3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ED4EFE8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CCBB86"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2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DAD4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9AF1ED">
            <w:pPr>
              <w:jc w:val="center"/>
              <w:rPr>
                <w:rFonts w:hint="eastAsia" w:eastAsia="宋体"/>
                <w:sz w:val="24"/>
                <w:szCs w:val="24"/>
                <w:lang w:val="en-US" w:eastAsia="zh-Hans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01DD8B">
            <w:pPr>
              <w:rPr>
                <w:spacing w:val="10"/>
                <w:sz w:val="24"/>
                <w:szCs w:val="24"/>
              </w:rPr>
            </w:pPr>
          </w:p>
        </w:tc>
      </w:tr>
      <w:tr w14:paraId="2ADAC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53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3095097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214FD2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D7C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8D7DE3">
            <w:pPr>
              <w:ind w:firstLine="720" w:firstLineChars="300"/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C2383A">
            <w:pPr>
              <w:rPr>
                <w:rFonts w:hint="eastAsia" w:eastAsia="宋体"/>
                <w:spacing w:val="10"/>
                <w:sz w:val="24"/>
                <w:szCs w:val="24"/>
                <w:lang w:val="en-US" w:eastAsia="zh-Hans"/>
              </w:rPr>
            </w:pPr>
          </w:p>
        </w:tc>
      </w:tr>
      <w:tr w14:paraId="2A1EA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3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2AED290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B82ECE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C76D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3D9494">
            <w:pPr>
              <w:ind w:firstLine="720" w:firstLineChars="300"/>
              <w:rPr>
                <w:rFonts w:hint="eastAsia" w:eastAsia="宋体"/>
                <w:sz w:val="24"/>
                <w:szCs w:val="24"/>
                <w:lang w:val="en-US" w:eastAsia="zh-Hans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D9D95D">
            <w:pPr>
              <w:rPr>
                <w:rFonts w:hint="eastAsia" w:eastAsia="宋体"/>
                <w:spacing w:val="10"/>
                <w:sz w:val="24"/>
                <w:szCs w:val="24"/>
                <w:lang w:val="en-US" w:eastAsia="zh-Hans"/>
              </w:rPr>
            </w:pPr>
          </w:p>
        </w:tc>
      </w:tr>
      <w:tr w14:paraId="320F9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53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F9BEAFA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EC8271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F9CE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4B139E">
            <w:pPr>
              <w:rPr>
                <w:sz w:val="24"/>
                <w:szCs w:val="24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D9314C">
            <w:pPr>
              <w:rPr>
                <w:spacing w:val="10"/>
                <w:sz w:val="24"/>
                <w:szCs w:val="24"/>
              </w:rPr>
            </w:pPr>
          </w:p>
        </w:tc>
      </w:tr>
      <w:tr w14:paraId="6627C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35" w:type="dxa"/>
            <w:vMerge w:val="restar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0F6798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C6DC9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406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CA5A8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C62240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49FE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证明人及所在单位、电话</w:t>
            </w:r>
          </w:p>
        </w:tc>
      </w:tr>
      <w:tr w14:paraId="39A19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84F8EBA"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BF3949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06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C18358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Hans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B39918">
            <w:pPr>
              <w:rPr>
                <w:rFonts w:hint="eastAsia" w:ascii="宋体" w:hAnsi="宋体" w:eastAsia="宋体"/>
                <w:sz w:val="24"/>
                <w:szCs w:val="24"/>
                <w:lang w:val="en-US" w:eastAsia="zh-Hans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BBA7D5">
            <w:pPr>
              <w:rPr>
                <w:rFonts w:hint="eastAsia" w:eastAsia="宋体"/>
                <w:sz w:val="24"/>
                <w:szCs w:val="24"/>
                <w:lang w:val="en-US" w:eastAsia="zh-Hans"/>
              </w:rPr>
            </w:pPr>
          </w:p>
        </w:tc>
      </w:tr>
      <w:tr w14:paraId="3D899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2E1C1D10"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F027C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06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4405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8D921A">
            <w:pPr>
              <w:jc w:val="distribute"/>
              <w:rPr>
                <w:rFonts w:hint="eastAsia" w:ascii="宋体" w:hAnsi="宋体" w:eastAsia="宋体"/>
                <w:sz w:val="24"/>
                <w:szCs w:val="24"/>
                <w:lang w:val="en-US" w:eastAsia="zh-Hans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37DFE5">
            <w:pPr>
              <w:rPr>
                <w:rFonts w:hint="eastAsia" w:eastAsia="宋体"/>
                <w:sz w:val="24"/>
                <w:szCs w:val="24"/>
                <w:lang w:val="en-US" w:eastAsia="zh-Hans"/>
              </w:rPr>
            </w:pPr>
          </w:p>
        </w:tc>
      </w:tr>
      <w:tr w14:paraId="316F8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</w:tcPr>
          <w:p w14:paraId="641DDCA1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1087B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06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2101A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22B9EF">
            <w:pPr>
              <w:rPr>
                <w:rFonts w:hint="eastAsia" w:ascii="宋体" w:hAnsi="宋体" w:eastAsia="宋体"/>
                <w:sz w:val="24"/>
                <w:szCs w:val="24"/>
                <w:lang w:val="en-US" w:eastAsia="zh-Hans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B7316B">
            <w:pPr>
              <w:rPr>
                <w:rFonts w:hint="eastAsia" w:eastAsia="宋体"/>
                <w:sz w:val="24"/>
                <w:szCs w:val="24"/>
                <w:lang w:val="en-US" w:eastAsia="zh-Hans"/>
              </w:rPr>
            </w:pPr>
          </w:p>
        </w:tc>
      </w:tr>
      <w:tr w14:paraId="1C0D5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</w:tcPr>
          <w:p w14:paraId="51CF70C7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DAC92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06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31AEE6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9C9220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D3506B3">
            <w:pPr>
              <w:rPr>
                <w:sz w:val="24"/>
                <w:szCs w:val="24"/>
              </w:rPr>
            </w:pPr>
          </w:p>
        </w:tc>
      </w:tr>
      <w:tr w14:paraId="14395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</w:tcPr>
          <w:p w14:paraId="525520C6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911FBF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06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EAB9BA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DB5017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B7D81C6">
            <w:pPr>
              <w:rPr>
                <w:sz w:val="24"/>
                <w:szCs w:val="24"/>
              </w:rPr>
            </w:pPr>
          </w:p>
        </w:tc>
      </w:tr>
      <w:tr w14:paraId="09EA2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</w:tcPr>
          <w:p w14:paraId="74F04BBE">
            <w:pPr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969933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06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4F817E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1948A7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24C6555">
            <w:pPr>
              <w:rPr>
                <w:sz w:val="24"/>
                <w:szCs w:val="24"/>
              </w:rPr>
            </w:pPr>
          </w:p>
        </w:tc>
      </w:tr>
      <w:tr w14:paraId="4BAD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535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028D0348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培训情况</w:t>
            </w: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F39B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培训项目</w:t>
            </w:r>
          </w:p>
        </w:tc>
        <w:tc>
          <w:tcPr>
            <w:tcW w:w="5661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49406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培训单位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  <w:lang w:val="en-US" w:eastAsia="zh-CN"/>
              </w:rPr>
              <w:t>地址及内容</w:t>
            </w: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F688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证书</w:t>
            </w:r>
          </w:p>
        </w:tc>
      </w:tr>
      <w:tr w14:paraId="76BB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70F74A50">
            <w:pPr>
              <w:jc w:val="distribute"/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70FC64">
            <w:pPr>
              <w:jc w:val="distribute"/>
              <w:rPr>
                <w:sz w:val="24"/>
              </w:rPr>
            </w:pPr>
          </w:p>
        </w:tc>
        <w:tc>
          <w:tcPr>
            <w:tcW w:w="5661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7C9015">
            <w:pPr>
              <w:jc w:val="distribute"/>
              <w:rPr>
                <w:sz w:val="24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898245">
            <w:pPr>
              <w:jc w:val="distribute"/>
              <w:rPr>
                <w:sz w:val="24"/>
              </w:rPr>
            </w:pPr>
          </w:p>
        </w:tc>
      </w:tr>
      <w:tr w14:paraId="12AD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64526529">
            <w:pPr>
              <w:jc w:val="distribute"/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618302">
            <w:pPr>
              <w:jc w:val="distribute"/>
              <w:rPr>
                <w:sz w:val="24"/>
              </w:rPr>
            </w:pPr>
          </w:p>
        </w:tc>
        <w:tc>
          <w:tcPr>
            <w:tcW w:w="5661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1C32ED">
            <w:pPr>
              <w:jc w:val="distribute"/>
              <w:rPr>
                <w:sz w:val="24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A7D5E2">
            <w:pPr>
              <w:jc w:val="distribute"/>
              <w:rPr>
                <w:sz w:val="24"/>
              </w:rPr>
            </w:pPr>
          </w:p>
        </w:tc>
      </w:tr>
      <w:tr w14:paraId="4D6C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0D05E554">
            <w:pPr>
              <w:jc w:val="distribute"/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771668">
            <w:pPr>
              <w:jc w:val="distribute"/>
              <w:rPr>
                <w:sz w:val="24"/>
              </w:rPr>
            </w:pPr>
          </w:p>
        </w:tc>
        <w:tc>
          <w:tcPr>
            <w:tcW w:w="5661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5F8B2C">
            <w:pPr>
              <w:jc w:val="distribute"/>
              <w:rPr>
                <w:sz w:val="24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A4334F">
            <w:pPr>
              <w:jc w:val="distribute"/>
              <w:rPr>
                <w:sz w:val="24"/>
              </w:rPr>
            </w:pPr>
          </w:p>
        </w:tc>
      </w:tr>
      <w:tr w14:paraId="26062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35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3CD8CDA">
            <w:pPr>
              <w:jc w:val="distribute"/>
              <w:rPr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41DA57">
            <w:pPr>
              <w:jc w:val="distribute"/>
              <w:rPr>
                <w:sz w:val="24"/>
              </w:rPr>
            </w:pPr>
          </w:p>
        </w:tc>
        <w:tc>
          <w:tcPr>
            <w:tcW w:w="5661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3816AE">
            <w:pPr>
              <w:jc w:val="distribute"/>
              <w:rPr>
                <w:sz w:val="24"/>
              </w:rPr>
            </w:pPr>
          </w:p>
        </w:tc>
        <w:tc>
          <w:tcPr>
            <w:tcW w:w="29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DEB70C">
            <w:pPr>
              <w:jc w:val="distribute"/>
              <w:rPr>
                <w:sz w:val="24"/>
              </w:rPr>
            </w:pPr>
          </w:p>
        </w:tc>
      </w:tr>
      <w:tr w14:paraId="1E92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3" w:hRule="atLeast"/>
        </w:trPr>
        <w:tc>
          <w:tcPr>
            <w:tcW w:w="179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F12C3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何时何处何原因受到何种</w:t>
            </w:r>
          </w:p>
          <w:p w14:paraId="7BBFD3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奖励</w:t>
            </w:r>
          </w:p>
        </w:tc>
        <w:tc>
          <w:tcPr>
            <w:tcW w:w="8827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AD35FB">
            <w:pPr>
              <w:jc w:val="left"/>
              <w:rPr>
                <w:rFonts w:hint="eastAsia"/>
                <w:sz w:val="24"/>
              </w:rPr>
            </w:pPr>
          </w:p>
        </w:tc>
      </w:tr>
      <w:tr w14:paraId="049B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</w:trPr>
        <w:tc>
          <w:tcPr>
            <w:tcW w:w="179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E437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有何突出工作业绩或成果</w:t>
            </w:r>
          </w:p>
        </w:tc>
        <w:tc>
          <w:tcPr>
            <w:tcW w:w="8827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A4EB65">
            <w:pPr>
              <w:ind w:firstLine="360" w:firstLineChars="150"/>
              <w:jc w:val="left"/>
              <w:rPr>
                <w:sz w:val="24"/>
              </w:rPr>
            </w:pPr>
          </w:p>
        </w:tc>
      </w:tr>
      <w:tr w14:paraId="5091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9" w:hRule="atLeast"/>
        </w:trPr>
        <w:tc>
          <w:tcPr>
            <w:tcW w:w="179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2548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有何兴趣爱好与特长</w:t>
            </w:r>
          </w:p>
        </w:tc>
        <w:tc>
          <w:tcPr>
            <w:tcW w:w="8827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7CA2F4">
            <w:pPr>
              <w:jc w:val="center"/>
              <w:rPr>
                <w:rFonts w:hint="eastAsia" w:eastAsia="宋体"/>
                <w:sz w:val="24"/>
                <w:lang w:val="en-US" w:eastAsia="zh-Hans"/>
              </w:rPr>
            </w:pPr>
          </w:p>
        </w:tc>
      </w:tr>
      <w:tr w14:paraId="4050A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</w:trPr>
        <w:tc>
          <w:tcPr>
            <w:tcW w:w="179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584BE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性格及能力</w:t>
            </w:r>
          </w:p>
          <w:p w14:paraId="3C6DD4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自述</w:t>
            </w:r>
          </w:p>
        </w:tc>
        <w:tc>
          <w:tcPr>
            <w:tcW w:w="8827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33B038">
            <w:pPr>
              <w:ind w:firstLine="480" w:firstLineChars="200"/>
              <w:jc w:val="left"/>
              <w:rPr>
                <w:rFonts w:hint="eastAsia" w:eastAsia="宋体"/>
                <w:sz w:val="24"/>
                <w:lang w:val="en-US" w:eastAsia="zh-Hans"/>
              </w:rPr>
            </w:pPr>
          </w:p>
        </w:tc>
      </w:tr>
      <w:tr w14:paraId="67496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84EF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家庭成员</w:t>
            </w: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8ECD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B49A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BF69C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　　单位、职务</w:t>
            </w: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A556FD"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14:paraId="154B4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2B036C">
            <w:pPr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DB2387">
            <w:pPr>
              <w:rPr>
                <w:rFonts w:hint="eastAsia" w:eastAsia="宋体"/>
                <w:sz w:val="24"/>
                <w:lang w:val="en-US" w:eastAsia="zh-Hans"/>
              </w:rPr>
            </w:pP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ED729D">
            <w:pPr>
              <w:widowControl/>
              <w:jc w:val="left"/>
              <w:rPr>
                <w:rFonts w:hint="eastAsia" w:eastAsia="宋体"/>
                <w:sz w:val="24"/>
                <w:lang w:val="en-US" w:eastAsia="zh-Hans"/>
              </w:rPr>
            </w:pP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559672">
            <w:pPr>
              <w:rPr>
                <w:rFonts w:hint="eastAsia" w:eastAsia="宋体"/>
                <w:sz w:val="24"/>
                <w:lang w:val="en-US" w:eastAsia="zh-Hans"/>
              </w:rPr>
            </w:pP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462580">
            <w:pPr>
              <w:jc w:val="center"/>
              <w:rPr>
                <w:sz w:val="24"/>
              </w:rPr>
            </w:pPr>
          </w:p>
        </w:tc>
      </w:tr>
      <w:tr w14:paraId="0DD16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D0770E">
            <w:pPr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F70B0B">
            <w:pPr>
              <w:rPr>
                <w:rFonts w:hint="eastAsia" w:eastAsia="宋体"/>
                <w:sz w:val="24"/>
                <w:lang w:val="en-US" w:eastAsia="zh-Hans"/>
              </w:rPr>
            </w:pP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433644">
            <w:pPr>
              <w:widowControl/>
              <w:jc w:val="left"/>
              <w:rPr>
                <w:rFonts w:hint="eastAsia" w:eastAsia="宋体"/>
                <w:sz w:val="24"/>
                <w:lang w:val="en-US" w:eastAsia="zh-Hans"/>
              </w:rPr>
            </w:pP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31C28B">
            <w:pPr>
              <w:rPr>
                <w:rFonts w:hint="eastAsia" w:eastAsia="宋体"/>
                <w:sz w:val="24"/>
                <w:lang w:val="en-US" w:eastAsia="zh-Hans"/>
              </w:rPr>
            </w:pP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C9E4AC">
            <w:pPr>
              <w:jc w:val="center"/>
              <w:rPr>
                <w:sz w:val="24"/>
              </w:rPr>
            </w:pPr>
          </w:p>
        </w:tc>
      </w:tr>
      <w:tr w14:paraId="4CC8B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2E0200">
            <w:pPr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3CE48C">
            <w:pPr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E99A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E08930">
            <w:pPr>
              <w:rPr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A83F20">
            <w:pPr>
              <w:jc w:val="center"/>
              <w:rPr>
                <w:sz w:val="24"/>
              </w:rPr>
            </w:pPr>
          </w:p>
        </w:tc>
      </w:tr>
      <w:tr w14:paraId="24206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A228A6">
            <w:pPr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DAF5D0">
            <w:pPr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49D6A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FF7961">
            <w:pPr>
              <w:rPr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5B4006">
            <w:pPr>
              <w:jc w:val="center"/>
              <w:rPr>
                <w:sz w:val="24"/>
              </w:rPr>
            </w:pPr>
          </w:p>
        </w:tc>
      </w:tr>
      <w:tr w14:paraId="7F6C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0D631E">
            <w:pPr>
              <w:jc w:val="distribute"/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BA16CC">
            <w:pPr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47786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784020">
            <w:pPr>
              <w:rPr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A976B7">
            <w:pPr>
              <w:jc w:val="center"/>
              <w:rPr>
                <w:sz w:val="24"/>
              </w:rPr>
            </w:pPr>
          </w:p>
        </w:tc>
      </w:tr>
      <w:tr w14:paraId="0337C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B19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 w14:paraId="69BD9F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社会关系</w:t>
            </w: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9CD7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1EB97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8192EF">
            <w:pPr>
              <w:ind w:firstLine="720" w:firstLineChars="30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单位、职务</w:t>
            </w: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869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14:paraId="17535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FF5736">
            <w:pPr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BFD568">
            <w:pPr>
              <w:jc w:val="left"/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9A89B8">
            <w:pPr>
              <w:jc w:val="left"/>
              <w:rPr>
                <w:sz w:val="24"/>
              </w:rPr>
            </w:pP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1AF5E2">
            <w:pPr>
              <w:jc w:val="left"/>
              <w:rPr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7F19CE">
            <w:pPr>
              <w:jc w:val="center"/>
              <w:rPr>
                <w:sz w:val="24"/>
              </w:rPr>
            </w:pPr>
          </w:p>
        </w:tc>
      </w:tr>
      <w:tr w14:paraId="32C87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5BFB5D">
            <w:pPr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AF149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92C614">
            <w:pPr>
              <w:jc w:val="center"/>
              <w:rPr>
                <w:sz w:val="24"/>
              </w:rPr>
            </w:pP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F49A29">
            <w:pPr>
              <w:jc w:val="center"/>
              <w:rPr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529BF2">
            <w:pPr>
              <w:jc w:val="center"/>
              <w:rPr>
                <w:sz w:val="24"/>
              </w:rPr>
            </w:pPr>
          </w:p>
        </w:tc>
      </w:tr>
      <w:tr w14:paraId="519E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B6B477">
            <w:pPr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B65F42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10B9DE">
            <w:pPr>
              <w:jc w:val="center"/>
              <w:rPr>
                <w:sz w:val="24"/>
              </w:rPr>
            </w:pP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4A2A86">
            <w:pPr>
              <w:jc w:val="center"/>
              <w:rPr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82D774">
            <w:pPr>
              <w:jc w:val="center"/>
              <w:rPr>
                <w:sz w:val="24"/>
              </w:rPr>
            </w:pPr>
          </w:p>
        </w:tc>
      </w:tr>
      <w:tr w14:paraId="2BB8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9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1688C8">
            <w:pPr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0F35F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2D6811">
            <w:pPr>
              <w:jc w:val="center"/>
              <w:rPr>
                <w:sz w:val="24"/>
              </w:rPr>
            </w:pP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D0D840">
            <w:pPr>
              <w:jc w:val="center"/>
              <w:rPr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031012">
            <w:pPr>
              <w:jc w:val="center"/>
              <w:rPr>
                <w:sz w:val="24"/>
              </w:rPr>
            </w:pPr>
          </w:p>
        </w:tc>
      </w:tr>
      <w:tr w14:paraId="622C0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79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970ACE">
            <w:pPr>
              <w:rPr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7239DD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FB26E7">
            <w:pPr>
              <w:jc w:val="center"/>
              <w:rPr>
                <w:sz w:val="24"/>
              </w:rPr>
            </w:pPr>
          </w:p>
        </w:tc>
        <w:tc>
          <w:tcPr>
            <w:tcW w:w="3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62C523">
            <w:pPr>
              <w:jc w:val="center"/>
              <w:rPr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D081B4">
            <w:pPr>
              <w:jc w:val="center"/>
              <w:rPr>
                <w:sz w:val="24"/>
              </w:rPr>
            </w:pPr>
          </w:p>
        </w:tc>
      </w:tr>
      <w:tr w14:paraId="1A124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617" w:type="dxa"/>
            <w:gridSpan w:val="1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97CC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本人郑重承诺上述所填内容均属真实                  承诺人签名：</w:t>
            </w:r>
          </w:p>
        </w:tc>
      </w:tr>
      <w:tr w14:paraId="49275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0617" w:type="dxa"/>
            <w:gridSpan w:val="17"/>
            <w:tcBorders>
              <w:top w:val="single" w:color="auto" w:sz="2" w:space="0"/>
              <w:left w:val="nil"/>
              <w:bottom w:val="nil"/>
              <w:right w:val="nil"/>
            </w:tcBorders>
          </w:tcPr>
          <w:p w14:paraId="73D70185">
            <w:pPr>
              <w:jc w:val="left"/>
              <w:rPr>
                <w:rFonts w:hint="eastAsia"/>
                <w:szCs w:val="21"/>
              </w:rPr>
            </w:pPr>
          </w:p>
          <w:p w14:paraId="220190F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填表说明：1</w:t>
            </w:r>
            <w:r>
              <w:rPr>
                <w:rFonts w:hint="eastAsia"/>
                <w:szCs w:val="21"/>
                <w:lang w:val="en-US" w:eastAsia="zh-CN"/>
              </w:rPr>
              <w:t>.</w:t>
            </w:r>
            <w:r>
              <w:rPr>
                <w:rFonts w:hint="eastAsia"/>
                <w:szCs w:val="21"/>
              </w:rPr>
              <w:t>教育背景需从</w:t>
            </w:r>
            <w:r>
              <w:rPr>
                <w:rFonts w:hint="eastAsia"/>
                <w:szCs w:val="21"/>
                <w:lang w:val="en-US" w:eastAsia="zh-CN"/>
              </w:rPr>
              <w:t>中</w:t>
            </w:r>
            <w:r>
              <w:rPr>
                <w:rFonts w:hint="eastAsia"/>
                <w:szCs w:val="21"/>
              </w:rPr>
              <w:t>学填起；</w:t>
            </w:r>
          </w:p>
          <w:p w14:paraId="5C2CFA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　　　　　2</w:t>
            </w:r>
            <w:r>
              <w:rPr>
                <w:rFonts w:hint="eastAsia"/>
                <w:szCs w:val="21"/>
                <w:lang w:val="en-US" w:eastAsia="zh-CN"/>
              </w:rPr>
              <w:t>.</w:t>
            </w:r>
            <w:r>
              <w:rPr>
                <w:rFonts w:hint="eastAsia"/>
                <w:szCs w:val="21"/>
              </w:rPr>
              <w:t>家庭和主要社会关系成员若无工作单位，则填写现居住地址；</w:t>
            </w:r>
          </w:p>
          <w:p w14:paraId="59F91248">
            <w:pPr>
              <w:ind w:firstLine="1050" w:firstLineChars="500"/>
              <w:jc w:val="left"/>
              <w:rPr>
                <w:sz w:val="24"/>
              </w:rPr>
            </w:pPr>
            <w:r>
              <w:rPr>
                <w:rFonts w:hint="eastAsia"/>
                <w:szCs w:val="21"/>
                <w:lang w:val="en-US" w:eastAsia="zh-CN"/>
              </w:rPr>
              <w:t>3.</w:t>
            </w:r>
            <w:r>
              <w:rPr>
                <w:rFonts w:hint="eastAsia"/>
                <w:szCs w:val="21"/>
              </w:rPr>
              <w:t>提供本人身份证、学历证明、</w:t>
            </w:r>
            <w:r>
              <w:rPr>
                <w:rFonts w:hint="eastAsia"/>
                <w:szCs w:val="21"/>
                <w:lang w:val="en-US" w:eastAsia="zh-CN"/>
              </w:rPr>
              <w:t>教师资格证、普通话等级证书、</w:t>
            </w:r>
            <w:r>
              <w:rPr>
                <w:rFonts w:hint="eastAsia"/>
                <w:szCs w:val="21"/>
              </w:rPr>
              <w:t>职称证明等有关证件的</w:t>
            </w:r>
            <w:r>
              <w:rPr>
                <w:rFonts w:hint="eastAsia"/>
                <w:szCs w:val="21"/>
                <w:lang w:val="en-US" w:eastAsia="zh-CN"/>
              </w:rPr>
              <w:t>扫描件</w:t>
            </w:r>
            <w:r>
              <w:rPr>
                <w:rFonts w:hint="eastAsia"/>
                <w:szCs w:val="21"/>
              </w:rPr>
              <w:t>。</w:t>
            </w:r>
          </w:p>
        </w:tc>
      </w:tr>
    </w:tbl>
    <w:p w14:paraId="4E0438B4"/>
    <w:sectPr>
      <w:headerReference r:id="rId3" w:type="default"/>
      <w:pgSz w:w="11906" w:h="16838"/>
      <w:pgMar w:top="1246" w:right="1106" w:bottom="468" w:left="16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05999">
    <w:pPr>
      <w:pStyle w:val="6"/>
      <w:jc w:val="left"/>
      <w:rPr>
        <w:rFonts w:hint="default" w:eastAsia="宋体"/>
        <w:b w:val="0"/>
        <w:bCs w:val="0"/>
        <w:color w:val="F46D0A"/>
        <w:sz w:val="21"/>
        <w:szCs w:val="21"/>
        <w:lang w:val="en-US" w:eastAsia="zh-CN"/>
        <w14:textFill>
          <w14:gradFill>
            <w14:gsLst>
              <w14:gs w14:pos="0">
                <w14:srgbClr w14:val="E30000"/>
              </w14:gs>
              <w14:gs w14:pos="100000">
                <w14:srgbClr w14:val="760303"/>
              </w14:gs>
            </w14:gsLst>
            <w14:lin w14:scaled="0"/>
          </w14:gradFill>
        </w14:textFill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DBE"/>
    <w:rsid w:val="00011CDC"/>
    <w:rsid w:val="000214E4"/>
    <w:rsid w:val="00043919"/>
    <w:rsid w:val="00043F91"/>
    <w:rsid w:val="0007521D"/>
    <w:rsid w:val="00083159"/>
    <w:rsid w:val="000A6F56"/>
    <w:rsid w:val="000C1C8F"/>
    <w:rsid w:val="000D1CC2"/>
    <w:rsid w:val="000F18FD"/>
    <w:rsid w:val="00111A12"/>
    <w:rsid w:val="00116281"/>
    <w:rsid w:val="0013364D"/>
    <w:rsid w:val="00152AE0"/>
    <w:rsid w:val="001779BC"/>
    <w:rsid w:val="001861F7"/>
    <w:rsid w:val="001C3420"/>
    <w:rsid w:val="0028050C"/>
    <w:rsid w:val="002A062A"/>
    <w:rsid w:val="002B481A"/>
    <w:rsid w:val="002C08C7"/>
    <w:rsid w:val="0035234E"/>
    <w:rsid w:val="003549F5"/>
    <w:rsid w:val="003654CA"/>
    <w:rsid w:val="003674C2"/>
    <w:rsid w:val="00371174"/>
    <w:rsid w:val="0037613E"/>
    <w:rsid w:val="003B2C36"/>
    <w:rsid w:val="003C3BAE"/>
    <w:rsid w:val="003C785D"/>
    <w:rsid w:val="003E30D9"/>
    <w:rsid w:val="00410DBE"/>
    <w:rsid w:val="0042165F"/>
    <w:rsid w:val="004772CF"/>
    <w:rsid w:val="004E170B"/>
    <w:rsid w:val="0055203B"/>
    <w:rsid w:val="00552FF0"/>
    <w:rsid w:val="00577557"/>
    <w:rsid w:val="005B13E4"/>
    <w:rsid w:val="005C12F1"/>
    <w:rsid w:val="0061352E"/>
    <w:rsid w:val="00633808"/>
    <w:rsid w:val="0063543B"/>
    <w:rsid w:val="00687160"/>
    <w:rsid w:val="006A5C20"/>
    <w:rsid w:val="006D0F6E"/>
    <w:rsid w:val="006D38A6"/>
    <w:rsid w:val="006E0A6D"/>
    <w:rsid w:val="00711686"/>
    <w:rsid w:val="007717E3"/>
    <w:rsid w:val="00771B6C"/>
    <w:rsid w:val="0079587C"/>
    <w:rsid w:val="00797F18"/>
    <w:rsid w:val="007C197B"/>
    <w:rsid w:val="00843695"/>
    <w:rsid w:val="0085011F"/>
    <w:rsid w:val="00857C8A"/>
    <w:rsid w:val="00896FA5"/>
    <w:rsid w:val="008C6F15"/>
    <w:rsid w:val="008D5ADE"/>
    <w:rsid w:val="009633B1"/>
    <w:rsid w:val="00973287"/>
    <w:rsid w:val="00A037F8"/>
    <w:rsid w:val="00A1335B"/>
    <w:rsid w:val="00A43B74"/>
    <w:rsid w:val="00A4628A"/>
    <w:rsid w:val="00AB1268"/>
    <w:rsid w:val="00B70574"/>
    <w:rsid w:val="00BC3E65"/>
    <w:rsid w:val="00BD68E5"/>
    <w:rsid w:val="00C07E68"/>
    <w:rsid w:val="00C75389"/>
    <w:rsid w:val="00CB7F3F"/>
    <w:rsid w:val="00D0036F"/>
    <w:rsid w:val="00D36E74"/>
    <w:rsid w:val="00D4426F"/>
    <w:rsid w:val="00D93C4B"/>
    <w:rsid w:val="00DD19EE"/>
    <w:rsid w:val="00E04640"/>
    <w:rsid w:val="00E21703"/>
    <w:rsid w:val="00E56865"/>
    <w:rsid w:val="00EA568D"/>
    <w:rsid w:val="00EB4BDE"/>
    <w:rsid w:val="00EB715B"/>
    <w:rsid w:val="00EC0FE8"/>
    <w:rsid w:val="00EC2641"/>
    <w:rsid w:val="00F12375"/>
    <w:rsid w:val="00F40392"/>
    <w:rsid w:val="00F43810"/>
    <w:rsid w:val="00F62561"/>
    <w:rsid w:val="00F81671"/>
    <w:rsid w:val="00F85338"/>
    <w:rsid w:val="00FE3CFD"/>
    <w:rsid w:val="00FF332B"/>
    <w:rsid w:val="025F4647"/>
    <w:rsid w:val="02795D43"/>
    <w:rsid w:val="04831DF5"/>
    <w:rsid w:val="07E301FD"/>
    <w:rsid w:val="0A26490F"/>
    <w:rsid w:val="0C1621E1"/>
    <w:rsid w:val="0D875F02"/>
    <w:rsid w:val="0FEB2F6C"/>
    <w:rsid w:val="12366171"/>
    <w:rsid w:val="158110F0"/>
    <w:rsid w:val="17AA0A81"/>
    <w:rsid w:val="18DD3375"/>
    <w:rsid w:val="1A587979"/>
    <w:rsid w:val="1A8B65AC"/>
    <w:rsid w:val="1C7217BC"/>
    <w:rsid w:val="1E754405"/>
    <w:rsid w:val="206E5844"/>
    <w:rsid w:val="21AC4ECC"/>
    <w:rsid w:val="224C6FD4"/>
    <w:rsid w:val="23E073EA"/>
    <w:rsid w:val="24381E89"/>
    <w:rsid w:val="2B470F12"/>
    <w:rsid w:val="2C4209CD"/>
    <w:rsid w:val="2C62722F"/>
    <w:rsid w:val="2EDE7178"/>
    <w:rsid w:val="2FE77CA5"/>
    <w:rsid w:val="32436804"/>
    <w:rsid w:val="34DF294B"/>
    <w:rsid w:val="357E6FD1"/>
    <w:rsid w:val="371B2CB9"/>
    <w:rsid w:val="39E96DCC"/>
    <w:rsid w:val="3AB14B46"/>
    <w:rsid w:val="3B0A72CC"/>
    <w:rsid w:val="3DCA656A"/>
    <w:rsid w:val="3E273391"/>
    <w:rsid w:val="40586CED"/>
    <w:rsid w:val="413F09A6"/>
    <w:rsid w:val="42112BBA"/>
    <w:rsid w:val="43AF5C17"/>
    <w:rsid w:val="47E6080B"/>
    <w:rsid w:val="485A4BB0"/>
    <w:rsid w:val="50D6484B"/>
    <w:rsid w:val="51596F69"/>
    <w:rsid w:val="52C577E6"/>
    <w:rsid w:val="553C7AE3"/>
    <w:rsid w:val="56E3456D"/>
    <w:rsid w:val="571141E6"/>
    <w:rsid w:val="57B72E88"/>
    <w:rsid w:val="5A0739ED"/>
    <w:rsid w:val="5BAA6065"/>
    <w:rsid w:val="5C1A7126"/>
    <w:rsid w:val="5E5851EE"/>
    <w:rsid w:val="5F592DFB"/>
    <w:rsid w:val="5FF21CF5"/>
    <w:rsid w:val="5FFD43AA"/>
    <w:rsid w:val="61063DBC"/>
    <w:rsid w:val="63307915"/>
    <w:rsid w:val="63C023AD"/>
    <w:rsid w:val="640A3D3D"/>
    <w:rsid w:val="64112ABA"/>
    <w:rsid w:val="66C06B20"/>
    <w:rsid w:val="673E6A8D"/>
    <w:rsid w:val="68224FF4"/>
    <w:rsid w:val="69FC398E"/>
    <w:rsid w:val="6A415844"/>
    <w:rsid w:val="6CD4794C"/>
    <w:rsid w:val="6E6B452F"/>
    <w:rsid w:val="6EB76C30"/>
    <w:rsid w:val="701F0781"/>
    <w:rsid w:val="746C2E61"/>
    <w:rsid w:val="7496B012"/>
    <w:rsid w:val="75AD548E"/>
    <w:rsid w:val="75D16A0D"/>
    <w:rsid w:val="75F623AE"/>
    <w:rsid w:val="76F32E79"/>
    <w:rsid w:val="77302E8C"/>
    <w:rsid w:val="782C3637"/>
    <w:rsid w:val="78654EA1"/>
    <w:rsid w:val="79572104"/>
    <w:rsid w:val="7A1173D2"/>
    <w:rsid w:val="7AA71887"/>
    <w:rsid w:val="7AAB3D4E"/>
    <w:rsid w:val="7C504445"/>
    <w:rsid w:val="7CCC5441"/>
    <w:rsid w:val="7D89746C"/>
    <w:rsid w:val="7E9633BF"/>
    <w:rsid w:val="7ED000E2"/>
    <w:rsid w:val="7F45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customStyle="1" w:styleId="10">
    <w:name w:val="页脚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yanyan\Library\Containers\com.kingsoft.wpsoffice.mac\Data\A:\&#24212;&#32856;&#20154;&#21592;&#30331;&#35760;&#3492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应聘人员登记表</Template>
  <Company> </Company>
  <Pages>2</Pages>
  <Words>388</Words>
  <Characters>393</Characters>
  <Lines>8</Lines>
  <Paragraphs>2</Paragraphs>
  <TotalTime>1</TotalTime>
  <ScaleCrop>false</ScaleCrop>
  <LinksUpToDate>false</LinksUpToDate>
  <CharactersWithSpaces>493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2021-04-18T22:18:00Z</dcterms:created>
  <dc:creator>杨奎</dc:creator>
  <cp:lastModifiedBy>shindy</cp:lastModifiedBy>
  <cp:lastPrinted>2006-03-09T09:57:00Z</cp:lastPrinted>
  <dcterms:modified xsi:type="dcterms:W3CDTF">2024-12-26T11:26:05Z</dcterms:modified>
  <dc:title>应聘人员登记表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FA3C3C3D070F411EB231E5684DB2A551_13</vt:lpwstr>
  </property>
  <property fmtid="{D5CDD505-2E9C-101B-9397-08002B2CF9AE}" pid="4" name="KSOTemplateDocerSaveRecord">
    <vt:lpwstr>eyJoZGlkIjoiMzEwNTM5NzYwMDRjMzkwZTVkZjY2ODkwMGIxNGU0OTUiLCJ1c2VySWQiOiI0NTYzODY2MTIifQ==</vt:lpwstr>
  </property>
</Properties>
</file>