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5691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附件6：</w:t>
      </w:r>
    </w:p>
    <w:bookmarkEnd w:id="0"/>
    <w:p w14:paraId="00F2D3E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2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</w:p>
    <w:p w14:paraId="62C2ECD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780" w:lineRule="exact"/>
        <w:ind w:left="0" w:right="0"/>
        <w:jc w:val="center"/>
        <w:textAlignment w:val="auto"/>
        <w:rPr>
          <w:rFonts w:ascii="方正小标宋简体" w:hAnsi="方正小标宋简体" w:eastAsia="方正小标宋简体" w:cs="方正小标宋简体"/>
          <w:bCs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2026年选聘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高中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教师面试参考教材目录</w:t>
      </w:r>
      <w:r>
        <w:rPr>
          <w:rFonts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/>
        </w:rPr>
        <w:t xml:space="preserve"> </w:t>
      </w:r>
    </w:p>
    <w:tbl>
      <w:tblPr>
        <w:tblStyle w:val="6"/>
        <w:tblpPr w:leftFromText="180" w:rightFromText="180" w:vertAnchor="text" w:horzAnchor="page" w:tblpX="1588" w:tblpY="605"/>
        <w:tblOverlap w:val="never"/>
        <w:tblW w:w="53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4834"/>
        <w:gridCol w:w="3221"/>
      </w:tblGrid>
      <w:tr w14:paraId="32FA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A6BB6">
            <w:pPr>
              <w:keepNext w:val="0"/>
              <w:keepLines w:val="0"/>
              <w:widowControl w:val="0"/>
              <w:suppressLineNumbers w:val="0"/>
              <w:tabs>
                <w:tab w:val="center" w:pos="1306"/>
                <w:tab w:val="right" w:pos="2494"/>
              </w:tabs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32"/>
                <w:szCs w:val="32"/>
                <w:lang w:val="en-US" w:eastAsia="zh-CN"/>
              </w:rPr>
              <w:t>学科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E11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/>
              </w:rPr>
              <w:t>教材（必修）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D15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仿宋_GB2312"/>
                <w:b/>
                <w:bCs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32"/>
                <w:szCs w:val="32"/>
                <w:lang w:val="en-US" w:eastAsia="zh-CN"/>
              </w:rPr>
              <w:t>出版社</w:t>
            </w:r>
          </w:p>
        </w:tc>
      </w:tr>
      <w:tr w14:paraId="671FE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7AF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高中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语文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9A9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上册、下册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163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人民教育出版社</w:t>
            </w:r>
          </w:p>
        </w:tc>
      </w:tr>
      <w:tr w14:paraId="3F30D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F57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高中数学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B1A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第一册、第二册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A97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人民教育出版社</w:t>
            </w:r>
          </w:p>
        </w:tc>
      </w:tr>
      <w:tr w14:paraId="148A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974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高中英语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986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第一册、第二册、第三册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959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人民教育出版社</w:t>
            </w:r>
          </w:p>
        </w:tc>
      </w:tr>
      <w:tr w14:paraId="6FCCA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5CF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高中物理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128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第一册、第二册、第三册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E3D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人民教育出版社</w:t>
            </w:r>
          </w:p>
        </w:tc>
      </w:tr>
      <w:tr w14:paraId="7446F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5D9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高中化学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4E0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第一册、第二册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E72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江苏凤凰教育出版社</w:t>
            </w:r>
          </w:p>
        </w:tc>
      </w:tr>
      <w:tr w14:paraId="1828E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539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高中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政治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375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105"/>
              <w:jc w:val="both"/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必修1、必修2、必修3、必修4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BEE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人民教育出版社</w:t>
            </w:r>
          </w:p>
        </w:tc>
      </w:tr>
      <w:tr w14:paraId="6CF7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F95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高中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历史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62C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中外历史纲要（上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eastAsia="zh-CN"/>
              </w:rPr>
              <w:t>）</w:t>
            </w: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、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eastAsia="zh-CN"/>
              </w:rPr>
              <w:t>（</w:t>
            </w: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下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707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人民教育出版社</w:t>
            </w:r>
          </w:p>
        </w:tc>
      </w:tr>
      <w:tr w14:paraId="58B52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2C1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高中地理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E03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第一册、第二册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7B5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湖南教育出版社</w:t>
            </w:r>
          </w:p>
        </w:tc>
      </w:tr>
      <w:tr w14:paraId="2C20C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467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高中体育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163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全一册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DB0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河北教育出版社</w:t>
            </w:r>
          </w:p>
        </w:tc>
      </w:tr>
      <w:tr w14:paraId="00C0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94E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  <w:t>高中生物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605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  <w:t>必修1、必修2</w:t>
            </w:r>
          </w:p>
        </w:tc>
        <w:tc>
          <w:tcPr>
            <w:tcW w:w="16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1AD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人民教育出版社</w:t>
            </w:r>
          </w:p>
        </w:tc>
      </w:tr>
    </w:tbl>
    <w:p w14:paraId="3A9D7690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420" w:leftChars="200" w:right="0"/>
        <w:jc w:val="center"/>
        <w:rPr>
          <w:rFonts w:hint="eastAsia" w:ascii="Calibri" w:hAnsi="Calibri" w:eastAsia="宋体" w:cs="Times New Roman"/>
          <w:kern w:val="2"/>
          <w:sz w:val="32"/>
          <w:szCs w:val="32"/>
        </w:rPr>
      </w:pPr>
    </w:p>
    <w:p w14:paraId="3C48B97B">
      <w:pPr>
        <w:rPr>
          <w:sz w:val="32"/>
          <w:szCs w:val="32"/>
        </w:rPr>
      </w:pPr>
    </w:p>
    <w:sectPr>
      <w:pgSz w:w="11906" w:h="16838"/>
      <w:pgMar w:top="566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000000"/>
    <w:rsid w:val="06613C30"/>
    <w:rsid w:val="1D34384C"/>
    <w:rsid w:val="576C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2"/>
    <w:basedOn w:val="1"/>
    <w:next w:val="1"/>
    <w:qFormat/>
    <w:uiPriority w:val="0"/>
    <w:pPr>
      <w:keepNext w:val="0"/>
      <w:keepLines w:val="0"/>
      <w:widowControl w:val="0"/>
      <w:suppressLineNumbers w:val="0"/>
      <w:ind w:left="200" w:left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/>
    </w:rPr>
  </w:style>
  <w:style w:type="character" w:customStyle="1" w:styleId="8">
    <w:name w:val="heading 1 Char"/>
    <w:basedOn w:val="7"/>
    <w:link w:val="2"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9">
    <w:name w:val="heading 2 Char"/>
    <w:basedOn w:val="7"/>
    <w:link w:val="3"/>
    <w:qFormat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heading 3 Char"/>
    <w:basedOn w:val="7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noFill/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6FCA5BC9-229A-4085-B787-D8F013AF75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229</Words>
  <Characters>232</Characters>
  <Lines>0</Lines>
  <Paragraphs>7</Paragraphs>
  <TotalTime>1</TotalTime>
  <ScaleCrop>false</ScaleCrop>
  <LinksUpToDate>false</LinksUpToDate>
  <CharactersWithSpaces>233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2026-01-06T08:45:00Z</dcterms:created>
  <dc:creator>Administrator</dc:creator>
  <cp:lastModifiedBy>荷塘月色</cp:lastModifiedBy>
  <cp:lastPrinted>2026-08-10T08:56:26Z</cp:lastPrinted>
  <dcterms:modified xsi:type="dcterms:W3CDTF">2026-08-10T08:58:45Z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1490A92F58724A29ADFAADBEF3FA7410_11</vt:lpwstr>
  </property>
  <property fmtid="{D5CDD505-2E9C-101B-9397-08002B2CF9AE}" pid="4" name="KSOTemplateDocerSaveRecord">
    <vt:lpwstr>eyJoZGlkIjoiNTYxMzVhNDYzMzI5ODE0ZDQ5YTI1MmRjOTZjOTE4ZDAiLCJ1c2VySWQiOiI0OTU5Njk3NTUifQ==</vt:lpwstr>
  </property>
</Properties>
</file>