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50FFF">
      <w:pPr>
        <w:overflowPunct w:val="0"/>
        <w:spacing w:line="560" w:lineRule="exact"/>
        <w:jc w:val="left"/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附件3</w:t>
      </w:r>
      <w:bookmarkEnd w:id="0"/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:</w:t>
      </w:r>
    </w:p>
    <w:p w14:paraId="325B96AF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</w:p>
    <w:p w14:paraId="12EE2ED4">
      <w:pPr>
        <w:overflowPunct w:val="0"/>
        <w:spacing w:beforeAutospacing="0" w:afterAutospacing="0" w:line="6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</w:p>
    <w:p w14:paraId="1B3C35B2">
      <w:pPr>
        <w:overflowPunct w:val="0"/>
        <w:spacing w:beforeAutospacing="0" w:afterAutospacing="0" w:line="6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选聘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高中教师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有关</w:t>
      </w:r>
    </w:p>
    <w:p w14:paraId="52BC9A03">
      <w:pPr>
        <w:overflowPunct w:val="0"/>
        <w:spacing w:beforeAutospacing="0" w:afterAutospacing="0" w:line="6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师范类高校名单</w:t>
      </w:r>
    </w:p>
    <w:p w14:paraId="48F70B3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5CC3E4C5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一、部属师范大学</w:t>
      </w:r>
    </w:p>
    <w:p w14:paraId="6036CAC3">
      <w:pPr>
        <w:overflowPunct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6"/>
          <w:sz w:val="32"/>
          <w:szCs w:val="32"/>
          <w:u w:val="none"/>
        </w:rPr>
        <w:t>北京师范大学、华东师范大学、东北师范大学、华中师范大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学、陕西师范大学、西南大学</w:t>
      </w:r>
    </w:p>
    <w:p w14:paraId="189F5119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二、省属重点师范大学</w:t>
      </w:r>
    </w:p>
    <w:p w14:paraId="7470C0F5">
      <w:pPr>
        <w:pStyle w:val="5"/>
        <w:spacing w:after="0" w:line="560" w:lineRule="exact"/>
        <w:ind w:firstLine="616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6"/>
          <w:kern w:val="0"/>
          <w:sz w:val="32"/>
          <w:szCs w:val="32"/>
          <w:u w:val="none"/>
        </w:rPr>
        <w:t>河北师范大学、首都师范大学、重庆师范大学、山西师范大学、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辽宁师范大学、上海师范大学、吉林师范大学、江苏师范大学、南京师范大学、浙江师范大学、杭州师范大学、安徽师范大学、湖北师范大学、福建师范大学、江西师范大学、山东师范大学、河南师范大学、天津师范大学、湖南师范大学、四川师范大学、海南师范大学、贵州师范大学、云南师范大学、华南师范大学、西北师范大学、青海师范大学、广西师范大学、新疆师范大学、内蒙古师范大学、哈尔滨师范大学</w:t>
      </w:r>
    </w:p>
    <w:p w14:paraId="2F7D660F">
      <w:pPr>
        <w:rPr>
          <w:rFonts w:hint="eastAsia" w:ascii="仿宋_GB2312" w:eastAsia="仿宋_GB2312" w:cs="仿宋_GB2312"/>
        </w:rPr>
      </w:pPr>
    </w:p>
    <w:sectPr>
      <w:pgSz w:w="11906" w:h="16838"/>
      <w:pgMar w:top="566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A412C2B"/>
    <w:rsid w:val="424D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Autospacing="0"/>
    </w:pPr>
  </w:style>
  <w:style w:type="character" w:customStyle="1" w:styleId="8">
    <w:name w:val="heading 1 Char"/>
    <w:basedOn w:val="7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0E54468E-AA33-4E6D-9622-4D98DF65C6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290</Words>
  <Characters>294</Characters>
  <Lines>0</Lines>
  <Paragraphs>11</Paragraphs>
  <TotalTime>4</TotalTime>
  <ScaleCrop>false</ScaleCrop>
  <LinksUpToDate>false</LinksUpToDate>
  <CharactersWithSpaces>294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2026-01-15T01:10:00Z</dcterms:created>
  <dc:creator>Administrator</dc:creator>
  <cp:lastModifiedBy>荷塘月色</cp:lastModifiedBy>
  <cp:lastPrinted>2026-08-10T08:55:38Z</cp:lastPrinted>
  <dcterms:modified xsi:type="dcterms:W3CDTF">2026-08-10T08:59:07Z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FA3F2A48C93A4A84A46B091D34AACF7B_11</vt:lpwstr>
  </property>
  <property fmtid="{D5CDD505-2E9C-101B-9397-08002B2CF9AE}" pid="4" name="KSOTemplateDocerSaveRecord">
    <vt:lpwstr>eyJoZGlkIjoiNTYxMzVhNDYzMzI5ODE0ZDQ5YTI1MmRjOTZjOTE4ZDAiLCJ1c2VySWQiOiI0OTU5Njk3NTUifQ==</vt:lpwstr>
  </property>
</Properties>
</file>