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13" w:name="_GoBack"/>
      <w:bookmarkEnd w:id="13"/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赤水市2026年特聘农技员申报表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12"/>
        <w:tblW w:w="9776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472"/>
        <w:gridCol w:w="874"/>
        <w:gridCol w:w="1350"/>
        <w:gridCol w:w="99"/>
        <w:gridCol w:w="695"/>
        <w:gridCol w:w="748"/>
        <w:gridCol w:w="1661"/>
        <w:gridCol w:w="1868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0" w:name="书签_姓名内容" w:colFirst="1" w:colLast="1"/>
          </w:p>
          <w:bookmarkEnd w:id="0"/>
        </w:tc>
        <w:tc>
          <w:tcPr>
            <w:tcW w:w="87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" w:name="书签_性别内容" w:colFirst="3" w:colLast="3"/>
          </w:p>
          <w:bookmarkEnd w:id="1"/>
        </w:tc>
        <w:tc>
          <w:tcPr>
            <w:tcW w:w="1443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出生年月（   岁）</w:t>
            </w:r>
          </w:p>
        </w:tc>
        <w:tc>
          <w:tcPr>
            <w:tcW w:w="16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2" w:name="书签_出生年月内容" w:colFirst="5" w:colLast="5"/>
          </w:p>
          <w:bookmarkEnd w:id="2"/>
        </w:tc>
        <w:tc>
          <w:tcPr>
            <w:tcW w:w="1868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3" w:name="书签_照片内容" w:colFirst="6" w:colLast="6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照片</w:t>
            </w:r>
          </w:p>
        </w:tc>
      </w:tr>
      <w:bookmarkEnd w:id="3"/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7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4" w:name="书签_民族内容" w:colFirst="1" w:colLast="1"/>
          </w:p>
          <w:bookmarkEnd w:id="4"/>
        </w:tc>
        <w:tc>
          <w:tcPr>
            <w:tcW w:w="874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5" w:name="书签_籍贯内容" w:colFirst="3" w:colLast="3"/>
          </w:p>
          <w:bookmarkEnd w:id="5"/>
        </w:tc>
        <w:tc>
          <w:tcPr>
            <w:tcW w:w="144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66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6" w:name="书签_出生地内容" w:colFirst="5" w:colLast="5"/>
          </w:p>
          <w:bookmarkEnd w:id="6"/>
        </w:tc>
        <w:tc>
          <w:tcPr>
            <w:tcW w:w="186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从事领域</w:t>
            </w:r>
          </w:p>
        </w:tc>
        <w:tc>
          <w:tcPr>
            <w:tcW w:w="2346" w:type="dxa"/>
            <w:gridSpan w:val="2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7" w:name="书签_专业技术职务内容" w:colFirst="1" w:colLast="1"/>
          </w:p>
          <w:bookmarkEnd w:id="7"/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拟申报的类别</w:t>
            </w:r>
          </w:p>
        </w:tc>
        <w:tc>
          <w:tcPr>
            <w:tcW w:w="310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8" w:name="书签_熟悉专业内容" w:colFirst="3" w:colLast="3"/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种植类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□养殖类</w:t>
            </w:r>
          </w:p>
          <w:bookmarkEnd w:id="8"/>
        </w:tc>
        <w:tc>
          <w:tcPr>
            <w:tcW w:w="186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bookmarkStart w:id="9" w:name="书签_在职教育毕业院校内容" w:colFirst="4" w:colLast="4"/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人员类别</w:t>
            </w:r>
          </w:p>
        </w:tc>
        <w:tc>
          <w:tcPr>
            <w:tcW w:w="23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4972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bookmarkEnd w:id="9"/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1" w:hRule="exact"/>
          <w:jc w:val="center"/>
        </w:trPr>
        <w:tc>
          <w:tcPr>
            <w:tcW w:w="1009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bookmarkStart w:id="10" w:name="书签_简历内容" w:colFirst="1" w:colLast="1"/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业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绩</w:t>
            </w:r>
          </w:p>
        </w:tc>
        <w:tc>
          <w:tcPr>
            <w:tcW w:w="8767" w:type="dxa"/>
            <w:gridSpan w:val="8"/>
            <w:tcBorders>
              <w:top w:val="single" w:color="auto" w:sz="4" w:space="0"/>
            </w:tcBorders>
            <w:tcMar>
              <w:top w:w="85" w:type="dxa"/>
              <w:bottom w:w="85" w:type="dxa"/>
            </w:tcMar>
          </w:tcPr>
          <w:p>
            <w:pPr>
              <w:pStyle w:val="10"/>
              <w:numPr>
                <w:ilvl w:val="0"/>
                <w:numId w:val="0"/>
              </w:numPr>
              <w:spacing w:line="400" w:lineRule="exac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bookmarkEnd w:id="10"/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8" w:hRule="atLeast"/>
          <w:jc w:val="center"/>
        </w:trPr>
        <w:tc>
          <w:tcPr>
            <w:tcW w:w="10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所在基层农技推广部门意见</w:t>
            </w:r>
          </w:p>
        </w:tc>
        <w:tc>
          <w:tcPr>
            <w:tcW w:w="3696" w:type="dxa"/>
            <w:gridSpan w:val="3"/>
          </w:tcPr>
          <w:p>
            <w:pPr>
              <w:spacing w:line="400" w:lineRule="exact"/>
              <w:ind w:left="6301" w:leftChars="2867" w:hanging="280" w:hangingChars="1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bookmarkStart w:id="11" w:name="书签_呈报单位内容" w:colFirst="1" w:colLast="1"/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    月 日</w:t>
            </w:r>
          </w:p>
          <w:p>
            <w:pPr>
              <w:spacing w:line="400" w:lineRule="exact"/>
              <w:ind w:firstLine="1960" w:firstLineChars="7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bookmarkStart w:id="12" w:name="书签_审批机关意见内容" w:colFirst="1" w:colLast="1"/>
          </w:p>
          <w:p>
            <w:pPr>
              <w:spacing w:line="400" w:lineRule="exact"/>
              <w:ind w:firstLine="1960" w:firstLineChars="7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（盖章）</w:t>
            </w:r>
          </w:p>
          <w:p>
            <w:pPr>
              <w:spacing w:line="400" w:lineRule="exact"/>
              <w:ind w:firstLine="1960" w:firstLineChars="7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月  日</w:t>
            </w:r>
            <w:bookmarkEnd w:id="12"/>
          </w:p>
        </w:tc>
        <w:tc>
          <w:tcPr>
            <w:tcW w:w="79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赤水市农业农村局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4277" w:type="dxa"/>
            <w:gridSpan w:val="3"/>
            <w:vAlign w:val="center"/>
          </w:tcPr>
          <w:p>
            <w:pPr>
              <w:spacing w:line="400" w:lineRule="exact"/>
              <w:ind w:firstLine="1960" w:firstLineChars="7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ind w:firstLine="1960" w:firstLineChars="7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ind w:firstLine="1960" w:firstLineChars="7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ind w:firstLine="1960" w:firstLineChars="7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ind w:firstLine="1960" w:firstLineChars="7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ind w:firstLine="2240" w:firstLineChars="8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ind w:firstLine="2240" w:firstLineChars="800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（盖章）</w:t>
            </w:r>
          </w:p>
          <w:p>
            <w:pPr>
              <w:spacing w:line="400" w:lineRule="exact"/>
              <w:ind w:firstLine="2240" w:firstLineChars="8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 月  日</w:t>
            </w:r>
          </w:p>
        </w:tc>
      </w:tr>
      <w:bookmarkEnd w:id="11"/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注：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4"/>
          <w:szCs w:val="24"/>
          <w:lang w:eastAsia="zh-CN"/>
        </w:rPr>
        <w:t>人员类别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4"/>
          <w:szCs w:val="24"/>
          <w:lang w:eastAsia="zh-CN"/>
        </w:rPr>
        <w:t>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24"/>
          <w:szCs w:val="24"/>
          <w:lang w:val="en-US" w:eastAsia="zh-CN"/>
        </w:rPr>
        <w:t>“土专家”、“田秀才”、“三支一扶”计划中涉农毕业生、新型经营主体技术骨干、科研教学单位一线服务人员等。</w:t>
      </w:r>
    </w:p>
    <w:p>
      <w:pPr>
        <w:pStyle w:val="11"/>
        <w:rPr>
          <w:rFonts w:hint="default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28" w:right="141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cs="Times New Roman"/>
      </w:rPr>
    </w:pPr>
    <w:r>
      <w:rPr>
        <w:rFonts w:ascii="宋体" w:hAnsi="宋体" w:cs="宋体"/>
        <w:sz w:val="28"/>
        <w:szCs w:val="28"/>
      </w:rPr>
      <w:t>—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 PAGE   \* MERGEFORMAT 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5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>—</w:t>
    </w:r>
  </w:p>
  <w:p>
    <w:pPr>
      <w:pStyle w:val="7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cs="Times New Roman"/>
      </w:rPr>
    </w:pPr>
    <w:r>
      <w:rPr>
        <w:rFonts w:ascii="宋体" w:hAnsi="宋体" w:cs="宋体"/>
        <w:sz w:val="28"/>
        <w:szCs w:val="28"/>
      </w:rPr>
      <w:t>—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 PAGE   \* MERGEFORMAT 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4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>—</w:t>
    </w:r>
  </w:p>
  <w:p>
    <w:pPr>
      <w:pStyle w:val="7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iYjBhZjhkMGMwYTdkMjA2YjYwZDdkNTNlZmZmOTMifQ=="/>
    <w:docVar w:name="KSO_WPS_MARK_KEY" w:val="4a007d68-6ac4-4215-8df8-1125ab82951f"/>
  </w:docVars>
  <w:rsids>
    <w:rsidRoot w:val="00DD6E2F"/>
    <w:rsid w:val="00015AE1"/>
    <w:rsid w:val="00024109"/>
    <w:rsid w:val="001C2FBA"/>
    <w:rsid w:val="002257EF"/>
    <w:rsid w:val="00241E2A"/>
    <w:rsid w:val="00244666"/>
    <w:rsid w:val="00265E47"/>
    <w:rsid w:val="0028148E"/>
    <w:rsid w:val="0036293A"/>
    <w:rsid w:val="003B02DB"/>
    <w:rsid w:val="003D1162"/>
    <w:rsid w:val="004307C0"/>
    <w:rsid w:val="00462EF7"/>
    <w:rsid w:val="00480FEF"/>
    <w:rsid w:val="00553515"/>
    <w:rsid w:val="005806D8"/>
    <w:rsid w:val="00670E62"/>
    <w:rsid w:val="006C3803"/>
    <w:rsid w:val="007A75F1"/>
    <w:rsid w:val="00802261"/>
    <w:rsid w:val="00861C67"/>
    <w:rsid w:val="008A1F70"/>
    <w:rsid w:val="009065EC"/>
    <w:rsid w:val="009237C7"/>
    <w:rsid w:val="0092424D"/>
    <w:rsid w:val="0097396F"/>
    <w:rsid w:val="009814D5"/>
    <w:rsid w:val="00A50D91"/>
    <w:rsid w:val="00AE708F"/>
    <w:rsid w:val="00B059F7"/>
    <w:rsid w:val="00C308CC"/>
    <w:rsid w:val="00C53A53"/>
    <w:rsid w:val="00C66A70"/>
    <w:rsid w:val="00DD6E2F"/>
    <w:rsid w:val="00EE0783"/>
    <w:rsid w:val="016D19B6"/>
    <w:rsid w:val="023F6D7E"/>
    <w:rsid w:val="03AC1C32"/>
    <w:rsid w:val="03B34462"/>
    <w:rsid w:val="041D621F"/>
    <w:rsid w:val="041E0BB9"/>
    <w:rsid w:val="05350833"/>
    <w:rsid w:val="05594FC3"/>
    <w:rsid w:val="05AF00BF"/>
    <w:rsid w:val="06657640"/>
    <w:rsid w:val="069F7B9A"/>
    <w:rsid w:val="06A90411"/>
    <w:rsid w:val="07054C27"/>
    <w:rsid w:val="07600F5A"/>
    <w:rsid w:val="07EF6488"/>
    <w:rsid w:val="0A227088"/>
    <w:rsid w:val="0B2E7E26"/>
    <w:rsid w:val="0BC226FD"/>
    <w:rsid w:val="0C1225A7"/>
    <w:rsid w:val="0C384495"/>
    <w:rsid w:val="0C673396"/>
    <w:rsid w:val="0D0A69A1"/>
    <w:rsid w:val="0E0F1441"/>
    <w:rsid w:val="0E316949"/>
    <w:rsid w:val="0E3E1457"/>
    <w:rsid w:val="12FD0AF2"/>
    <w:rsid w:val="12FF5432"/>
    <w:rsid w:val="13CF4B96"/>
    <w:rsid w:val="14756F1F"/>
    <w:rsid w:val="15077B1F"/>
    <w:rsid w:val="151B04A2"/>
    <w:rsid w:val="1551344E"/>
    <w:rsid w:val="15594F0F"/>
    <w:rsid w:val="16E80560"/>
    <w:rsid w:val="180B4AC3"/>
    <w:rsid w:val="1BC3389F"/>
    <w:rsid w:val="1D397AC1"/>
    <w:rsid w:val="1DB944E8"/>
    <w:rsid w:val="1ECC1662"/>
    <w:rsid w:val="1EEB1BED"/>
    <w:rsid w:val="208A0422"/>
    <w:rsid w:val="20CC053C"/>
    <w:rsid w:val="21AA28CB"/>
    <w:rsid w:val="23570E5E"/>
    <w:rsid w:val="235D1B9A"/>
    <w:rsid w:val="264272D6"/>
    <w:rsid w:val="27532817"/>
    <w:rsid w:val="275D4D64"/>
    <w:rsid w:val="277740E0"/>
    <w:rsid w:val="28BA3938"/>
    <w:rsid w:val="2AAC3AF6"/>
    <w:rsid w:val="2CCF1853"/>
    <w:rsid w:val="2CE2185A"/>
    <w:rsid w:val="2E2C7896"/>
    <w:rsid w:val="2EDE6BF9"/>
    <w:rsid w:val="2FA06E1E"/>
    <w:rsid w:val="2FB40131"/>
    <w:rsid w:val="30EF31D8"/>
    <w:rsid w:val="31A2128E"/>
    <w:rsid w:val="31A67976"/>
    <w:rsid w:val="31E66050"/>
    <w:rsid w:val="332D5AC0"/>
    <w:rsid w:val="33CC5049"/>
    <w:rsid w:val="346703B3"/>
    <w:rsid w:val="35ED4145"/>
    <w:rsid w:val="360B51D7"/>
    <w:rsid w:val="37B51CCB"/>
    <w:rsid w:val="37BF3794"/>
    <w:rsid w:val="387A49FE"/>
    <w:rsid w:val="38BE610E"/>
    <w:rsid w:val="3925727D"/>
    <w:rsid w:val="3A311348"/>
    <w:rsid w:val="3C6B4C93"/>
    <w:rsid w:val="3C8B48AF"/>
    <w:rsid w:val="3D8476EA"/>
    <w:rsid w:val="3DF27BC2"/>
    <w:rsid w:val="3F774EB9"/>
    <w:rsid w:val="402835C3"/>
    <w:rsid w:val="40D44550"/>
    <w:rsid w:val="42391935"/>
    <w:rsid w:val="43954E49"/>
    <w:rsid w:val="45E56AEC"/>
    <w:rsid w:val="4619453D"/>
    <w:rsid w:val="47DD0F24"/>
    <w:rsid w:val="48074298"/>
    <w:rsid w:val="491963B9"/>
    <w:rsid w:val="49F473D4"/>
    <w:rsid w:val="4D5A4F9C"/>
    <w:rsid w:val="4DD15BC9"/>
    <w:rsid w:val="4E0F1191"/>
    <w:rsid w:val="501853C0"/>
    <w:rsid w:val="501B46F2"/>
    <w:rsid w:val="50623EEA"/>
    <w:rsid w:val="50BC66BC"/>
    <w:rsid w:val="51537B7F"/>
    <w:rsid w:val="51E45C7F"/>
    <w:rsid w:val="53052B00"/>
    <w:rsid w:val="530D712C"/>
    <w:rsid w:val="533B6981"/>
    <w:rsid w:val="54CA3E78"/>
    <w:rsid w:val="5529269B"/>
    <w:rsid w:val="5537637E"/>
    <w:rsid w:val="5646605F"/>
    <w:rsid w:val="57BD7A9C"/>
    <w:rsid w:val="57CB75B6"/>
    <w:rsid w:val="58823C01"/>
    <w:rsid w:val="58975C39"/>
    <w:rsid w:val="58B6189E"/>
    <w:rsid w:val="58C01644"/>
    <w:rsid w:val="5AB8321B"/>
    <w:rsid w:val="5AFF3EBA"/>
    <w:rsid w:val="5BE66C78"/>
    <w:rsid w:val="5C8875AD"/>
    <w:rsid w:val="5CE01524"/>
    <w:rsid w:val="5DE54D77"/>
    <w:rsid w:val="5EEB4BFD"/>
    <w:rsid w:val="5F6F03B0"/>
    <w:rsid w:val="603831F8"/>
    <w:rsid w:val="626570CD"/>
    <w:rsid w:val="631A78A9"/>
    <w:rsid w:val="659F4F41"/>
    <w:rsid w:val="66D02A31"/>
    <w:rsid w:val="67310E46"/>
    <w:rsid w:val="67FA3987"/>
    <w:rsid w:val="68DF357E"/>
    <w:rsid w:val="69C34909"/>
    <w:rsid w:val="6B46193B"/>
    <w:rsid w:val="6B567285"/>
    <w:rsid w:val="6B6E5158"/>
    <w:rsid w:val="6BBE647F"/>
    <w:rsid w:val="6BFC112E"/>
    <w:rsid w:val="6CE74109"/>
    <w:rsid w:val="6D314421"/>
    <w:rsid w:val="6DA00A2B"/>
    <w:rsid w:val="6DFD04EF"/>
    <w:rsid w:val="6E54131D"/>
    <w:rsid w:val="6E8A183C"/>
    <w:rsid w:val="6EC265B4"/>
    <w:rsid w:val="6F9F133E"/>
    <w:rsid w:val="72C60410"/>
    <w:rsid w:val="72E00999"/>
    <w:rsid w:val="73364DBA"/>
    <w:rsid w:val="7337685D"/>
    <w:rsid w:val="73D63628"/>
    <w:rsid w:val="74105558"/>
    <w:rsid w:val="74703C62"/>
    <w:rsid w:val="75415D62"/>
    <w:rsid w:val="75A7498C"/>
    <w:rsid w:val="75C929D4"/>
    <w:rsid w:val="772F52EE"/>
    <w:rsid w:val="78214E2E"/>
    <w:rsid w:val="7A0C66AF"/>
    <w:rsid w:val="7A1E038B"/>
    <w:rsid w:val="7B2133BF"/>
    <w:rsid w:val="7B962EDC"/>
    <w:rsid w:val="7C684B28"/>
    <w:rsid w:val="7C86641B"/>
    <w:rsid w:val="7D1D5C0A"/>
    <w:rsid w:val="7D833138"/>
    <w:rsid w:val="7E722409"/>
    <w:rsid w:val="7F8865E6"/>
    <w:rsid w:val="7FD7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99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4">
    <w:name w:val="Body Text"/>
    <w:basedOn w:val="1"/>
    <w:next w:val="3"/>
    <w:qFormat/>
    <w:uiPriority w:val="1"/>
    <w:rPr>
      <w:rFonts w:ascii="仿宋_GB2312" w:hAnsi="仿宋_GB2312"/>
      <w:szCs w:val="32"/>
    </w:rPr>
  </w:style>
  <w:style w:type="paragraph" w:styleId="5">
    <w:name w:val="Body Text Indent"/>
    <w:basedOn w:val="1"/>
    <w:next w:val="6"/>
    <w:qFormat/>
    <w:uiPriority w:val="0"/>
    <w:pPr>
      <w:ind w:firstLine="420" w:firstLineChars="140"/>
    </w:pPr>
    <w:rPr>
      <w:rFonts w:ascii="Times New Roman" w:hAnsi="Times New Roman"/>
      <w:sz w:val="30"/>
      <w:szCs w:val="24"/>
    </w:rPr>
  </w:style>
  <w:style w:type="paragraph" w:styleId="6">
    <w:name w:val="Balloon Text"/>
    <w:basedOn w:val="1"/>
    <w:next w:val="1"/>
    <w:link w:val="18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4"/>
    <w:next w:val="1"/>
    <w:qFormat/>
    <w:locked/>
    <w:uiPriority w:val="0"/>
    <w:rPr>
      <w:rFonts w:ascii="Times New Roman" w:hAnsi="Times New Roman" w:eastAsia="宋体" w:cs="Times New Roman"/>
      <w:sz w:val="36"/>
      <w:szCs w:val="24"/>
    </w:rPr>
  </w:style>
  <w:style w:type="paragraph" w:styleId="10">
    <w:name w:val="Normal (Web)"/>
    <w:basedOn w:val="1"/>
    <w:next w:val="6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Body Text First Indent 2"/>
    <w:basedOn w:val="5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character" w:styleId="14">
    <w:name w:val="Strong"/>
    <w:basedOn w:val="13"/>
    <w:qFormat/>
    <w:uiPriority w:val="99"/>
    <w:rPr>
      <w:b/>
      <w:bCs/>
    </w:rPr>
  </w:style>
  <w:style w:type="character" w:customStyle="1" w:styleId="15">
    <w:name w:val="Footer Char"/>
    <w:basedOn w:val="13"/>
    <w:link w:val="7"/>
    <w:qFormat/>
    <w:locked/>
    <w:uiPriority w:val="99"/>
    <w:rPr>
      <w:kern w:val="2"/>
      <w:sz w:val="18"/>
      <w:szCs w:val="18"/>
    </w:rPr>
  </w:style>
  <w:style w:type="character" w:customStyle="1" w:styleId="16">
    <w:name w:val="Header Char"/>
    <w:basedOn w:val="13"/>
    <w:link w:val="8"/>
    <w:semiHidden/>
    <w:qFormat/>
    <w:locked/>
    <w:uiPriority w:val="99"/>
    <w:rPr>
      <w:kern w:val="2"/>
      <w:sz w:val="18"/>
      <w:szCs w:val="18"/>
    </w:rPr>
  </w:style>
  <w:style w:type="paragraph" w:customStyle="1" w:styleId="17">
    <w:name w:val="p1"/>
    <w:basedOn w:val="1"/>
    <w:qFormat/>
    <w:uiPriority w:val="99"/>
    <w:pPr>
      <w:widowControl/>
      <w:wordWrap w:val="0"/>
      <w:spacing w:before="100" w:after="100"/>
      <w:jc w:val="left"/>
    </w:pPr>
    <w:rPr>
      <w:rFonts w:eastAsia="楷体"/>
      <w:kern w:val="0"/>
      <w:sz w:val="24"/>
      <w:szCs w:val="24"/>
    </w:rPr>
  </w:style>
  <w:style w:type="character" w:customStyle="1" w:styleId="18">
    <w:name w:val="Balloon Text Char"/>
    <w:basedOn w:val="13"/>
    <w:link w:val="6"/>
    <w:semiHidden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4</Pages>
  <Words>1153</Words>
  <Characters>1201</Characters>
  <Lines>0</Lines>
  <Paragraphs>0</Paragraphs>
  <TotalTime>103</TotalTime>
  <ScaleCrop>false</ScaleCrop>
  <LinksUpToDate>false</LinksUpToDate>
  <CharactersWithSpaces>1223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2019-03-14T01:00:00Z</dcterms:created>
  <dc:creator>Administrator</dc:creator>
  <cp:lastModifiedBy>Administrator</cp:lastModifiedBy>
  <cp:lastPrinted>2025-07-14T02:05:00Z</cp:lastPrinted>
  <dcterms:modified xsi:type="dcterms:W3CDTF">2026-08-06T01:11:22Z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F1D33B73EBED4A01864EDBD3552B1DB1</vt:lpwstr>
  </property>
</Properties>
</file>