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144BB"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-559435</wp:posOffset>
                </wp:positionV>
                <wp:extent cx="6893560" cy="101060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560" cy="1010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744D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面试应聘简历表</w:t>
                            </w:r>
                          </w:p>
                          <w:p w14:paraId="786AB13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</w:t>
                            </w:r>
                          </w:p>
                          <w:tbl>
                            <w:tblPr>
                              <w:tblStyle w:val="4"/>
                              <w:tblW w:w="10519" w:type="dxa"/>
                              <w:jc w:val="center"/>
                              <w:tbl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  <w:insideH w:val="single" w:color="auto" w:sz="6" w:space="0"/>
                                <w:insideV w:val="single" w:color="auto" w:sz="6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92"/>
                              <w:gridCol w:w="1745"/>
                              <w:gridCol w:w="536"/>
                              <w:gridCol w:w="1520"/>
                              <w:gridCol w:w="1435"/>
                              <w:gridCol w:w="1472"/>
                              <w:gridCol w:w="2419"/>
                            </w:tblGrid>
                            <w:tr w14:paraId="3D7F3F4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C82819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个人信息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B6D3EC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姓    名</w:t>
                                  </w:r>
                                </w:p>
                              </w:tc>
                              <w:tc>
                                <w:tcPr>
                                  <w:tcW w:w="205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995C7C7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3DB1DC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性    别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24AC458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88EC87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照    片</w:t>
                                  </w:r>
                                </w:p>
                              </w:tc>
                            </w:tr>
                            <w:tr w14:paraId="3EBADFC2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96F331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C77D79A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民    族</w:t>
                                  </w:r>
                                </w:p>
                              </w:tc>
                              <w:tc>
                                <w:tcPr>
                                  <w:tcW w:w="205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078DA51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4242A1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BEBB1FF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B3569FD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7987EC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C6DADB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7061DE8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籍    贯</w:t>
                                  </w:r>
                                </w:p>
                              </w:tc>
                              <w:tc>
                                <w:tcPr>
                                  <w:tcW w:w="205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EF8951B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0587D4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最高学历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EC97189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1FA7D58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2F44AD1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12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1D12CE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9B0E72B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政治面貌</w:t>
                                  </w:r>
                                </w:p>
                              </w:tc>
                              <w:tc>
                                <w:tcPr>
                                  <w:tcW w:w="205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50663A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C86E78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婚姻状况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571F20E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DAA8ABF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1C20AA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270A16A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F909587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205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E0AB3E9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D6222B7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身份证号</w:t>
                                  </w:r>
                                </w:p>
                              </w:tc>
                              <w:tc>
                                <w:tcPr>
                                  <w:tcW w:w="389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CB4C472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9F1315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05702D1">
                                  <w:pPr>
                                    <w:jc w:val="both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1075ED8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毕业院校</w:t>
                                  </w:r>
                                </w:p>
                              </w:tc>
                              <w:tc>
                                <w:tcPr>
                                  <w:tcW w:w="205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2DEBC31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923592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爱好特长</w:t>
                                  </w:r>
                                </w:p>
                              </w:tc>
                              <w:tc>
                                <w:tcPr>
                                  <w:tcW w:w="389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41B76A1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E9128D2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FB5F81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6BAB03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现居住地</w:t>
                                  </w:r>
                                </w:p>
                              </w:tc>
                              <w:tc>
                                <w:tcPr>
                                  <w:tcW w:w="7382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E245E64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B132C2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D617FDF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教育背景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ED6A199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A414BA2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就读院校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9087BC0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学历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54EA821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所学专业</w:t>
                                  </w:r>
                                </w:p>
                              </w:tc>
                            </w:tr>
                            <w:tr w14:paraId="40468BA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8F7379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70D938E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1B9D803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2AFD439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88D1E71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4195D5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A36AE29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C60AFCB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1D1D593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F42A3F9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7201550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0B859C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B918EF1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1862A3C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2FBFC74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F09D508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1E9D401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402E42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2163EC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工作经历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A132A7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04682A4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7FED368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部门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3FD37E1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职务</w:t>
                                  </w:r>
                                </w:p>
                              </w:tc>
                            </w:tr>
                            <w:tr w14:paraId="7BECA01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6CB2054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2D58CE5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F0A720C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BE1B0B4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970F32A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04D7C10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6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99FA39C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D434E13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0B2B096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C4EE0D2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A92FE0E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B8002D2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401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4679AB6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 w14:paraId="1006B627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所获荣誉</w:t>
                                  </w:r>
                                </w:p>
                              </w:tc>
                              <w:tc>
                                <w:tcPr>
                                  <w:tcW w:w="9127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F4D7F96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DA1BCA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00" w:hRule="exact"/>
                                <w:jc w:val="center"/>
                              </w:trPr>
                              <w:tc>
                                <w:tcPr>
                                  <w:tcW w:w="139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5F8050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自我评价</w:t>
                                  </w:r>
                                </w:p>
                              </w:tc>
                              <w:tc>
                                <w:tcPr>
                                  <w:tcW w:w="9127" w:type="dxa"/>
                                  <w:gridSpan w:val="6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8DBAB47"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85A39C">
                            <w:pPr>
                              <w:jc w:val="center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75pt;margin-top:-44.05pt;height:795.75pt;width:542.8pt;z-index:251660288;mso-width-relative:page;mso-height-relative:page;" filled="f" stroked="f" coordsize="21600,21600" o:gfxdata="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y7MB9wAAAANAQAADwAAAAAAAAABACAAAAAiAAAA&#10;ZHJzL2Rvd25yZXYueG1sUEsBAhQAFAAAAAgAh07iQFLcRX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3744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 xml:space="preserve"> 面试应聘简历表</w:t>
                      </w:r>
                    </w:p>
                    <w:p w14:paraId="786AB1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                  </w:t>
                      </w:r>
                    </w:p>
                    <w:tbl>
                      <w:tblPr>
                        <w:tblStyle w:val="4"/>
                        <w:tblW w:w="10519" w:type="dxa"/>
                        <w:jc w:val="center"/>
                        <w:tblBorders>
                          <w:top w:val="single" w:color="auto" w:sz="6" w:space="0"/>
                          <w:left w:val="single" w:color="auto" w:sz="6" w:space="0"/>
                          <w:bottom w:val="single" w:color="auto" w:sz="6" w:space="0"/>
                          <w:right w:val="single" w:color="auto" w:sz="6" w:space="0"/>
                          <w:insideH w:val="single" w:color="auto" w:sz="6" w:space="0"/>
                          <w:insideV w:val="single" w:color="auto" w:sz="6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92"/>
                        <w:gridCol w:w="1745"/>
                        <w:gridCol w:w="536"/>
                        <w:gridCol w:w="1520"/>
                        <w:gridCol w:w="1435"/>
                        <w:gridCol w:w="1472"/>
                        <w:gridCol w:w="2419"/>
                      </w:tblGrid>
                      <w:tr w14:paraId="3D7F3F4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C82819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个人信息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B6D3EC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姓    名</w:t>
                            </w:r>
                          </w:p>
                        </w:tc>
                        <w:tc>
                          <w:tcPr>
                            <w:tcW w:w="205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995C7C7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3DB1DC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性    别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24AC458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88EC87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照    片</w:t>
                            </w:r>
                          </w:p>
                        </w:tc>
                      </w:tr>
                      <w:tr w14:paraId="3EBADFC2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96F331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C77D79A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民    族</w:t>
                            </w:r>
                          </w:p>
                        </w:tc>
                        <w:tc>
                          <w:tcPr>
                            <w:tcW w:w="205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078DA51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4242A1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BEBB1FF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B3569FD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7987EC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C6DADB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7061DE8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籍    贯</w:t>
                            </w:r>
                          </w:p>
                        </w:tc>
                        <w:tc>
                          <w:tcPr>
                            <w:tcW w:w="205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EF8951B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0587D4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最高学历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EC97189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1FA7D58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2F44AD1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12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1D12CE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9B0E72B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政治面貌</w:t>
                            </w:r>
                          </w:p>
                        </w:tc>
                        <w:tc>
                          <w:tcPr>
                            <w:tcW w:w="205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50663A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C86E78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婚姻状况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571F20E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DAA8ABF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1C20AA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270A16A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F909587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205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E0AB3E9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D6222B7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身份证号</w:t>
                            </w:r>
                          </w:p>
                        </w:tc>
                        <w:tc>
                          <w:tcPr>
                            <w:tcW w:w="389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CB4C472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9F1315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05702D1">
                            <w:pPr>
                              <w:jc w:val="both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1075ED8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毕业院校</w:t>
                            </w:r>
                          </w:p>
                        </w:tc>
                        <w:tc>
                          <w:tcPr>
                            <w:tcW w:w="205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2DEBC31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923592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爱好特长</w:t>
                            </w:r>
                          </w:p>
                        </w:tc>
                        <w:tc>
                          <w:tcPr>
                            <w:tcW w:w="389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41B76A1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E9128D2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FB5F81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6BAB03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现居住地</w:t>
                            </w:r>
                          </w:p>
                        </w:tc>
                        <w:tc>
                          <w:tcPr>
                            <w:tcW w:w="7382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E245E64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B132C2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D617FDF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教育背景</w:t>
                            </w:r>
                          </w:p>
                        </w:tc>
                        <w:tc>
                          <w:tcPr>
                            <w:tcW w:w="228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ED6A199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295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A414BA2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就读院校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9087BC0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学历</w:t>
                            </w:r>
                          </w:p>
                        </w:tc>
                        <w:tc>
                          <w:tcPr>
                            <w:tcW w:w="241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54EA821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所学专业</w:t>
                            </w:r>
                          </w:p>
                        </w:tc>
                      </w:tr>
                      <w:tr w14:paraId="40468BA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8F7379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70D938E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95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1B9D803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2AFD439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88D1E71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4195D5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A36AE29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C60AFCB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95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1D1D593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F42A3F9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7201550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0B859C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B918EF1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1862A3C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95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2FBFC74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F09D508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1E9D401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402E42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2163EC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工作经历</w:t>
                            </w:r>
                          </w:p>
                        </w:tc>
                        <w:tc>
                          <w:tcPr>
                            <w:tcW w:w="228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A132A7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295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04682A4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7FED368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部门</w:t>
                            </w:r>
                          </w:p>
                        </w:tc>
                        <w:tc>
                          <w:tcPr>
                            <w:tcW w:w="241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3FD37E1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职务</w:t>
                            </w:r>
                          </w:p>
                        </w:tc>
                      </w:tr>
                      <w:tr w14:paraId="7BECA01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6CB2054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2D58CE5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95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F0A720C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BE1B0B4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970F32A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04D7C10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6" w:hRule="exact"/>
                          <w:jc w:val="center"/>
                        </w:trPr>
                        <w:tc>
                          <w:tcPr>
                            <w:tcW w:w="1392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99FA39C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D434E13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95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0B2B096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C4EE0D2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41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A92FE0E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B8002D2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401" w:hRule="exact"/>
                          <w:jc w:val="center"/>
                        </w:trPr>
                        <w:tc>
                          <w:tcPr>
                            <w:tcW w:w="139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4679AB6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 w14:paraId="1006B627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所获荣誉</w:t>
                            </w:r>
                          </w:p>
                        </w:tc>
                        <w:tc>
                          <w:tcPr>
                            <w:tcW w:w="9127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F4D7F96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DA1BCA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00" w:hRule="exact"/>
                          <w:jc w:val="center"/>
                        </w:trPr>
                        <w:tc>
                          <w:tcPr>
                            <w:tcW w:w="139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5F8050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自我评价</w:t>
                            </w:r>
                          </w:p>
                        </w:tc>
                        <w:tc>
                          <w:tcPr>
                            <w:tcW w:w="9127" w:type="dxa"/>
                            <w:gridSpan w:val="6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8DBAB47"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1485A39C">
                      <w:pPr>
                        <w:jc w:val="center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-1153795</wp:posOffset>
                </wp:positionH>
                <wp:positionV relativeFrom="paragraph">
                  <wp:posOffset>-959485</wp:posOffset>
                </wp:positionV>
                <wp:extent cx="7581265" cy="10781665"/>
                <wp:effectExtent l="0" t="0" r="635" b="6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65" y="48895"/>
                          <a:ext cx="7581265" cy="1078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85pt;margin-top:-75.55pt;height:848.95pt;width:596.95pt;z-index:251659264;v-text-anchor:middle;mso-width-relative:page;mso-height-relative:page;" fillcolor="#FFFFFF [3212]" filled="t" stroked="f" coordsize="21600,21600" o:gfxdata="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aumXK3AAAAA8BAAAPAAAAAAAAAAEAIAAAACIAAABkcnMv&#10;ZG93bnJldi54bWxQSwECFAAUAAAACACHTuJA1p6smXECAADVBAAADgAAAAAAAAABACAAAAAr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95494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25D5BA91-4803-410A-B346-44D3046EAE41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3CA8C89-9EAB-4FA6-87AF-241117D8E3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0170375D-040A-405F-A81E-25C1B034BF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86F1105-1F8F-46D3-B8A5-2EF8D8BB69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72B27F1-AB75-4197-98F7-DD72DE2D77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6290AA2-C180-4398-883B-B8EFB13777BA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0ECA9C8B-2F38-4963-B10D-7D9A14A49257}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0B149F7E-2BD9-4DD1-BE3A-561F2C69BB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EwZTg2ZTBjZmI5MWIwMjdiZGI4NDZkYmQ4NTliMzdhIiwidXNlckNvdW50IjozfQ=="/>
  </w:docVars>
  <w:rsids>
    <w:rsidRoot w:val="721E1E12"/>
    <w:rsid w:val="11A27FF2"/>
    <w:rsid w:val="13C20EF5"/>
    <w:rsid w:val="18FC0A05"/>
    <w:rsid w:val="1992618F"/>
    <w:rsid w:val="1A332447"/>
    <w:rsid w:val="1AA02427"/>
    <w:rsid w:val="219430A0"/>
    <w:rsid w:val="21E54DA7"/>
    <w:rsid w:val="2A047719"/>
    <w:rsid w:val="2A930FA8"/>
    <w:rsid w:val="314822E0"/>
    <w:rsid w:val="37373946"/>
    <w:rsid w:val="37733C8F"/>
    <w:rsid w:val="3ADD2A04"/>
    <w:rsid w:val="40EB0168"/>
    <w:rsid w:val="45DD5596"/>
    <w:rsid w:val="49DC02D5"/>
    <w:rsid w:val="4A8A5495"/>
    <w:rsid w:val="4BA31F0E"/>
    <w:rsid w:val="4C307FA1"/>
    <w:rsid w:val="4DF500C4"/>
    <w:rsid w:val="4EB15568"/>
    <w:rsid w:val="4FEE019F"/>
    <w:rsid w:val="51257DF2"/>
    <w:rsid w:val="52CD24EF"/>
    <w:rsid w:val="56615B5E"/>
    <w:rsid w:val="57253078"/>
    <w:rsid w:val="579A64A4"/>
    <w:rsid w:val="59B2169F"/>
    <w:rsid w:val="5F553D13"/>
    <w:rsid w:val="67D95445"/>
    <w:rsid w:val="69505ED7"/>
    <w:rsid w:val="6A056785"/>
    <w:rsid w:val="6A9B34A0"/>
    <w:rsid w:val="71C545BE"/>
    <w:rsid w:val="721E1E12"/>
    <w:rsid w:val="733A105B"/>
    <w:rsid w:val="74A62043"/>
    <w:rsid w:val="767D522A"/>
    <w:rsid w:val="791339DC"/>
    <w:rsid w:val="7F1D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8d9859d-4c6f-442d-8361-30fc3716860e\&#24212;&#32856;&#38754;&#35797;&#31616;&#21382;&#34920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应聘面试简历表模板.docx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2024-08-09T08:44:00Z</dcterms:created>
  <dc:creator>✨超人姐姐</dc:creator>
  <cp:lastModifiedBy>✨超人姐姐</cp:lastModifiedBy>
  <dcterms:modified xsi:type="dcterms:W3CDTF">2024-08-09T09:17:28Z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6BBBB6CAEDEC41D5A052BACE08A631A3_11</vt:lpwstr>
  </property>
  <property fmtid="{D5CDD505-2E9C-101B-9397-08002B2CF9AE}" pid="4" name="KSOTemplateUUID">
    <vt:lpwstr>v1.0_mb_woqbH4NQ2/1Icllf3Z+XAw==</vt:lpwstr>
  </property>
</Properties>
</file>