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F55B00">
      <w:pPr>
        <w:snapToGrid w:val="0"/>
        <w:spacing w:line="1000" w:lineRule="exact"/>
        <w:ind w:firstLine="2600" w:firstLineChars="500"/>
        <w:jc w:val="both"/>
        <w:rPr>
          <w:rFonts w:hint="eastAsia" w:ascii="黑体" w:eastAsia="黑体"/>
          <w:b w:val="0"/>
          <w:bCs w:val="0"/>
          <w:sz w:val="52"/>
          <w:szCs w:val="52"/>
        </w:rPr>
      </w:pPr>
      <w:r>
        <w:rPr>
          <w:rFonts w:hint="eastAsia" w:ascii="黑体" w:eastAsia="黑体"/>
          <w:b w:val="0"/>
          <w:bCs w:val="0"/>
          <w:sz w:val="52"/>
          <w:szCs w:val="52"/>
        </w:rPr>
        <w:drawing>
          <wp:inline distT="0" distB="0" distL="114300" distR="114300">
            <wp:extent cx="635" cy="0"/>
            <wp:effectExtent l="0" t="0" r="0" b="0"/>
            <wp:docPr id="5" name="图片 1" descr="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xx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eastAsia="黑体"/>
          <w:b w:val="0"/>
          <w:bCs w:val="0"/>
          <w:sz w:val="52"/>
          <w:szCs w:val="52"/>
        </w:rPr>
        <w:t>应聘</w:t>
      </w:r>
      <w:r>
        <w:rPr>
          <w:rFonts w:hint="eastAsia" w:ascii="黑体" w:eastAsia="黑体"/>
          <w:b w:val="0"/>
          <w:bCs w:val="0"/>
          <w:sz w:val="52"/>
          <w:szCs w:val="52"/>
          <w:lang w:eastAsia="zh-CN"/>
        </w:rPr>
        <w:t>人员信息</w:t>
      </w:r>
      <w:r>
        <w:rPr>
          <w:rFonts w:hint="eastAsia" w:ascii="黑体" w:eastAsia="黑体"/>
          <w:b w:val="0"/>
          <w:bCs w:val="0"/>
          <w:sz w:val="52"/>
          <w:szCs w:val="52"/>
        </w:rPr>
        <w:t>登记表</w:t>
      </w:r>
    </w:p>
    <w:tbl>
      <w:tblPr>
        <w:tblStyle w:val="5"/>
        <w:tblpPr w:leftFromText="180" w:rightFromText="180" w:vertAnchor="text" w:horzAnchor="page" w:tblpX="1048" w:tblpY="8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"/>
        <w:gridCol w:w="612"/>
        <w:gridCol w:w="1179"/>
        <w:gridCol w:w="897"/>
        <w:gridCol w:w="1792"/>
        <w:gridCol w:w="894"/>
        <w:gridCol w:w="897"/>
        <w:gridCol w:w="601"/>
        <w:gridCol w:w="294"/>
        <w:gridCol w:w="556"/>
        <w:gridCol w:w="1238"/>
      </w:tblGrid>
      <w:tr w14:paraId="6C233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459F1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姓 名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78F06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F3BEA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性别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836B8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BB7DC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出生年月</w:t>
            </w:r>
          </w:p>
        </w:tc>
        <w:tc>
          <w:tcPr>
            <w:tcW w:w="14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F261C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23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7BBF96A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照 片</w:t>
            </w:r>
          </w:p>
        </w:tc>
      </w:tr>
      <w:tr w14:paraId="088226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E1D9B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学历</w:t>
            </w:r>
          </w:p>
        </w:tc>
        <w:tc>
          <w:tcPr>
            <w:tcW w:w="11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EEED4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41AE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婚否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366A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849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民 族</w:t>
            </w:r>
          </w:p>
        </w:tc>
        <w:tc>
          <w:tcPr>
            <w:tcW w:w="145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C358E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EA8F49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14:paraId="20E95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CDA4E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832A8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49927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毕业学校</w:t>
            </w:r>
          </w:p>
        </w:tc>
        <w:tc>
          <w:tcPr>
            <w:tcW w:w="32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5315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C369B7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14:paraId="21A3C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F1A6DC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户籍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86186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A9C7E6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健康状况</w:t>
            </w:r>
          </w:p>
        </w:tc>
        <w:tc>
          <w:tcPr>
            <w:tcW w:w="324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C2A1A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23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D75963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14:paraId="6A893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227447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联系电话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70B1F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A8FFA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身份证号码</w:t>
            </w:r>
          </w:p>
        </w:tc>
        <w:tc>
          <w:tcPr>
            <w:tcW w:w="44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3B9D755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0D991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88DC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电子邮件</w:t>
            </w:r>
          </w:p>
        </w:tc>
        <w:tc>
          <w:tcPr>
            <w:tcW w:w="20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602BC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EBA84E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薪资要求</w:t>
            </w:r>
          </w:p>
        </w:tc>
        <w:tc>
          <w:tcPr>
            <w:tcW w:w="448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AA136F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58992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E964F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</w:rPr>
              <w:t>地址</w:t>
            </w:r>
          </w:p>
        </w:tc>
        <w:tc>
          <w:tcPr>
            <w:tcW w:w="38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55026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23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0821A52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是否愿意工作调配</w:t>
            </w:r>
          </w:p>
        </w:tc>
        <w:tc>
          <w:tcPr>
            <w:tcW w:w="20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BE3F30"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是□   否□</w:t>
            </w:r>
          </w:p>
        </w:tc>
      </w:tr>
      <w:tr w14:paraId="78E514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150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6AB465"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从业证书</w:t>
            </w:r>
          </w:p>
        </w:tc>
        <w:tc>
          <w:tcPr>
            <w:tcW w:w="834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6431C7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20D33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C788A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 经历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330F8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起止时间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38D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工作单位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2AF39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职位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F94AF7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14:paraId="5B09B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31AD70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4D2AE9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62B5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1FB32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42A29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6B187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899D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30E1B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91FAA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0CCB5D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7BE1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6E01E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CC8B65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BDB03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F0FF5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3E46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88ACC0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1CC39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041CBC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FA5F9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E2475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A7936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7AC7A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71A7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7D8C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教育 经历</w:t>
            </w: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7286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起止日期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CA3DA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学校名称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C73AB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专业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59B2E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学位</w:t>
            </w:r>
          </w:p>
        </w:tc>
      </w:tr>
      <w:tr w14:paraId="2A356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BA9081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F3814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601F6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29419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3A02DE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41A0E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4956AD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4EAF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C59B2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98A09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052CCC6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71EF1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894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D93DF9"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79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93A62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35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37BDD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B54B3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  <w:tc>
          <w:tcPr>
            <w:tcW w:w="179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452E66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　</w:t>
            </w:r>
          </w:p>
        </w:tc>
      </w:tr>
      <w:tr w14:paraId="44D32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8" w:hRule="atLeast"/>
        </w:trPr>
        <w:tc>
          <w:tcPr>
            <w:tcW w:w="89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9D6876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自我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评价</w:t>
            </w:r>
          </w:p>
        </w:tc>
        <w:tc>
          <w:tcPr>
            <w:tcW w:w="896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2C5FFB83">
            <w:pPr>
              <w:widowControl/>
              <w:jc w:val="both"/>
              <w:rPr>
                <w:rFonts w:ascii="宋体" w:hAnsi="宋体" w:cs="宋体"/>
                <w:kern w:val="0"/>
                <w:szCs w:val="21"/>
              </w:rPr>
            </w:pPr>
          </w:p>
        </w:tc>
      </w:tr>
      <w:tr w14:paraId="1DD03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</w:trPr>
        <w:tc>
          <w:tcPr>
            <w:tcW w:w="8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06A6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特别 提示</w:t>
            </w:r>
          </w:p>
        </w:tc>
        <w:tc>
          <w:tcPr>
            <w:tcW w:w="896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7B2342">
            <w:pPr>
              <w:widowControl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1. 本人承诺保证所填写资料真实,如入职后发现所填写资料不真实，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本单位</w:t>
            </w:r>
            <w:r>
              <w:rPr>
                <w:rFonts w:hint="eastAsia" w:ascii="宋体" w:hAnsi="宋体" w:cs="宋体"/>
                <w:kern w:val="0"/>
                <w:szCs w:val="21"/>
              </w:rPr>
              <w:t>有权对本人进行解除劳动合同处理，并不做任何赔偿及补偿。</w:t>
            </w:r>
          </w:p>
          <w:p w14:paraId="19931F1C">
            <w:pPr>
              <w:widowControl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2. 保证遵守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本单位</w:t>
            </w:r>
            <w:r>
              <w:rPr>
                <w:rFonts w:hint="eastAsia" w:ascii="宋体" w:hAnsi="宋体" w:cs="宋体"/>
                <w:kern w:val="0"/>
                <w:szCs w:val="21"/>
              </w:rPr>
              <w:t>招聘有关规程和国家有关法规。</w:t>
            </w:r>
          </w:p>
        </w:tc>
      </w:tr>
    </w:tbl>
    <w:p w14:paraId="476D9006">
      <w:pPr>
        <w:rPr>
          <w:rFonts w:hint="eastAsia"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173355</wp:posOffset>
                </wp:positionV>
                <wp:extent cx="2403475" cy="346075"/>
                <wp:effectExtent l="0" t="0" r="0" b="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47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4FB1FD">
                            <w:pPr>
                              <w:rPr>
                                <w:rFonts w:hint="eastAsia" w:eastAsia="宋体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日期：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none"/>
                                <w:lang w:val="en-US" w:eastAsia="zh-CN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none"/>
                                <w:lang w:val="en-US" w:eastAsia="zh-CN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none"/>
                                <w:lang w:val="en-US" w:eastAsia="zh-CN"/>
                              </w:rPr>
                              <w:t>日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93.4pt;margin-top:13.65pt;height:27.25pt;width:189.25pt;z-index:251660288;mso-width-relative:page;mso-height-relative:page;" filled="f" stroked="f" coordsize="21600,21600" o:gfxdata="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gpz88tcAAAAJAQAADwAAAAAAAAABACAAAAAiAAAAZHJzL2Rvd25y&#10;ZXYueG1sUEsBAhQAFAAAAAgAh07iQNYZOJbGAQAAcw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84FB1FD">
                      <w:pPr>
                        <w:rPr>
                          <w:rFonts w:hint="eastAsia" w:eastAsia="宋体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eastAsia="zh-CN"/>
                        </w:rPr>
                        <w:t>日期：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none"/>
                          <w:lang w:val="en-US" w:eastAsia="zh-CN"/>
                        </w:rPr>
                        <w:t>年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none"/>
                          <w:lang w:val="en-US" w:eastAsia="zh-CN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none"/>
                          <w:lang w:val="en-US" w:eastAsia="zh-CN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164465</wp:posOffset>
                </wp:positionV>
                <wp:extent cx="2626995" cy="346075"/>
                <wp:effectExtent l="0" t="0" r="0" b="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99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BD9BCE">
                            <w:pPr>
                              <w:rPr>
                                <w:rFonts w:hint="eastAsia" w:eastAsia="宋体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应聘岗位：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u w:val="single"/>
                                <w:lang w:val="en-US" w:eastAsia="zh-CN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7.5pt;margin-top:12.95pt;height:27.25pt;width:206.85pt;z-index:251659264;mso-width-relative:page;mso-height-relative:page;" filled="f" stroked="f" coordsize="21600,21600" o:gfxdata="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wzz8XYAAAACQEAAA8AAAAAAAAAAQAgAAAAIgAAAGRycy9kb3du&#10;cmV2LnhtbFBLAQIUABQAAAAIAIdO4kDIHvlqxgEAAHM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EBD9BCE">
                      <w:pPr>
                        <w:rPr>
                          <w:rFonts w:hint="eastAsia" w:eastAsia="宋体"/>
                          <w:sz w:val="24"/>
                          <w:szCs w:val="32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eastAsia="zh-CN"/>
                        </w:rPr>
                        <w:t>应聘岗位：</w:t>
                      </w:r>
                      <w:r>
                        <w:rPr>
                          <w:rFonts w:hint="eastAsia"/>
                          <w:sz w:val="24"/>
                          <w:szCs w:val="32"/>
                          <w:u w:val="single"/>
                          <w:lang w:val="en-US" w:eastAsia="zh-CN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Cs/>
          <w:szCs w:val="21"/>
        </w:rPr>
        <w:t xml:space="preserve">    </w:t>
      </w:r>
    </w:p>
    <w:p w14:paraId="60A1EBCE">
      <w:pPr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                                     </w:t>
      </w:r>
    </w:p>
    <w:p w14:paraId="5DBAC6AE">
      <w:pPr>
        <w:jc w:val="right"/>
        <w:rPr>
          <w:rFonts w:hint="eastAsia" w:ascii="宋体" w:hAnsi="宋体"/>
          <w:b/>
          <w:szCs w:val="21"/>
        </w:rPr>
      </w:pPr>
      <w:bookmarkStart w:id="0" w:name="_GoBack"/>
      <w:bookmarkEnd w:id="0"/>
    </w:p>
    <w:p w14:paraId="52510949">
      <w:pPr>
        <w:jc w:val="right"/>
        <w:rPr>
          <w:rFonts w:hint="eastAsia" w:ascii="宋体" w:hAnsi="宋体"/>
          <w:b/>
          <w:szCs w:val="21"/>
        </w:rPr>
      </w:pPr>
    </w:p>
    <w:p w14:paraId="2D395533">
      <w:pPr>
        <w:jc w:val="right"/>
        <w:rPr>
          <w:rFonts w:hint="eastAsia"/>
          <w:sz w:val="13"/>
          <w:szCs w:val="13"/>
        </w:rPr>
      </w:pPr>
      <w:r>
        <w:rPr>
          <w:rFonts w:hint="eastAsia" w:ascii="宋体" w:hAnsi="宋体"/>
          <w:b/>
          <w:szCs w:val="21"/>
        </w:rPr>
        <w:t>本人签字</w:t>
      </w:r>
      <w:r>
        <w:rPr>
          <w:rFonts w:hint="eastAsia" w:ascii="宋体" w:hAnsi="宋体"/>
          <w:szCs w:val="21"/>
        </w:rPr>
        <w:t>：_________________</w:t>
      </w:r>
      <w:r>
        <w:rPr>
          <w:rFonts w:hint="eastAsia"/>
          <w:sz w:val="13"/>
          <w:szCs w:val="13"/>
        </w:rPr>
        <w:t xml:space="preserve"> </w:t>
      </w:r>
    </w:p>
    <w:sectPr>
      <w:pgSz w:w="11906" w:h="16838"/>
      <w:pgMar w:top="1021" w:right="1134" w:bottom="851" w:left="113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027D67-EC5A-4D69-90CC-EC329F919B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1B25EC4-54FD-4F9D-9F90-B1AB268FF8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1CE4036-1127-46C2-A646-72E2E94EB1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9558FFD-3592-4397-9206-54356A36CF2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BAEDFA1-0557-4DF0-8261-E7FF9A08574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B109A7E-6438-44DB-AAA4-C97A1A0A66D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ywiaGRpZCI6IjVjNGVkNjYyM2M0YWM0MzUzYjBiODQzYzY1NTY1NjhkIiwidXNlckNvdW50IjozfQ=="/>
  </w:docVars>
  <w:rsids>
    <w:rsidRoot w:val="00153B4D"/>
    <w:rsid w:val="00063F29"/>
    <w:rsid w:val="000C1C25"/>
    <w:rsid w:val="00153B4D"/>
    <w:rsid w:val="001817AC"/>
    <w:rsid w:val="001D62DE"/>
    <w:rsid w:val="00265C41"/>
    <w:rsid w:val="00286367"/>
    <w:rsid w:val="00295645"/>
    <w:rsid w:val="002E1D05"/>
    <w:rsid w:val="002E6380"/>
    <w:rsid w:val="00312B7A"/>
    <w:rsid w:val="003244B6"/>
    <w:rsid w:val="003C3F22"/>
    <w:rsid w:val="004355C9"/>
    <w:rsid w:val="005236B1"/>
    <w:rsid w:val="0060525B"/>
    <w:rsid w:val="006446C9"/>
    <w:rsid w:val="006A2AFE"/>
    <w:rsid w:val="006B3742"/>
    <w:rsid w:val="006B490F"/>
    <w:rsid w:val="006E3922"/>
    <w:rsid w:val="00720EAB"/>
    <w:rsid w:val="00750128"/>
    <w:rsid w:val="00794595"/>
    <w:rsid w:val="00800B18"/>
    <w:rsid w:val="00804E70"/>
    <w:rsid w:val="00824DA6"/>
    <w:rsid w:val="00877381"/>
    <w:rsid w:val="008D22A6"/>
    <w:rsid w:val="00900113"/>
    <w:rsid w:val="009374EC"/>
    <w:rsid w:val="009665BA"/>
    <w:rsid w:val="00A14A4D"/>
    <w:rsid w:val="00A7226F"/>
    <w:rsid w:val="00B84DB8"/>
    <w:rsid w:val="00BA2924"/>
    <w:rsid w:val="00CA280F"/>
    <w:rsid w:val="00D05038"/>
    <w:rsid w:val="00D6412E"/>
    <w:rsid w:val="00E81A82"/>
    <w:rsid w:val="00EA0CC6"/>
    <w:rsid w:val="00F01F5D"/>
    <w:rsid w:val="00F56769"/>
    <w:rsid w:val="00F6671C"/>
    <w:rsid w:val="10FB10E4"/>
    <w:rsid w:val="19C30ACE"/>
    <w:rsid w:val="1C4F3541"/>
    <w:rsid w:val="1D6F390E"/>
    <w:rsid w:val="22F138EE"/>
    <w:rsid w:val="299F71FC"/>
    <w:rsid w:val="372148F9"/>
    <w:rsid w:val="3E6C336C"/>
    <w:rsid w:val="51C615D4"/>
    <w:rsid w:val="567C6706"/>
    <w:rsid w:val="72944E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download\c6cb8733-2404-49a5-92ca-6c5f2f0df9cb\&#24212;&#32856;&#30331;&#35760;&#34920;%20&#24212;&#32856;&#20449;&#24687;&#30331;&#35760;&#3492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应聘登记表 应聘信息登记表.doc.docx</Template>
  <Pages>1</Pages>
  <Words>199</Words>
  <Characters>217</Characters>
  <Lines>9</Lines>
  <Paragraphs>2</Paragraphs>
  <TotalTime>0</TotalTime>
  <ScaleCrop>false</ScaleCrop>
  <LinksUpToDate>false</LinksUpToDate>
  <CharactersWithSpaces>328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2023-06-09T03:37:00Z</dcterms:created>
  <dc:creator>ME</dc:creator>
  <cp:lastModifiedBy>W，晨晨</cp:lastModifiedBy>
  <cp:lastPrinted>2023-06-09T06:25:00Z</cp:lastPrinted>
  <dcterms:modified xsi:type="dcterms:W3CDTF">2025-12-09T03:20:45Z</dcterms:modified>
  <dc:title>应聘登记表</dc:title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UUID">
    <vt:lpwstr>v1.0_mb_TmZn7gX7m/SVBLOKAJKA/A==</vt:lpwstr>
  </property>
  <property fmtid="{D5CDD505-2E9C-101B-9397-08002B2CF9AE}" pid="4" name="ICV">
    <vt:lpwstr>0A07D129CEE3461EA780DC1B95BC2E18_11</vt:lpwstr>
  </property>
  <property fmtid="{D5CDD505-2E9C-101B-9397-08002B2CF9AE}" pid="5" name="KSOTemplateDocerSaveRecord">
    <vt:lpwstr>eyJoZGlkIjoiNjRmNDVkYWFlYWNjNTdiNjFmYjFiOTkwZjliODY3MDEiLCJ1c2VySWQiOiI1MTgyNjE5NDUifQ==</vt:lpwstr>
  </property>
</Properties>
</file>