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5"/>
        <w:tblpPr w:leftFromText="181" w:rightFromText="181" w:horzAnchor="page" w:tblpXSpec="center" w:tblpYSpec="top"/>
        <w:tblOverlap w:val="never"/>
        <w:tblW w:w="11889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284" w:type="dxa"/>
          <w:bottom w:w="0" w:type="dxa"/>
          <w:right w:w="284" w:type="dxa"/>
        </w:tblCellMar>
      </w:tblPr>
      <w:tblGrid>
        <w:gridCol w:w="3586"/>
        <w:gridCol w:w="8303"/>
      </w:tblGrid>
      <w:tr w14:paraId="075DAE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284" w:type="dxa"/>
            <w:bottom w:w="0" w:type="dxa"/>
            <w:right w:w="284" w:type="dxa"/>
          </w:tblCellMar>
        </w:tblPrEx>
        <w:trPr>
          <w:trHeight w:val="2211" w:hRule="atLeast"/>
          <w:jc w:val="center"/>
        </w:trPr>
        <w:tc>
          <w:tcPr>
            <w:tcW w:w="1508" w:type="pct"/>
            <w:tcMar>
              <w:left w:w="567" w:type="dxa"/>
              <w:right w:w="567" w:type="dxa"/>
            </w:tcMar>
            <w:vAlign w:val="top"/>
          </w:tcPr>
          <w:p w14:paraId="54653FB0">
            <w:pPr>
              <w:pStyle w:val="10"/>
              <w:keepNext w:val="0"/>
              <w:keepLines w:val="0"/>
              <w:pageBreakBefore w:val="0"/>
              <w:framePr w:hSpace="0" w:wrap="auto" w:vAnchor="margin" w:hAnchor="text" w:xAlign="left" w:yAlign="inline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rPr>
                <w:rFonts w:hint="eastAsia" w:ascii="宋体" w:hAnsi="宋体" w:eastAsia="宋体" w:cs="宋体"/>
              </w:rPr>
            </w:pPr>
            <w:r>
              <w:rPr>
                <w:rFonts w:hint="default" w:ascii="宋体" w:hAnsi="宋体" w:eastAsia="宋体" w:cs="宋体"/>
                <w:b/>
                <w:bCs/>
                <w:lang w:val="en-U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page">
                    <wp:posOffset>431165</wp:posOffset>
                  </wp:positionH>
                  <wp:positionV relativeFrom="page">
                    <wp:posOffset>314325</wp:posOffset>
                  </wp:positionV>
                  <wp:extent cx="1433830" cy="1433830"/>
                  <wp:effectExtent l="57150" t="57150" r="71120" b="71120"/>
                  <wp:wrapNone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-116" r="-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43383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某某某</w:t>
            </w:r>
            <w:r>
              <w:rPr>
                <w:rFonts w:hint="eastAsia" w:ascii="宋体" w:hAnsi="宋体" w:eastAsia="宋体" w:cs="宋体"/>
                <w14:ligatures w14:val="none"/>
              </w:rPr>
              <mc:AlternateContent>
                <mc:Choice Requires="wpg">
                  <w:drawing>
                    <wp:inline distT="0" distB="0" distL="0" distR="0">
                      <wp:extent cx="1871980" cy="332105"/>
                      <wp:effectExtent l="0" t="0" r="0" b="0"/>
                      <wp:docPr id="915517691" name="组合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1980" cy="332155"/>
                                <a:chOff x="0" y="-19735"/>
                                <a:chExt cx="1871980" cy="332155"/>
                              </a:xfrm>
                            </wpg:grpSpPr>
                            <wpg:grpSp>
                              <wpg:cNvPr id="1769814204" name="组合 1"/>
                              <wpg:cNvGrpSpPr/>
                              <wpg:grpSpPr>
                                <a:xfrm>
                                  <a:off x="0" y="-19735"/>
                                  <a:ext cx="1871980" cy="332155"/>
                                  <a:chOff x="1061361" y="-34801"/>
                                  <a:chExt cx="1914534" cy="340652"/>
                                </a:xfrm>
                              </wpg:grpSpPr>
                              <wps:wsp>
                                <wps:cNvPr id="1663959830" name="矩形 1663959830"/>
                                <wps:cNvSpPr/>
                                <wps:spPr>
                                  <a:xfrm>
                                    <a:off x="1061361" y="0"/>
                                    <a:ext cx="250362" cy="252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  <wps:wsp>
                                <wps:cNvPr id="905956101" name="矩形 66"/>
                                <wps:cNvSpPr/>
                                <wps:spPr>
                                  <a:xfrm>
                                    <a:off x="1222232" y="-34801"/>
                                    <a:ext cx="1109177" cy="2824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45AFA504">
                                      <w:pPr>
                                        <w:pStyle w:val="25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个人信息</w:t>
                                      </w:r>
                                    </w:p>
                                  </w:txbxContent>
                                </wps:txbx>
                                <wps:bodyPr wrap="none" lIns="180000" tIns="0" rIns="180000" bIns="0" rtlCol="0" anchor="ctr">
                                  <a:noAutofit/>
                                </wps:bodyPr>
                              </wps:wsp>
                              <wps:wsp>
                                <wps:cNvPr id="1480094552" name="矩形 1480094552"/>
                                <wps:cNvSpPr/>
                                <wps:spPr>
                                  <a:xfrm>
                                    <a:off x="1061361" y="287404"/>
                                    <a:ext cx="1914534" cy="1844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</wpg:grpSp>
                            <wps:wsp>
                              <wps:cNvPr id="163669100" name="图片 76" descr="eyJpZCI6MzYzNDA5OCwicmVzb3VyY2Vfa2V5IjoiMSJ9"/>
                              <wps:cNvSpPr/>
                              <wps:spPr>
                                <a:xfrm>
                                  <a:off x="51515" y="51516"/>
                                  <a:ext cx="136477" cy="175349"/>
                                </a:xfrm>
                                <a:custGeom>
                                  <a:avLst/>
                                  <a:gdLst>
                                    <a:gd name="connsiteX0" fmla="*/ 355824 w 711443"/>
                                    <a:gd name="connsiteY0" fmla="*/ 401000 h 914161"/>
                                    <a:gd name="connsiteX1" fmla="*/ 346716 w 711443"/>
                                    <a:gd name="connsiteY1" fmla="*/ 401107 h 914161"/>
                                    <a:gd name="connsiteX2" fmla="*/ 337394 w 711443"/>
                                    <a:gd name="connsiteY2" fmla="*/ 401538 h 914161"/>
                                    <a:gd name="connsiteX3" fmla="*/ 328501 w 711443"/>
                                    <a:gd name="connsiteY3" fmla="*/ 402286 h 914161"/>
                                    <a:gd name="connsiteX4" fmla="*/ 319393 w 711443"/>
                                    <a:gd name="connsiteY4" fmla="*/ 403358 h 914161"/>
                                    <a:gd name="connsiteX5" fmla="*/ 310502 w 711443"/>
                                    <a:gd name="connsiteY5" fmla="*/ 404751 h 914161"/>
                                    <a:gd name="connsiteX6" fmla="*/ 301608 w 711443"/>
                                    <a:gd name="connsiteY6" fmla="*/ 406358 h 914161"/>
                                    <a:gd name="connsiteX7" fmla="*/ 292821 w 711443"/>
                                    <a:gd name="connsiteY7" fmla="*/ 408395 h 914161"/>
                                    <a:gd name="connsiteX8" fmla="*/ 284144 w 711443"/>
                                    <a:gd name="connsiteY8" fmla="*/ 410752 h 914161"/>
                                    <a:gd name="connsiteX9" fmla="*/ 275357 w 711443"/>
                                    <a:gd name="connsiteY9" fmla="*/ 413321 h 914161"/>
                                    <a:gd name="connsiteX10" fmla="*/ 266893 w 711443"/>
                                    <a:gd name="connsiteY10" fmla="*/ 416216 h 914161"/>
                                    <a:gd name="connsiteX11" fmla="*/ 258429 w 711443"/>
                                    <a:gd name="connsiteY11" fmla="*/ 419216 h 914161"/>
                                    <a:gd name="connsiteX12" fmla="*/ 250071 w 711443"/>
                                    <a:gd name="connsiteY12" fmla="*/ 422645 h 914161"/>
                                    <a:gd name="connsiteX13" fmla="*/ 241714 w 711443"/>
                                    <a:gd name="connsiteY13" fmla="*/ 426393 h 914161"/>
                                    <a:gd name="connsiteX14" fmla="*/ 233464 w 711443"/>
                                    <a:gd name="connsiteY14" fmla="*/ 430358 h 914161"/>
                                    <a:gd name="connsiteX15" fmla="*/ 225428 w 711443"/>
                                    <a:gd name="connsiteY15" fmla="*/ 434645 h 914161"/>
                                    <a:gd name="connsiteX16" fmla="*/ 217285 w 711443"/>
                                    <a:gd name="connsiteY16" fmla="*/ 439145 h 914161"/>
                                    <a:gd name="connsiteX17" fmla="*/ 209356 w 711443"/>
                                    <a:gd name="connsiteY17" fmla="*/ 443860 h 914161"/>
                                    <a:gd name="connsiteX18" fmla="*/ 201642 w 711443"/>
                                    <a:gd name="connsiteY18" fmla="*/ 448787 h 914161"/>
                                    <a:gd name="connsiteX19" fmla="*/ 193820 w 711443"/>
                                    <a:gd name="connsiteY19" fmla="*/ 454144 h 914161"/>
                                    <a:gd name="connsiteX20" fmla="*/ 186320 w 711443"/>
                                    <a:gd name="connsiteY20" fmla="*/ 459718 h 914161"/>
                                    <a:gd name="connsiteX21" fmla="*/ 178713 w 711443"/>
                                    <a:gd name="connsiteY21" fmla="*/ 465396 h 914161"/>
                                    <a:gd name="connsiteX22" fmla="*/ 171427 w 711443"/>
                                    <a:gd name="connsiteY22" fmla="*/ 471287 h 914161"/>
                                    <a:gd name="connsiteX23" fmla="*/ 164034 w 711443"/>
                                    <a:gd name="connsiteY23" fmla="*/ 477609 h 914161"/>
                                    <a:gd name="connsiteX24" fmla="*/ 156855 w 711443"/>
                                    <a:gd name="connsiteY24" fmla="*/ 483932 h 914161"/>
                                    <a:gd name="connsiteX25" fmla="*/ 149998 w 711443"/>
                                    <a:gd name="connsiteY25" fmla="*/ 490681 h 914161"/>
                                    <a:gd name="connsiteX26" fmla="*/ 142926 w 711443"/>
                                    <a:gd name="connsiteY26" fmla="*/ 497431 h 914161"/>
                                    <a:gd name="connsiteX27" fmla="*/ 136176 w 711443"/>
                                    <a:gd name="connsiteY27" fmla="*/ 504609 h 914161"/>
                                    <a:gd name="connsiteX28" fmla="*/ 129426 w 711443"/>
                                    <a:gd name="connsiteY28" fmla="*/ 512003 h 914161"/>
                                    <a:gd name="connsiteX29" fmla="*/ 122890 w 711443"/>
                                    <a:gd name="connsiteY29" fmla="*/ 519611 h 914161"/>
                                    <a:gd name="connsiteX30" fmla="*/ 116676 w 711443"/>
                                    <a:gd name="connsiteY30" fmla="*/ 527219 h 914161"/>
                                    <a:gd name="connsiteX31" fmla="*/ 110461 w 711443"/>
                                    <a:gd name="connsiteY31" fmla="*/ 535255 h 914161"/>
                                    <a:gd name="connsiteX32" fmla="*/ 104247 w 711443"/>
                                    <a:gd name="connsiteY32" fmla="*/ 543397 h 914161"/>
                                    <a:gd name="connsiteX33" fmla="*/ 98247 w 711443"/>
                                    <a:gd name="connsiteY33" fmla="*/ 551754 h 914161"/>
                                    <a:gd name="connsiteX34" fmla="*/ 92568 w 711443"/>
                                    <a:gd name="connsiteY34" fmla="*/ 560327 h 914161"/>
                                    <a:gd name="connsiteX35" fmla="*/ 86889 w 711443"/>
                                    <a:gd name="connsiteY35" fmla="*/ 569004 h 914161"/>
                                    <a:gd name="connsiteX36" fmla="*/ 81318 w 711443"/>
                                    <a:gd name="connsiteY36" fmla="*/ 578005 h 914161"/>
                                    <a:gd name="connsiteX37" fmla="*/ 75961 w 711443"/>
                                    <a:gd name="connsiteY37" fmla="*/ 587005 h 914161"/>
                                    <a:gd name="connsiteX38" fmla="*/ 70711 w 711443"/>
                                    <a:gd name="connsiteY38" fmla="*/ 596327 h 914161"/>
                                    <a:gd name="connsiteX39" fmla="*/ 65675 w 711443"/>
                                    <a:gd name="connsiteY39" fmla="*/ 605755 h 914161"/>
                                    <a:gd name="connsiteX40" fmla="*/ 60746 w 711443"/>
                                    <a:gd name="connsiteY40" fmla="*/ 615398 h 914161"/>
                                    <a:gd name="connsiteX41" fmla="*/ 56139 w 711443"/>
                                    <a:gd name="connsiteY41" fmla="*/ 625257 h 914161"/>
                                    <a:gd name="connsiteX42" fmla="*/ 51424 w 711443"/>
                                    <a:gd name="connsiteY42" fmla="*/ 635006 h 914161"/>
                                    <a:gd name="connsiteX43" fmla="*/ 47246 w 711443"/>
                                    <a:gd name="connsiteY43" fmla="*/ 645185 h 914161"/>
                                    <a:gd name="connsiteX44" fmla="*/ 42960 w 711443"/>
                                    <a:gd name="connsiteY44" fmla="*/ 655469 h 914161"/>
                                    <a:gd name="connsiteX45" fmla="*/ 38996 w 711443"/>
                                    <a:gd name="connsiteY45" fmla="*/ 665863 h 914161"/>
                                    <a:gd name="connsiteX46" fmla="*/ 35138 w 711443"/>
                                    <a:gd name="connsiteY46" fmla="*/ 676470 h 914161"/>
                                    <a:gd name="connsiteX47" fmla="*/ 31602 w 711443"/>
                                    <a:gd name="connsiteY47" fmla="*/ 687291 h 914161"/>
                                    <a:gd name="connsiteX48" fmla="*/ 28067 w 711443"/>
                                    <a:gd name="connsiteY48" fmla="*/ 698008 h 914161"/>
                                    <a:gd name="connsiteX49" fmla="*/ 24745 w 711443"/>
                                    <a:gd name="connsiteY49" fmla="*/ 709043 h 914161"/>
                                    <a:gd name="connsiteX50" fmla="*/ 21638 w 711443"/>
                                    <a:gd name="connsiteY50" fmla="*/ 720078 h 914161"/>
                                    <a:gd name="connsiteX51" fmla="*/ 18745 w 711443"/>
                                    <a:gd name="connsiteY51" fmla="*/ 731437 h 914161"/>
                                    <a:gd name="connsiteX52" fmla="*/ 16067 w 711443"/>
                                    <a:gd name="connsiteY52" fmla="*/ 742686 h 914161"/>
                                    <a:gd name="connsiteX53" fmla="*/ 13602 w 711443"/>
                                    <a:gd name="connsiteY53" fmla="*/ 754151 h 914161"/>
                                    <a:gd name="connsiteX54" fmla="*/ 11352 w 711443"/>
                                    <a:gd name="connsiteY54" fmla="*/ 765723 h 914161"/>
                                    <a:gd name="connsiteX55" fmla="*/ 9209 w 711443"/>
                                    <a:gd name="connsiteY55" fmla="*/ 777510 h 914161"/>
                                    <a:gd name="connsiteX56" fmla="*/ 7174 w 711443"/>
                                    <a:gd name="connsiteY56" fmla="*/ 789296 h 914161"/>
                                    <a:gd name="connsiteX57" fmla="*/ 5566 w 711443"/>
                                    <a:gd name="connsiteY57" fmla="*/ 801189 h 914161"/>
                                    <a:gd name="connsiteX58" fmla="*/ 4173 w 711443"/>
                                    <a:gd name="connsiteY58" fmla="*/ 813296 h 914161"/>
                                    <a:gd name="connsiteX59" fmla="*/ 2995 w 711443"/>
                                    <a:gd name="connsiteY59" fmla="*/ 825403 h 914161"/>
                                    <a:gd name="connsiteX60" fmla="*/ 1923 w 711443"/>
                                    <a:gd name="connsiteY60" fmla="*/ 837510 h 914161"/>
                                    <a:gd name="connsiteX61" fmla="*/ 1066 w 711443"/>
                                    <a:gd name="connsiteY61" fmla="*/ 850045 h 914161"/>
                                    <a:gd name="connsiteX62" fmla="*/ 531 w 711443"/>
                                    <a:gd name="connsiteY62" fmla="*/ 862368 h 914161"/>
                                    <a:gd name="connsiteX63" fmla="*/ 209 w 711443"/>
                                    <a:gd name="connsiteY63" fmla="*/ 874796 h 914161"/>
                                    <a:gd name="connsiteX64" fmla="*/ -5 w 711443"/>
                                    <a:gd name="connsiteY64" fmla="*/ 887440 h 914161"/>
                                    <a:gd name="connsiteX65" fmla="*/ 209 w 711443"/>
                                    <a:gd name="connsiteY65" fmla="*/ 900833 h 914161"/>
                                    <a:gd name="connsiteX66" fmla="*/ 745 w 711443"/>
                                    <a:gd name="connsiteY66" fmla="*/ 914119 h 914161"/>
                                    <a:gd name="connsiteX67" fmla="*/ 711115 w 711443"/>
                                    <a:gd name="connsiteY67" fmla="*/ 914119 h 914161"/>
                                    <a:gd name="connsiteX68" fmla="*/ 711332 w 711443"/>
                                    <a:gd name="connsiteY68" fmla="*/ 900833 h 914161"/>
                                    <a:gd name="connsiteX69" fmla="*/ 711439 w 711443"/>
                                    <a:gd name="connsiteY69" fmla="*/ 887440 h 914161"/>
                                    <a:gd name="connsiteX70" fmla="*/ 711439 w 711443"/>
                                    <a:gd name="connsiteY70" fmla="*/ 874796 h 914161"/>
                                    <a:gd name="connsiteX71" fmla="*/ 711115 w 711443"/>
                                    <a:gd name="connsiteY71" fmla="*/ 862368 h 914161"/>
                                    <a:gd name="connsiteX72" fmla="*/ 710474 w 711443"/>
                                    <a:gd name="connsiteY72" fmla="*/ 850045 h 914161"/>
                                    <a:gd name="connsiteX73" fmla="*/ 709616 w 711443"/>
                                    <a:gd name="connsiteY73" fmla="*/ 837510 h 914161"/>
                                    <a:gd name="connsiteX74" fmla="*/ 708653 w 711443"/>
                                    <a:gd name="connsiteY74" fmla="*/ 825403 h 914161"/>
                                    <a:gd name="connsiteX75" fmla="*/ 707474 w 711443"/>
                                    <a:gd name="connsiteY75" fmla="*/ 813296 h 914161"/>
                                    <a:gd name="connsiteX76" fmla="*/ 705975 w 711443"/>
                                    <a:gd name="connsiteY76" fmla="*/ 801189 h 914161"/>
                                    <a:gd name="connsiteX77" fmla="*/ 704365 w 711443"/>
                                    <a:gd name="connsiteY77" fmla="*/ 789296 h 914161"/>
                                    <a:gd name="connsiteX78" fmla="*/ 702331 w 711443"/>
                                    <a:gd name="connsiteY78" fmla="*/ 777510 h 914161"/>
                                    <a:gd name="connsiteX79" fmla="*/ 700401 w 711443"/>
                                    <a:gd name="connsiteY79" fmla="*/ 765723 h 914161"/>
                                    <a:gd name="connsiteX80" fmla="*/ 698153 w 711443"/>
                                    <a:gd name="connsiteY80" fmla="*/ 754151 h 914161"/>
                                    <a:gd name="connsiteX81" fmla="*/ 695581 w 711443"/>
                                    <a:gd name="connsiteY81" fmla="*/ 742686 h 914161"/>
                                    <a:gd name="connsiteX82" fmla="*/ 692796 w 711443"/>
                                    <a:gd name="connsiteY82" fmla="*/ 731437 h 914161"/>
                                    <a:gd name="connsiteX83" fmla="*/ 690008 w 711443"/>
                                    <a:gd name="connsiteY83" fmla="*/ 720078 h 914161"/>
                                    <a:gd name="connsiteX84" fmla="*/ 686794 w 711443"/>
                                    <a:gd name="connsiteY84" fmla="*/ 709043 h 914161"/>
                                    <a:gd name="connsiteX85" fmla="*/ 683688 w 711443"/>
                                    <a:gd name="connsiteY85" fmla="*/ 698008 h 914161"/>
                                    <a:gd name="connsiteX86" fmla="*/ 680152 w 711443"/>
                                    <a:gd name="connsiteY86" fmla="*/ 687291 h 914161"/>
                                    <a:gd name="connsiteX87" fmla="*/ 676508 w 711443"/>
                                    <a:gd name="connsiteY87" fmla="*/ 676470 h 914161"/>
                                    <a:gd name="connsiteX88" fmla="*/ 672544 w 711443"/>
                                    <a:gd name="connsiteY88" fmla="*/ 665863 h 914161"/>
                                    <a:gd name="connsiteX89" fmla="*/ 668579 w 711443"/>
                                    <a:gd name="connsiteY89" fmla="*/ 655469 h 914161"/>
                                    <a:gd name="connsiteX90" fmla="*/ 664401 w 711443"/>
                                    <a:gd name="connsiteY90" fmla="*/ 645185 h 914161"/>
                                    <a:gd name="connsiteX91" fmla="*/ 660009 w 711443"/>
                                    <a:gd name="connsiteY91" fmla="*/ 635006 h 914161"/>
                                    <a:gd name="connsiteX92" fmla="*/ 655507 w 711443"/>
                                    <a:gd name="connsiteY92" fmla="*/ 625257 h 914161"/>
                                    <a:gd name="connsiteX93" fmla="*/ 650794 w 711443"/>
                                    <a:gd name="connsiteY93" fmla="*/ 615398 h 914161"/>
                                    <a:gd name="connsiteX94" fmla="*/ 645865 w 711443"/>
                                    <a:gd name="connsiteY94" fmla="*/ 605755 h 914161"/>
                                    <a:gd name="connsiteX95" fmla="*/ 640829 w 711443"/>
                                    <a:gd name="connsiteY95" fmla="*/ 596327 h 914161"/>
                                    <a:gd name="connsiteX96" fmla="*/ 635795 w 711443"/>
                                    <a:gd name="connsiteY96" fmla="*/ 587005 h 914161"/>
                                    <a:gd name="connsiteX97" fmla="*/ 630328 w 711443"/>
                                    <a:gd name="connsiteY97" fmla="*/ 578005 h 914161"/>
                                    <a:gd name="connsiteX98" fmla="*/ 624757 w 711443"/>
                                    <a:gd name="connsiteY98" fmla="*/ 569004 h 914161"/>
                                    <a:gd name="connsiteX99" fmla="*/ 619186 w 711443"/>
                                    <a:gd name="connsiteY99" fmla="*/ 560327 h 914161"/>
                                    <a:gd name="connsiteX100" fmla="*/ 613401 w 711443"/>
                                    <a:gd name="connsiteY100" fmla="*/ 551754 h 914161"/>
                                    <a:gd name="connsiteX101" fmla="*/ 607400 w 711443"/>
                                    <a:gd name="connsiteY101" fmla="*/ 543397 h 914161"/>
                                    <a:gd name="connsiteX102" fmla="*/ 601292 w 711443"/>
                                    <a:gd name="connsiteY102" fmla="*/ 535255 h 914161"/>
                                    <a:gd name="connsiteX103" fmla="*/ 595079 w 711443"/>
                                    <a:gd name="connsiteY103" fmla="*/ 527219 h 914161"/>
                                    <a:gd name="connsiteX104" fmla="*/ 588650 w 711443"/>
                                    <a:gd name="connsiteY104" fmla="*/ 519611 h 914161"/>
                                    <a:gd name="connsiteX105" fmla="*/ 582114 w 711443"/>
                                    <a:gd name="connsiteY105" fmla="*/ 512003 h 914161"/>
                                    <a:gd name="connsiteX106" fmla="*/ 575364 w 711443"/>
                                    <a:gd name="connsiteY106" fmla="*/ 504609 h 914161"/>
                                    <a:gd name="connsiteX107" fmla="*/ 568721 w 711443"/>
                                    <a:gd name="connsiteY107" fmla="*/ 497431 h 914161"/>
                                    <a:gd name="connsiteX108" fmla="*/ 561864 w 711443"/>
                                    <a:gd name="connsiteY108" fmla="*/ 490681 h 914161"/>
                                    <a:gd name="connsiteX109" fmla="*/ 554684 w 711443"/>
                                    <a:gd name="connsiteY109" fmla="*/ 483932 h 914161"/>
                                    <a:gd name="connsiteX110" fmla="*/ 547507 w 711443"/>
                                    <a:gd name="connsiteY110" fmla="*/ 477609 h 914161"/>
                                    <a:gd name="connsiteX111" fmla="*/ 540326 w 711443"/>
                                    <a:gd name="connsiteY111" fmla="*/ 471287 h 914161"/>
                                    <a:gd name="connsiteX112" fmla="*/ 532935 w 711443"/>
                                    <a:gd name="connsiteY112" fmla="*/ 465396 h 914161"/>
                                    <a:gd name="connsiteX113" fmla="*/ 525327 w 711443"/>
                                    <a:gd name="connsiteY113" fmla="*/ 459718 h 914161"/>
                                    <a:gd name="connsiteX114" fmla="*/ 517826 w 711443"/>
                                    <a:gd name="connsiteY114" fmla="*/ 454144 h 914161"/>
                                    <a:gd name="connsiteX115" fmla="*/ 510114 w 711443"/>
                                    <a:gd name="connsiteY115" fmla="*/ 448787 h 914161"/>
                                    <a:gd name="connsiteX116" fmla="*/ 502185 w 711443"/>
                                    <a:gd name="connsiteY116" fmla="*/ 443860 h 914161"/>
                                    <a:gd name="connsiteX117" fmla="*/ 494256 w 711443"/>
                                    <a:gd name="connsiteY117" fmla="*/ 439145 h 914161"/>
                                    <a:gd name="connsiteX118" fmla="*/ 486220 w 711443"/>
                                    <a:gd name="connsiteY118" fmla="*/ 434645 h 914161"/>
                                    <a:gd name="connsiteX119" fmla="*/ 478182 w 711443"/>
                                    <a:gd name="connsiteY119" fmla="*/ 430358 h 914161"/>
                                    <a:gd name="connsiteX120" fmla="*/ 469932 w 711443"/>
                                    <a:gd name="connsiteY120" fmla="*/ 426393 h 914161"/>
                                    <a:gd name="connsiteX121" fmla="*/ 461576 w 711443"/>
                                    <a:gd name="connsiteY121" fmla="*/ 422645 h 914161"/>
                                    <a:gd name="connsiteX122" fmla="*/ 453220 w 711443"/>
                                    <a:gd name="connsiteY122" fmla="*/ 419216 h 914161"/>
                                    <a:gd name="connsiteX123" fmla="*/ 444753 w 711443"/>
                                    <a:gd name="connsiteY123" fmla="*/ 416216 h 914161"/>
                                    <a:gd name="connsiteX124" fmla="*/ 436183 w 711443"/>
                                    <a:gd name="connsiteY124" fmla="*/ 413321 h 914161"/>
                                    <a:gd name="connsiteX125" fmla="*/ 427503 w 711443"/>
                                    <a:gd name="connsiteY125" fmla="*/ 410752 h 914161"/>
                                    <a:gd name="connsiteX126" fmla="*/ 418826 w 711443"/>
                                    <a:gd name="connsiteY126" fmla="*/ 408395 h 914161"/>
                                    <a:gd name="connsiteX127" fmla="*/ 410039 w 711443"/>
                                    <a:gd name="connsiteY127" fmla="*/ 406358 h 914161"/>
                                    <a:gd name="connsiteX128" fmla="*/ 401038 w 711443"/>
                                    <a:gd name="connsiteY128" fmla="*/ 404751 h 914161"/>
                                    <a:gd name="connsiteX129" fmla="*/ 392145 w 711443"/>
                                    <a:gd name="connsiteY129" fmla="*/ 403358 h 914161"/>
                                    <a:gd name="connsiteX130" fmla="*/ 383253 w 711443"/>
                                    <a:gd name="connsiteY130" fmla="*/ 402286 h 914161"/>
                                    <a:gd name="connsiteX131" fmla="*/ 374146 w 711443"/>
                                    <a:gd name="connsiteY131" fmla="*/ 401538 h 914161"/>
                                    <a:gd name="connsiteX132" fmla="*/ 364931 w 711443"/>
                                    <a:gd name="connsiteY132" fmla="*/ 401107 h 914161"/>
                                    <a:gd name="connsiteX133" fmla="*/ 355824 w 711443"/>
                                    <a:gd name="connsiteY133" fmla="*/ 401000 h 914161"/>
                                    <a:gd name="connsiteX134" fmla="*/ 359037 w 711443"/>
                                    <a:gd name="connsiteY134" fmla="*/ 350856 h 914161"/>
                                    <a:gd name="connsiteX135" fmla="*/ 363645 w 711443"/>
                                    <a:gd name="connsiteY135" fmla="*/ 350749 h 914161"/>
                                    <a:gd name="connsiteX136" fmla="*/ 368251 w 711443"/>
                                    <a:gd name="connsiteY136" fmla="*/ 350535 h 914161"/>
                                    <a:gd name="connsiteX137" fmla="*/ 372967 w 711443"/>
                                    <a:gd name="connsiteY137" fmla="*/ 350322 h 914161"/>
                                    <a:gd name="connsiteX138" fmla="*/ 377466 w 711443"/>
                                    <a:gd name="connsiteY138" fmla="*/ 349894 h 914161"/>
                                    <a:gd name="connsiteX139" fmla="*/ 382075 w 711443"/>
                                    <a:gd name="connsiteY139" fmla="*/ 349357 h 914161"/>
                                    <a:gd name="connsiteX140" fmla="*/ 386467 w 711443"/>
                                    <a:gd name="connsiteY140" fmla="*/ 348715 h 914161"/>
                                    <a:gd name="connsiteX141" fmla="*/ 390968 w 711443"/>
                                    <a:gd name="connsiteY141" fmla="*/ 348071 h 914161"/>
                                    <a:gd name="connsiteX142" fmla="*/ 395360 w 711443"/>
                                    <a:gd name="connsiteY142" fmla="*/ 347322 h 914161"/>
                                    <a:gd name="connsiteX143" fmla="*/ 399539 w 711443"/>
                                    <a:gd name="connsiteY143" fmla="*/ 346357 h 914161"/>
                                    <a:gd name="connsiteX144" fmla="*/ 403931 w 711443"/>
                                    <a:gd name="connsiteY144" fmla="*/ 345285 h 914161"/>
                                    <a:gd name="connsiteX145" fmla="*/ 408219 w 711443"/>
                                    <a:gd name="connsiteY145" fmla="*/ 344106 h 914161"/>
                                    <a:gd name="connsiteX146" fmla="*/ 412611 w 711443"/>
                                    <a:gd name="connsiteY146" fmla="*/ 342927 h 914161"/>
                                    <a:gd name="connsiteX147" fmla="*/ 416789 w 711443"/>
                                    <a:gd name="connsiteY147" fmla="*/ 341535 h 914161"/>
                                    <a:gd name="connsiteX148" fmla="*/ 420967 w 711443"/>
                                    <a:gd name="connsiteY148" fmla="*/ 340142 h 914161"/>
                                    <a:gd name="connsiteX149" fmla="*/ 424932 w 711443"/>
                                    <a:gd name="connsiteY149" fmla="*/ 338642 h 914161"/>
                                    <a:gd name="connsiteX150" fmla="*/ 429003 w 711443"/>
                                    <a:gd name="connsiteY150" fmla="*/ 336929 h 914161"/>
                                    <a:gd name="connsiteX151" fmla="*/ 432967 w 711443"/>
                                    <a:gd name="connsiteY151" fmla="*/ 335322 h 914161"/>
                                    <a:gd name="connsiteX152" fmla="*/ 437039 w 711443"/>
                                    <a:gd name="connsiteY152" fmla="*/ 333606 h 914161"/>
                                    <a:gd name="connsiteX153" fmla="*/ 440896 w 711443"/>
                                    <a:gd name="connsiteY153" fmla="*/ 331679 h 914161"/>
                                    <a:gd name="connsiteX154" fmla="*/ 444753 w 711443"/>
                                    <a:gd name="connsiteY154" fmla="*/ 329642 h 914161"/>
                                    <a:gd name="connsiteX155" fmla="*/ 448504 w 711443"/>
                                    <a:gd name="connsiteY155" fmla="*/ 327607 h 914161"/>
                                    <a:gd name="connsiteX156" fmla="*/ 452254 w 711443"/>
                                    <a:gd name="connsiteY156" fmla="*/ 325356 h 914161"/>
                                    <a:gd name="connsiteX157" fmla="*/ 455898 w 711443"/>
                                    <a:gd name="connsiteY157" fmla="*/ 323106 h 914161"/>
                                    <a:gd name="connsiteX158" fmla="*/ 459539 w 711443"/>
                                    <a:gd name="connsiteY158" fmla="*/ 320857 h 914161"/>
                                    <a:gd name="connsiteX159" fmla="*/ 463076 w 711443"/>
                                    <a:gd name="connsiteY159" fmla="*/ 318500 h 914161"/>
                                    <a:gd name="connsiteX160" fmla="*/ 466505 w 711443"/>
                                    <a:gd name="connsiteY160" fmla="*/ 316035 h 914161"/>
                                    <a:gd name="connsiteX161" fmla="*/ 469932 w 711443"/>
                                    <a:gd name="connsiteY161" fmla="*/ 313463 h 914161"/>
                                    <a:gd name="connsiteX162" fmla="*/ 473362 w 711443"/>
                                    <a:gd name="connsiteY162" fmla="*/ 310785 h 914161"/>
                                    <a:gd name="connsiteX163" fmla="*/ 476682 w 711443"/>
                                    <a:gd name="connsiteY163" fmla="*/ 307999 h 914161"/>
                                    <a:gd name="connsiteX164" fmla="*/ 479791 w 711443"/>
                                    <a:gd name="connsiteY164" fmla="*/ 305214 h 914161"/>
                                    <a:gd name="connsiteX165" fmla="*/ 483004 w 711443"/>
                                    <a:gd name="connsiteY165" fmla="*/ 302428 h 914161"/>
                                    <a:gd name="connsiteX166" fmla="*/ 486111 w 711443"/>
                                    <a:gd name="connsiteY166" fmla="*/ 299426 h 914161"/>
                                    <a:gd name="connsiteX167" fmla="*/ 489006 w 711443"/>
                                    <a:gd name="connsiteY167" fmla="*/ 296534 h 914161"/>
                                    <a:gd name="connsiteX168" fmla="*/ 492005 w 711443"/>
                                    <a:gd name="connsiteY168" fmla="*/ 293321 h 914161"/>
                                    <a:gd name="connsiteX169" fmla="*/ 494898 w 711443"/>
                                    <a:gd name="connsiteY169" fmla="*/ 290105 h 914161"/>
                                    <a:gd name="connsiteX170" fmla="*/ 497683 w 711443"/>
                                    <a:gd name="connsiteY170" fmla="*/ 286998 h 914161"/>
                                    <a:gd name="connsiteX171" fmla="*/ 500362 w 711443"/>
                                    <a:gd name="connsiteY171" fmla="*/ 283678 h 914161"/>
                                    <a:gd name="connsiteX172" fmla="*/ 503147 w 711443"/>
                                    <a:gd name="connsiteY172" fmla="*/ 280355 h 914161"/>
                                    <a:gd name="connsiteX173" fmla="*/ 505612 w 711443"/>
                                    <a:gd name="connsiteY173" fmla="*/ 276926 h 914161"/>
                                    <a:gd name="connsiteX174" fmla="*/ 507970 w 711443"/>
                                    <a:gd name="connsiteY174" fmla="*/ 273499 h 914161"/>
                                    <a:gd name="connsiteX175" fmla="*/ 510434 w 711443"/>
                                    <a:gd name="connsiteY175" fmla="*/ 269855 h 914161"/>
                                    <a:gd name="connsiteX176" fmla="*/ 512792 w 711443"/>
                                    <a:gd name="connsiteY176" fmla="*/ 266427 h 914161"/>
                                    <a:gd name="connsiteX177" fmla="*/ 514933 w 711443"/>
                                    <a:gd name="connsiteY177" fmla="*/ 262891 h 914161"/>
                                    <a:gd name="connsiteX178" fmla="*/ 517077 w 711443"/>
                                    <a:gd name="connsiteY178" fmla="*/ 259034 h 914161"/>
                                    <a:gd name="connsiteX179" fmla="*/ 519005 w 711443"/>
                                    <a:gd name="connsiteY179" fmla="*/ 255176 h 914161"/>
                                    <a:gd name="connsiteX180" fmla="*/ 521042 w 711443"/>
                                    <a:gd name="connsiteY180" fmla="*/ 251426 h 914161"/>
                                    <a:gd name="connsiteX181" fmla="*/ 522862 w 711443"/>
                                    <a:gd name="connsiteY181" fmla="*/ 247569 h 914161"/>
                                    <a:gd name="connsiteX182" fmla="*/ 524576 w 711443"/>
                                    <a:gd name="connsiteY182" fmla="*/ 243712 h 914161"/>
                                    <a:gd name="connsiteX183" fmla="*/ 526292 w 711443"/>
                                    <a:gd name="connsiteY183" fmla="*/ 239640 h 914161"/>
                                    <a:gd name="connsiteX184" fmla="*/ 527792 w 711443"/>
                                    <a:gd name="connsiteY184" fmla="*/ 235676 h 914161"/>
                                    <a:gd name="connsiteX185" fmla="*/ 529398 w 711443"/>
                                    <a:gd name="connsiteY185" fmla="*/ 231712 h 914161"/>
                                    <a:gd name="connsiteX186" fmla="*/ 530684 w 711443"/>
                                    <a:gd name="connsiteY186" fmla="*/ 227640 h 914161"/>
                                    <a:gd name="connsiteX187" fmla="*/ 531863 w 711443"/>
                                    <a:gd name="connsiteY187" fmla="*/ 223461 h 914161"/>
                                    <a:gd name="connsiteX188" fmla="*/ 533042 w 711443"/>
                                    <a:gd name="connsiteY188" fmla="*/ 219283 h 914161"/>
                                    <a:gd name="connsiteX189" fmla="*/ 534114 w 711443"/>
                                    <a:gd name="connsiteY189" fmla="*/ 214997 h 914161"/>
                                    <a:gd name="connsiteX190" fmla="*/ 535076 w 711443"/>
                                    <a:gd name="connsiteY190" fmla="*/ 210711 h 914161"/>
                                    <a:gd name="connsiteX191" fmla="*/ 535827 w 711443"/>
                                    <a:gd name="connsiteY191" fmla="*/ 206426 h 914161"/>
                                    <a:gd name="connsiteX192" fmla="*/ 536685 w 711443"/>
                                    <a:gd name="connsiteY192" fmla="*/ 202140 h 914161"/>
                                    <a:gd name="connsiteX193" fmla="*/ 537220 w 711443"/>
                                    <a:gd name="connsiteY193" fmla="*/ 197747 h 914161"/>
                                    <a:gd name="connsiteX194" fmla="*/ 537864 w 711443"/>
                                    <a:gd name="connsiteY194" fmla="*/ 193354 h 914161"/>
                                    <a:gd name="connsiteX195" fmla="*/ 538185 w 711443"/>
                                    <a:gd name="connsiteY195" fmla="*/ 188854 h 914161"/>
                                    <a:gd name="connsiteX196" fmla="*/ 538506 w 711443"/>
                                    <a:gd name="connsiteY196" fmla="*/ 184354 h 914161"/>
                                    <a:gd name="connsiteX197" fmla="*/ 538613 w 711443"/>
                                    <a:gd name="connsiteY197" fmla="*/ 179854 h 914161"/>
                                    <a:gd name="connsiteX198" fmla="*/ 538613 w 711443"/>
                                    <a:gd name="connsiteY198" fmla="*/ 175461 h 914161"/>
                                    <a:gd name="connsiteX199" fmla="*/ 538613 w 711443"/>
                                    <a:gd name="connsiteY199" fmla="*/ 170853 h 914161"/>
                                    <a:gd name="connsiteX200" fmla="*/ 538506 w 711443"/>
                                    <a:gd name="connsiteY200" fmla="*/ 166353 h 914161"/>
                                    <a:gd name="connsiteX201" fmla="*/ 538185 w 711443"/>
                                    <a:gd name="connsiteY201" fmla="*/ 161853 h 914161"/>
                                    <a:gd name="connsiteX202" fmla="*/ 537864 w 711443"/>
                                    <a:gd name="connsiteY202" fmla="*/ 157460 h 914161"/>
                                    <a:gd name="connsiteX203" fmla="*/ 537220 w 711443"/>
                                    <a:gd name="connsiteY203" fmla="*/ 153067 h 914161"/>
                                    <a:gd name="connsiteX204" fmla="*/ 536685 w 711443"/>
                                    <a:gd name="connsiteY204" fmla="*/ 148567 h 914161"/>
                                    <a:gd name="connsiteX205" fmla="*/ 535827 w 711443"/>
                                    <a:gd name="connsiteY205" fmla="*/ 144388 h 914161"/>
                                    <a:gd name="connsiteX206" fmla="*/ 535076 w 711443"/>
                                    <a:gd name="connsiteY206" fmla="*/ 140103 h 914161"/>
                                    <a:gd name="connsiteX207" fmla="*/ 534114 w 711443"/>
                                    <a:gd name="connsiteY207" fmla="*/ 135817 h 914161"/>
                                    <a:gd name="connsiteX208" fmla="*/ 533042 w 711443"/>
                                    <a:gd name="connsiteY208" fmla="*/ 131638 h 914161"/>
                                    <a:gd name="connsiteX209" fmla="*/ 531863 w 711443"/>
                                    <a:gd name="connsiteY209" fmla="*/ 127567 h 914161"/>
                                    <a:gd name="connsiteX210" fmla="*/ 530684 w 711443"/>
                                    <a:gd name="connsiteY210" fmla="*/ 123281 h 914161"/>
                                    <a:gd name="connsiteX211" fmla="*/ 529398 w 711443"/>
                                    <a:gd name="connsiteY211" fmla="*/ 119209 h 914161"/>
                                    <a:gd name="connsiteX212" fmla="*/ 527792 w 711443"/>
                                    <a:gd name="connsiteY212" fmla="*/ 115031 h 914161"/>
                                    <a:gd name="connsiteX213" fmla="*/ 526292 w 711443"/>
                                    <a:gd name="connsiteY213" fmla="*/ 111066 h 914161"/>
                                    <a:gd name="connsiteX214" fmla="*/ 524576 w 711443"/>
                                    <a:gd name="connsiteY214" fmla="*/ 107209 h 914161"/>
                                    <a:gd name="connsiteX215" fmla="*/ 522862 w 711443"/>
                                    <a:gd name="connsiteY215" fmla="*/ 103138 h 914161"/>
                                    <a:gd name="connsiteX216" fmla="*/ 521042 w 711443"/>
                                    <a:gd name="connsiteY216" fmla="*/ 99388 h 914161"/>
                                    <a:gd name="connsiteX217" fmla="*/ 519005 w 711443"/>
                                    <a:gd name="connsiteY217" fmla="*/ 95530 h 914161"/>
                                    <a:gd name="connsiteX218" fmla="*/ 517077 w 711443"/>
                                    <a:gd name="connsiteY218" fmla="*/ 91887 h 914161"/>
                                    <a:gd name="connsiteX219" fmla="*/ 514933 w 711443"/>
                                    <a:gd name="connsiteY219" fmla="*/ 88137 h 914161"/>
                                    <a:gd name="connsiteX220" fmla="*/ 512792 w 711443"/>
                                    <a:gd name="connsiteY220" fmla="*/ 84601 h 914161"/>
                                    <a:gd name="connsiteX221" fmla="*/ 510434 w 711443"/>
                                    <a:gd name="connsiteY221" fmla="*/ 80851 h 914161"/>
                                    <a:gd name="connsiteX222" fmla="*/ 507970 w 711443"/>
                                    <a:gd name="connsiteY222" fmla="*/ 77423 h 914161"/>
                                    <a:gd name="connsiteX223" fmla="*/ 505612 w 711443"/>
                                    <a:gd name="connsiteY223" fmla="*/ 73887 h 914161"/>
                                    <a:gd name="connsiteX224" fmla="*/ 503147 w 711443"/>
                                    <a:gd name="connsiteY224" fmla="*/ 70565 h 914161"/>
                                    <a:gd name="connsiteX225" fmla="*/ 500362 w 711443"/>
                                    <a:gd name="connsiteY225" fmla="*/ 67030 h 914161"/>
                                    <a:gd name="connsiteX226" fmla="*/ 497683 w 711443"/>
                                    <a:gd name="connsiteY226" fmla="*/ 63708 h 914161"/>
                                    <a:gd name="connsiteX227" fmla="*/ 494898 w 711443"/>
                                    <a:gd name="connsiteY227" fmla="*/ 60708 h 914161"/>
                                    <a:gd name="connsiteX228" fmla="*/ 492005 w 711443"/>
                                    <a:gd name="connsiteY228" fmla="*/ 57387 h 914161"/>
                                    <a:gd name="connsiteX229" fmla="*/ 489006 w 711443"/>
                                    <a:gd name="connsiteY229" fmla="*/ 54494 h 914161"/>
                                    <a:gd name="connsiteX230" fmla="*/ 486111 w 711443"/>
                                    <a:gd name="connsiteY230" fmla="*/ 51386 h 914161"/>
                                    <a:gd name="connsiteX231" fmla="*/ 483004 w 711443"/>
                                    <a:gd name="connsiteY231" fmla="*/ 48494 h 914161"/>
                                    <a:gd name="connsiteX232" fmla="*/ 479791 w 711443"/>
                                    <a:gd name="connsiteY232" fmla="*/ 45601 h 914161"/>
                                    <a:gd name="connsiteX233" fmla="*/ 476682 w 711443"/>
                                    <a:gd name="connsiteY233" fmla="*/ 42815 h 914161"/>
                                    <a:gd name="connsiteX234" fmla="*/ 473362 w 711443"/>
                                    <a:gd name="connsiteY234" fmla="*/ 40136 h 914161"/>
                                    <a:gd name="connsiteX235" fmla="*/ 469932 w 711443"/>
                                    <a:gd name="connsiteY235" fmla="*/ 37350 h 914161"/>
                                    <a:gd name="connsiteX236" fmla="*/ 466505 w 711443"/>
                                    <a:gd name="connsiteY236" fmla="*/ 34886 h 914161"/>
                                    <a:gd name="connsiteX237" fmla="*/ 463076 w 711443"/>
                                    <a:gd name="connsiteY237" fmla="*/ 32315 h 914161"/>
                                    <a:gd name="connsiteX238" fmla="*/ 459539 w 711443"/>
                                    <a:gd name="connsiteY238" fmla="*/ 29957 h 914161"/>
                                    <a:gd name="connsiteX239" fmla="*/ 455898 w 711443"/>
                                    <a:gd name="connsiteY239" fmla="*/ 27600 h 914161"/>
                                    <a:gd name="connsiteX240" fmla="*/ 452254 w 711443"/>
                                    <a:gd name="connsiteY240" fmla="*/ 25350 h 914161"/>
                                    <a:gd name="connsiteX241" fmla="*/ 448504 w 711443"/>
                                    <a:gd name="connsiteY241" fmla="*/ 23315 h 914161"/>
                                    <a:gd name="connsiteX242" fmla="*/ 444753 w 711443"/>
                                    <a:gd name="connsiteY242" fmla="*/ 21172 h 914161"/>
                                    <a:gd name="connsiteX243" fmla="*/ 440896 w 711443"/>
                                    <a:gd name="connsiteY243" fmla="*/ 19243 h 914161"/>
                                    <a:gd name="connsiteX244" fmla="*/ 437039 w 711443"/>
                                    <a:gd name="connsiteY244" fmla="*/ 17422 h 914161"/>
                                    <a:gd name="connsiteX245" fmla="*/ 432967 w 711443"/>
                                    <a:gd name="connsiteY245" fmla="*/ 15493 h 914161"/>
                                    <a:gd name="connsiteX246" fmla="*/ 429003 w 711443"/>
                                    <a:gd name="connsiteY246" fmla="*/ 13779 h 914161"/>
                                    <a:gd name="connsiteX247" fmla="*/ 424932 w 711443"/>
                                    <a:gd name="connsiteY247" fmla="*/ 12171 h 914161"/>
                                    <a:gd name="connsiteX248" fmla="*/ 420967 w 711443"/>
                                    <a:gd name="connsiteY248" fmla="*/ 10564 h 914161"/>
                                    <a:gd name="connsiteX249" fmla="*/ 416789 w 711443"/>
                                    <a:gd name="connsiteY249" fmla="*/ 9279 h 914161"/>
                                    <a:gd name="connsiteX250" fmla="*/ 412611 w 711443"/>
                                    <a:gd name="connsiteY250" fmla="*/ 7993 h 914161"/>
                                    <a:gd name="connsiteX251" fmla="*/ 408219 w 711443"/>
                                    <a:gd name="connsiteY251" fmla="*/ 6814 h 914161"/>
                                    <a:gd name="connsiteX252" fmla="*/ 403931 w 711443"/>
                                    <a:gd name="connsiteY252" fmla="*/ 5528 h 914161"/>
                                    <a:gd name="connsiteX253" fmla="*/ 399539 w 711443"/>
                                    <a:gd name="connsiteY253" fmla="*/ 4564 h 914161"/>
                                    <a:gd name="connsiteX254" fmla="*/ 395360 w 711443"/>
                                    <a:gd name="connsiteY254" fmla="*/ 3600 h 914161"/>
                                    <a:gd name="connsiteX255" fmla="*/ 390968 w 711443"/>
                                    <a:gd name="connsiteY255" fmla="*/ 2636 h 914161"/>
                                    <a:gd name="connsiteX256" fmla="*/ 386467 w 711443"/>
                                    <a:gd name="connsiteY256" fmla="*/ 1993 h 914161"/>
                                    <a:gd name="connsiteX257" fmla="*/ 382075 w 711443"/>
                                    <a:gd name="connsiteY257" fmla="*/ 1350 h 914161"/>
                                    <a:gd name="connsiteX258" fmla="*/ 377466 w 711443"/>
                                    <a:gd name="connsiteY258" fmla="*/ 921 h 914161"/>
                                    <a:gd name="connsiteX259" fmla="*/ 372967 w 711443"/>
                                    <a:gd name="connsiteY259" fmla="*/ 493 h 914161"/>
                                    <a:gd name="connsiteX260" fmla="*/ 368251 w 711443"/>
                                    <a:gd name="connsiteY260" fmla="*/ 171 h 914161"/>
                                    <a:gd name="connsiteX261" fmla="*/ 363645 w 711443"/>
                                    <a:gd name="connsiteY261" fmla="*/ -43 h 914161"/>
                                    <a:gd name="connsiteX262" fmla="*/ 359037 w 711443"/>
                                    <a:gd name="connsiteY262" fmla="*/ -43 h 914161"/>
                                    <a:gd name="connsiteX263" fmla="*/ 354324 w 711443"/>
                                    <a:gd name="connsiteY263" fmla="*/ -43 h 914161"/>
                                    <a:gd name="connsiteX264" fmla="*/ 349822 w 711443"/>
                                    <a:gd name="connsiteY264" fmla="*/ 171 h 914161"/>
                                    <a:gd name="connsiteX265" fmla="*/ 345323 w 711443"/>
                                    <a:gd name="connsiteY265" fmla="*/ 493 h 914161"/>
                                    <a:gd name="connsiteX266" fmla="*/ 340717 w 711443"/>
                                    <a:gd name="connsiteY266" fmla="*/ 921 h 914161"/>
                                    <a:gd name="connsiteX267" fmla="*/ 336215 w 711443"/>
                                    <a:gd name="connsiteY267" fmla="*/ 1350 h 914161"/>
                                    <a:gd name="connsiteX268" fmla="*/ 331823 w 711443"/>
                                    <a:gd name="connsiteY268" fmla="*/ 1993 h 914161"/>
                                    <a:gd name="connsiteX269" fmla="*/ 327322 w 711443"/>
                                    <a:gd name="connsiteY269" fmla="*/ 2636 h 914161"/>
                                    <a:gd name="connsiteX270" fmla="*/ 322930 w 711443"/>
                                    <a:gd name="connsiteY270" fmla="*/ 3600 h 914161"/>
                                    <a:gd name="connsiteX271" fmla="*/ 318431 w 711443"/>
                                    <a:gd name="connsiteY271" fmla="*/ 4564 h 914161"/>
                                    <a:gd name="connsiteX272" fmla="*/ 314252 w 711443"/>
                                    <a:gd name="connsiteY272" fmla="*/ 5528 h 914161"/>
                                    <a:gd name="connsiteX273" fmla="*/ 309965 w 711443"/>
                                    <a:gd name="connsiteY273" fmla="*/ 6814 h 914161"/>
                                    <a:gd name="connsiteX274" fmla="*/ 305679 w 711443"/>
                                    <a:gd name="connsiteY274" fmla="*/ 7993 h 914161"/>
                                    <a:gd name="connsiteX275" fmla="*/ 301501 w 711443"/>
                                    <a:gd name="connsiteY275" fmla="*/ 9279 h 914161"/>
                                    <a:gd name="connsiteX276" fmla="*/ 297323 w 711443"/>
                                    <a:gd name="connsiteY276" fmla="*/ 10564 h 914161"/>
                                    <a:gd name="connsiteX277" fmla="*/ 293252 w 711443"/>
                                    <a:gd name="connsiteY277" fmla="*/ 12171 h 914161"/>
                                    <a:gd name="connsiteX278" fmla="*/ 289180 w 711443"/>
                                    <a:gd name="connsiteY278" fmla="*/ 13779 h 914161"/>
                                    <a:gd name="connsiteX279" fmla="*/ 285323 w 711443"/>
                                    <a:gd name="connsiteY279" fmla="*/ 15493 h 914161"/>
                                    <a:gd name="connsiteX280" fmla="*/ 281252 w 711443"/>
                                    <a:gd name="connsiteY280" fmla="*/ 17422 h 914161"/>
                                    <a:gd name="connsiteX281" fmla="*/ 277394 w 711443"/>
                                    <a:gd name="connsiteY281" fmla="*/ 19243 h 914161"/>
                                    <a:gd name="connsiteX282" fmla="*/ 273537 w 711443"/>
                                    <a:gd name="connsiteY282" fmla="*/ 21172 h 914161"/>
                                    <a:gd name="connsiteX283" fmla="*/ 269786 w 711443"/>
                                    <a:gd name="connsiteY283" fmla="*/ 23315 h 914161"/>
                                    <a:gd name="connsiteX284" fmla="*/ 266143 w 711443"/>
                                    <a:gd name="connsiteY284" fmla="*/ 25350 h 914161"/>
                                    <a:gd name="connsiteX285" fmla="*/ 262393 w 711443"/>
                                    <a:gd name="connsiteY285" fmla="*/ 27600 h 914161"/>
                                    <a:gd name="connsiteX286" fmla="*/ 258750 w 711443"/>
                                    <a:gd name="connsiteY286" fmla="*/ 29957 h 914161"/>
                                    <a:gd name="connsiteX287" fmla="*/ 255214 w 711443"/>
                                    <a:gd name="connsiteY287" fmla="*/ 32315 h 914161"/>
                                    <a:gd name="connsiteX288" fmla="*/ 251786 w 711443"/>
                                    <a:gd name="connsiteY288" fmla="*/ 34886 h 914161"/>
                                    <a:gd name="connsiteX289" fmla="*/ 248357 w 711443"/>
                                    <a:gd name="connsiteY289" fmla="*/ 37350 h 914161"/>
                                    <a:gd name="connsiteX290" fmla="*/ 244928 w 711443"/>
                                    <a:gd name="connsiteY290" fmla="*/ 40136 h 914161"/>
                                    <a:gd name="connsiteX291" fmla="*/ 241607 w 711443"/>
                                    <a:gd name="connsiteY291" fmla="*/ 42815 h 914161"/>
                                    <a:gd name="connsiteX292" fmla="*/ 238285 w 711443"/>
                                    <a:gd name="connsiteY292" fmla="*/ 45601 h 914161"/>
                                    <a:gd name="connsiteX293" fmla="*/ 235178 w 711443"/>
                                    <a:gd name="connsiteY293" fmla="*/ 48494 h 914161"/>
                                    <a:gd name="connsiteX294" fmla="*/ 232178 w 711443"/>
                                    <a:gd name="connsiteY294" fmla="*/ 51386 h 914161"/>
                                    <a:gd name="connsiteX295" fmla="*/ 229071 w 711443"/>
                                    <a:gd name="connsiteY295" fmla="*/ 54494 h 914161"/>
                                    <a:gd name="connsiteX296" fmla="*/ 226178 w 711443"/>
                                    <a:gd name="connsiteY296" fmla="*/ 57387 h 914161"/>
                                    <a:gd name="connsiteX297" fmla="*/ 223392 w 711443"/>
                                    <a:gd name="connsiteY297" fmla="*/ 60708 h 914161"/>
                                    <a:gd name="connsiteX298" fmla="*/ 220606 w 711443"/>
                                    <a:gd name="connsiteY298" fmla="*/ 63708 h 914161"/>
                                    <a:gd name="connsiteX299" fmla="*/ 217821 w 711443"/>
                                    <a:gd name="connsiteY299" fmla="*/ 67030 h 914161"/>
                                    <a:gd name="connsiteX300" fmla="*/ 215142 w 711443"/>
                                    <a:gd name="connsiteY300" fmla="*/ 70565 h 914161"/>
                                    <a:gd name="connsiteX301" fmla="*/ 212678 w 711443"/>
                                    <a:gd name="connsiteY301" fmla="*/ 73887 h 914161"/>
                                    <a:gd name="connsiteX302" fmla="*/ 210321 w 711443"/>
                                    <a:gd name="connsiteY302" fmla="*/ 77423 h 914161"/>
                                    <a:gd name="connsiteX303" fmla="*/ 207856 w 711443"/>
                                    <a:gd name="connsiteY303" fmla="*/ 80851 h 914161"/>
                                    <a:gd name="connsiteX304" fmla="*/ 205499 w 711443"/>
                                    <a:gd name="connsiteY304" fmla="*/ 84601 h 914161"/>
                                    <a:gd name="connsiteX305" fmla="*/ 203249 w 711443"/>
                                    <a:gd name="connsiteY305" fmla="*/ 88137 h 914161"/>
                                    <a:gd name="connsiteX306" fmla="*/ 201106 w 711443"/>
                                    <a:gd name="connsiteY306" fmla="*/ 91887 h 914161"/>
                                    <a:gd name="connsiteX307" fmla="*/ 199285 w 711443"/>
                                    <a:gd name="connsiteY307" fmla="*/ 95530 h 914161"/>
                                    <a:gd name="connsiteX308" fmla="*/ 197249 w 711443"/>
                                    <a:gd name="connsiteY308" fmla="*/ 99388 h 914161"/>
                                    <a:gd name="connsiteX309" fmla="*/ 195427 w 711443"/>
                                    <a:gd name="connsiteY309" fmla="*/ 103138 h 914161"/>
                                    <a:gd name="connsiteX310" fmla="*/ 193713 w 711443"/>
                                    <a:gd name="connsiteY310" fmla="*/ 107209 h 914161"/>
                                    <a:gd name="connsiteX311" fmla="*/ 191999 w 711443"/>
                                    <a:gd name="connsiteY311" fmla="*/ 111066 h 914161"/>
                                    <a:gd name="connsiteX312" fmla="*/ 190392 w 711443"/>
                                    <a:gd name="connsiteY312" fmla="*/ 115031 h 914161"/>
                                    <a:gd name="connsiteX313" fmla="*/ 188892 w 711443"/>
                                    <a:gd name="connsiteY313" fmla="*/ 119209 h 914161"/>
                                    <a:gd name="connsiteX314" fmla="*/ 187606 w 711443"/>
                                    <a:gd name="connsiteY314" fmla="*/ 123281 h 914161"/>
                                    <a:gd name="connsiteX315" fmla="*/ 186427 w 711443"/>
                                    <a:gd name="connsiteY315" fmla="*/ 127567 h 914161"/>
                                    <a:gd name="connsiteX316" fmla="*/ 185249 w 711443"/>
                                    <a:gd name="connsiteY316" fmla="*/ 131638 h 914161"/>
                                    <a:gd name="connsiteX317" fmla="*/ 184177 w 711443"/>
                                    <a:gd name="connsiteY317" fmla="*/ 135817 h 914161"/>
                                    <a:gd name="connsiteX318" fmla="*/ 183106 w 711443"/>
                                    <a:gd name="connsiteY318" fmla="*/ 140103 h 914161"/>
                                    <a:gd name="connsiteX319" fmla="*/ 182463 w 711443"/>
                                    <a:gd name="connsiteY319" fmla="*/ 144388 h 914161"/>
                                    <a:gd name="connsiteX320" fmla="*/ 181606 w 711443"/>
                                    <a:gd name="connsiteY320" fmla="*/ 148567 h 914161"/>
                                    <a:gd name="connsiteX321" fmla="*/ 181070 w 711443"/>
                                    <a:gd name="connsiteY321" fmla="*/ 153067 h 914161"/>
                                    <a:gd name="connsiteX322" fmla="*/ 180427 w 711443"/>
                                    <a:gd name="connsiteY322" fmla="*/ 157460 h 914161"/>
                                    <a:gd name="connsiteX323" fmla="*/ 180106 w 711443"/>
                                    <a:gd name="connsiteY323" fmla="*/ 161853 h 914161"/>
                                    <a:gd name="connsiteX324" fmla="*/ 179677 w 711443"/>
                                    <a:gd name="connsiteY324" fmla="*/ 166353 h 914161"/>
                                    <a:gd name="connsiteX325" fmla="*/ 179570 w 711443"/>
                                    <a:gd name="connsiteY325" fmla="*/ 170853 h 914161"/>
                                    <a:gd name="connsiteX326" fmla="*/ 179570 w 711443"/>
                                    <a:gd name="connsiteY326" fmla="*/ 175461 h 914161"/>
                                    <a:gd name="connsiteX327" fmla="*/ 179570 w 711443"/>
                                    <a:gd name="connsiteY327" fmla="*/ 179854 h 914161"/>
                                    <a:gd name="connsiteX328" fmla="*/ 179677 w 711443"/>
                                    <a:gd name="connsiteY328" fmla="*/ 184354 h 914161"/>
                                    <a:gd name="connsiteX329" fmla="*/ 180106 w 711443"/>
                                    <a:gd name="connsiteY329" fmla="*/ 188854 h 914161"/>
                                    <a:gd name="connsiteX330" fmla="*/ 180427 w 711443"/>
                                    <a:gd name="connsiteY330" fmla="*/ 193354 h 914161"/>
                                    <a:gd name="connsiteX331" fmla="*/ 181070 w 711443"/>
                                    <a:gd name="connsiteY331" fmla="*/ 197747 h 914161"/>
                                    <a:gd name="connsiteX332" fmla="*/ 181606 w 711443"/>
                                    <a:gd name="connsiteY332" fmla="*/ 202140 h 914161"/>
                                    <a:gd name="connsiteX333" fmla="*/ 182463 w 711443"/>
                                    <a:gd name="connsiteY333" fmla="*/ 206426 h 914161"/>
                                    <a:gd name="connsiteX334" fmla="*/ 183106 w 711443"/>
                                    <a:gd name="connsiteY334" fmla="*/ 210711 h 914161"/>
                                    <a:gd name="connsiteX335" fmla="*/ 184177 w 711443"/>
                                    <a:gd name="connsiteY335" fmla="*/ 214997 h 914161"/>
                                    <a:gd name="connsiteX336" fmla="*/ 185249 w 711443"/>
                                    <a:gd name="connsiteY336" fmla="*/ 219283 h 914161"/>
                                    <a:gd name="connsiteX337" fmla="*/ 186427 w 711443"/>
                                    <a:gd name="connsiteY337" fmla="*/ 223461 h 914161"/>
                                    <a:gd name="connsiteX338" fmla="*/ 187606 w 711443"/>
                                    <a:gd name="connsiteY338" fmla="*/ 227640 h 914161"/>
                                    <a:gd name="connsiteX339" fmla="*/ 188892 w 711443"/>
                                    <a:gd name="connsiteY339" fmla="*/ 231712 h 914161"/>
                                    <a:gd name="connsiteX340" fmla="*/ 190392 w 711443"/>
                                    <a:gd name="connsiteY340" fmla="*/ 235676 h 914161"/>
                                    <a:gd name="connsiteX341" fmla="*/ 191999 w 711443"/>
                                    <a:gd name="connsiteY341" fmla="*/ 239640 h 914161"/>
                                    <a:gd name="connsiteX342" fmla="*/ 193713 w 711443"/>
                                    <a:gd name="connsiteY342" fmla="*/ 243712 h 914161"/>
                                    <a:gd name="connsiteX343" fmla="*/ 195427 w 711443"/>
                                    <a:gd name="connsiteY343" fmla="*/ 247569 h 914161"/>
                                    <a:gd name="connsiteX344" fmla="*/ 197249 w 711443"/>
                                    <a:gd name="connsiteY344" fmla="*/ 251426 h 914161"/>
                                    <a:gd name="connsiteX345" fmla="*/ 199285 w 711443"/>
                                    <a:gd name="connsiteY345" fmla="*/ 255176 h 914161"/>
                                    <a:gd name="connsiteX346" fmla="*/ 201106 w 711443"/>
                                    <a:gd name="connsiteY346" fmla="*/ 259034 h 914161"/>
                                    <a:gd name="connsiteX347" fmla="*/ 203249 w 711443"/>
                                    <a:gd name="connsiteY347" fmla="*/ 262891 h 914161"/>
                                    <a:gd name="connsiteX348" fmla="*/ 205499 w 711443"/>
                                    <a:gd name="connsiteY348" fmla="*/ 266427 h 914161"/>
                                    <a:gd name="connsiteX349" fmla="*/ 207856 w 711443"/>
                                    <a:gd name="connsiteY349" fmla="*/ 269855 h 914161"/>
                                    <a:gd name="connsiteX350" fmla="*/ 210321 w 711443"/>
                                    <a:gd name="connsiteY350" fmla="*/ 273499 h 914161"/>
                                    <a:gd name="connsiteX351" fmla="*/ 212678 w 711443"/>
                                    <a:gd name="connsiteY351" fmla="*/ 276926 h 914161"/>
                                    <a:gd name="connsiteX352" fmla="*/ 215142 w 711443"/>
                                    <a:gd name="connsiteY352" fmla="*/ 280355 h 914161"/>
                                    <a:gd name="connsiteX353" fmla="*/ 217821 w 711443"/>
                                    <a:gd name="connsiteY353" fmla="*/ 283678 h 914161"/>
                                    <a:gd name="connsiteX354" fmla="*/ 220606 w 711443"/>
                                    <a:gd name="connsiteY354" fmla="*/ 286998 h 914161"/>
                                    <a:gd name="connsiteX355" fmla="*/ 223392 w 711443"/>
                                    <a:gd name="connsiteY355" fmla="*/ 290105 h 914161"/>
                                    <a:gd name="connsiteX356" fmla="*/ 226178 w 711443"/>
                                    <a:gd name="connsiteY356" fmla="*/ 293321 h 914161"/>
                                    <a:gd name="connsiteX357" fmla="*/ 229071 w 711443"/>
                                    <a:gd name="connsiteY357" fmla="*/ 296534 h 914161"/>
                                    <a:gd name="connsiteX358" fmla="*/ 232178 w 711443"/>
                                    <a:gd name="connsiteY358" fmla="*/ 299426 h 914161"/>
                                    <a:gd name="connsiteX359" fmla="*/ 235178 w 711443"/>
                                    <a:gd name="connsiteY359" fmla="*/ 302428 h 914161"/>
                                    <a:gd name="connsiteX360" fmla="*/ 238285 w 711443"/>
                                    <a:gd name="connsiteY360" fmla="*/ 305214 h 914161"/>
                                    <a:gd name="connsiteX361" fmla="*/ 241607 w 711443"/>
                                    <a:gd name="connsiteY361" fmla="*/ 307999 h 914161"/>
                                    <a:gd name="connsiteX362" fmla="*/ 244928 w 711443"/>
                                    <a:gd name="connsiteY362" fmla="*/ 310785 h 914161"/>
                                    <a:gd name="connsiteX363" fmla="*/ 248357 w 711443"/>
                                    <a:gd name="connsiteY363" fmla="*/ 313463 h 914161"/>
                                    <a:gd name="connsiteX364" fmla="*/ 251786 w 711443"/>
                                    <a:gd name="connsiteY364" fmla="*/ 316035 h 914161"/>
                                    <a:gd name="connsiteX365" fmla="*/ 255214 w 711443"/>
                                    <a:gd name="connsiteY365" fmla="*/ 318500 h 914161"/>
                                    <a:gd name="connsiteX366" fmla="*/ 258750 w 711443"/>
                                    <a:gd name="connsiteY366" fmla="*/ 320857 h 914161"/>
                                    <a:gd name="connsiteX367" fmla="*/ 262393 w 711443"/>
                                    <a:gd name="connsiteY367" fmla="*/ 323106 h 914161"/>
                                    <a:gd name="connsiteX368" fmla="*/ 266143 w 711443"/>
                                    <a:gd name="connsiteY368" fmla="*/ 325356 h 914161"/>
                                    <a:gd name="connsiteX369" fmla="*/ 269786 w 711443"/>
                                    <a:gd name="connsiteY369" fmla="*/ 327607 h 914161"/>
                                    <a:gd name="connsiteX370" fmla="*/ 273537 w 711443"/>
                                    <a:gd name="connsiteY370" fmla="*/ 329642 h 914161"/>
                                    <a:gd name="connsiteX371" fmla="*/ 277394 w 711443"/>
                                    <a:gd name="connsiteY371" fmla="*/ 331679 h 914161"/>
                                    <a:gd name="connsiteX372" fmla="*/ 281252 w 711443"/>
                                    <a:gd name="connsiteY372" fmla="*/ 333606 h 914161"/>
                                    <a:gd name="connsiteX373" fmla="*/ 285323 w 711443"/>
                                    <a:gd name="connsiteY373" fmla="*/ 335322 h 914161"/>
                                    <a:gd name="connsiteX374" fmla="*/ 289180 w 711443"/>
                                    <a:gd name="connsiteY374" fmla="*/ 336929 h 914161"/>
                                    <a:gd name="connsiteX375" fmla="*/ 293252 w 711443"/>
                                    <a:gd name="connsiteY375" fmla="*/ 338642 h 914161"/>
                                    <a:gd name="connsiteX376" fmla="*/ 297323 w 711443"/>
                                    <a:gd name="connsiteY376" fmla="*/ 340142 h 914161"/>
                                    <a:gd name="connsiteX377" fmla="*/ 301501 w 711443"/>
                                    <a:gd name="connsiteY377" fmla="*/ 341535 h 914161"/>
                                    <a:gd name="connsiteX378" fmla="*/ 305679 w 711443"/>
                                    <a:gd name="connsiteY378" fmla="*/ 342927 h 914161"/>
                                    <a:gd name="connsiteX379" fmla="*/ 309965 w 711443"/>
                                    <a:gd name="connsiteY379" fmla="*/ 344106 h 914161"/>
                                    <a:gd name="connsiteX380" fmla="*/ 314252 w 711443"/>
                                    <a:gd name="connsiteY380" fmla="*/ 345285 h 914161"/>
                                    <a:gd name="connsiteX381" fmla="*/ 318431 w 711443"/>
                                    <a:gd name="connsiteY381" fmla="*/ 346357 h 914161"/>
                                    <a:gd name="connsiteX382" fmla="*/ 322930 w 711443"/>
                                    <a:gd name="connsiteY382" fmla="*/ 347322 h 914161"/>
                                    <a:gd name="connsiteX383" fmla="*/ 327322 w 711443"/>
                                    <a:gd name="connsiteY383" fmla="*/ 348071 h 914161"/>
                                    <a:gd name="connsiteX384" fmla="*/ 331823 w 711443"/>
                                    <a:gd name="connsiteY384" fmla="*/ 348715 h 914161"/>
                                    <a:gd name="connsiteX385" fmla="*/ 336215 w 711443"/>
                                    <a:gd name="connsiteY385" fmla="*/ 349357 h 914161"/>
                                    <a:gd name="connsiteX386" fmla="*/ 340717 w 711443"/>
                                    <a:gd name="connsiteY386" fmla="*/ 349894 h 914161"/>
                                    <a:gd name="connsiteX387" fmla="*/ 345323 w 711443"/>
                                    <a:gd name="connsiteY387" fmla="*/ 350322 h 914161"/>
                                    <a:gd name="connsiteX388" fmla="*/ 349822 w 711443"/>
                                    <a:gd name="connsiteY388" fmla="*/ 350535 h 914161"/>
                                    <a:gd name="connsiteX389" fmla="*/ 354324 w 711443"/>
                                    <a:gd name="connsiteY389" fmla="*/ 350749 h 914161"/>
                                    <a:gd name="connsiteX390" fmla="*/ 359037 w 711443"/>
                                    <a:gd name="connsiteY390" fmla="*/ 350856 h 914161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  <a:cxn ang="0">
                                      <a:pos x="connsiteX238" y="connsiteY238"/>
                                    </a:cxn>
                                    <a:cxn ang="0">
                                      <a:pos x="connsiteX239" y="connsiteY239"/>
                                    </a:cxn>
                                    <a:cxn ang="0">
                                      <a:pos x="connsiteX240" y="connsiteY240"/>
                                    </a:cxn>
                                    <a:cxn ang="0">
                                      <a:pos x="connsiteX241" y="connsiteY241"/>
                                    </a:cxn>
                                    <a:cxn ang="0">
                                      <a:pos x="connsiteX242" y="connsiteY242"/>
                                    </a:cxn>
                                    <a:cxn ang="0">
                                      <a:pos x="connsiteX243" y="connsiteY243"/>
                                    </a:cxn>
                                    <a:cxn ang="0">
                                      <a:pos x="connsiteX244" y="connsiteY244"/>
                                    </a:cxn>
                                    <a:cxn ang="0">
                                      <a:pos x="connsiteX245" y="connsiteY245"/>
                                    </a:cxn>
                                    <a:cxn ang="0">
                                      <a:pos x="connsiteX246" y="connsiteY246"/>
                                    </a:cxn>
                                    <a:cxn ang="0">
                                      <a:pos x="connsiteX247" y="connsiteY247"/>
                                    </a:cxn>
                                    <a:cxn ang="0">
                                      <a:pos x="connsiteX248" y="connsiteY248"/>
                                    </a:cxn>
                                    <a:cxn ang="0">
                                      <a:pos x="connsiteX249" y="connsiteY249"/>
                                    </a:cxn>
                                    <a:cxn ang="0">
                                      <a:pos x="connsiteX250" y="connsiteY250"/>
                                    </a:cxn>
                                    <a:cxn ang="0">
                                      <a:pos x="connsiteX251" y="connsiteY251"/>
                                    </a:cxn>
                                    <a:cxn ang="0">
                                      <a:pos x="connsiteX252" y="connsiteY252"/>
                                    </a:cxn>
                                    <a:cxn ang="0">
                                      <a:pos x="connsiteX253" y="connsiteY253"/>
                                    </a:cxn>
                                    <a:cxn ang="0">
                                      <a:pos x="connsiteX254" y="connsiteY254"/>
                                    </a:cxn>
                                    <a:cxn ang="0">
                                      <a:pos x="connsiteX255" y="connsiteY255"/>
                                    </a:cxn>
                                    <a:cxn ang="0">
                                      <a:pos x="connsiteX256" y="connsiteY256"/>
                                    </a:cxn>
                                    <a:cxn ang="0">
                                      <a:pos x="connsiteX257" y="connsiteY257"/>
                                    </a:cxn>
                                    <a:cxn ang="0">
                                      <a:pos x="connsiteX258" y="connsiteY258"/>
                                    </a:cxn>
                                    <a:cxn ang="0">
                                      <a:pos x="connsiteX259" y="connsiteY259"/>
                                    </a:cxn>
                                    <a:cxn ang="0">
                                      <a:pos x="connsiteX260" y="connsiteY260"/>
                                    </a:cxn>
                                    <a:cxn ang="0">
                                      <a:pos x="connsiteX261" y="connsiteY261"/>
                                    </a:cxn>
                                    <a:cxn ang="0">
                                      <a:pos x="connsiteX262" y="connsiteY262"/>
                                    </a:cxn>
                                    <a:cxn ang="0">
                                      <a:pos x="connsiteX263" y="connsiteY263"/>
                                    </a:cxn>
                                    <a:cxn ang="0">
                                      <a:pos x="connsiteX264" y="connsiteY264"/>
                                    </a:cxn>
                                    <a:cxn ang="0">
                                      <a:pos x="connsiteX265" y="connsiteY265"/>
                                    </a:cxn>
                                    <a:cxn ang="0">
                                      <a:pos x="connsiteX266" y="connsiteY266"/>
                                    </a:cxn>
                                    <a:cxn ang="0">
                                      <a:pos x="connsiteX267" y="connsiteY267"/>
                                    </a:cxn>
                                    <a:cxn ang="0">
                                      <a:pos x="connsiteX268" y="connsiteY268"/>
                                    </a:cxn>
                                    <a:cxn ang="0">
                                      <a:pos x="connsiteX269" y="connsiteY269"/>
                                    </a:cxn>
                                    <a:cxn ang="0">
                                      <a:pos x="connsiteX270" y="connsiteY270"/>
                                    </a:cxn>
                                    <a:cxn ang="0">
                                      <a:pos x="connsiteX271" y="connsiteY271"/>
                                    </a:cxn>
                                    <a:cxn ang="0">
                                      <a:pos x="connsiteX272" y="connsiteY272"/>
                                    </a:cxn>
                                    <a:cxn ang="0">
                                      <a:pos x="connsiteX273" y="connsiteY273"/>
                                    </a:cxn>
                                    <a:cxn ang="0">
                                      <a:pos x="connsiteX274" y="connsiteY274"/>
                                    </a:cxn>
                                    <a:cxn ang="0">
                                      <a:pos x="connsiteX275" y="connsiteY275"/>
                                    </a:cxn>
                                    <a:cxn ang="0">
                                      <a:pos x="connsiteX276" y="connsiteY276"/>
                                    </a:cxn>
                                    <a:cxn ang="0">
                                      <a:pos x="connsiteX277" y="connsiteY277"/>
                                    </a:cxn>
                                    <a:cxn ang="0">
                                      <a:pos x="connsiteX278" y="connsiteY278"/>
                                    </a:cxn>
                                    <a:cxn ang="0">
                                      <a:pos x="connsiteX279" y="connsiteY279"/>
                                    </a:cxn>
                                    <a:cxn ang="0">
                                      <a:pos x="connsiteX280" y="connsiteY280"/>
                                    </a:cxn>
                                    <a:cxn ang="0">
                                      <a:pos x="connsiteX281" y="connsiteY281"/>
                                    </a:cxn>
                                    <a:cxn ang="0">
                                      <a:pos x="connsiteX282" y="connsiteY282"/>
                                    </a:cxn>
                                    <a:cxn ang="0">
                                      <a:pos x="connsiteX283" y="connsiteY283"/>
                                    </a:cxn>
                                    <a:cxn ang="0">
                                      <a:pos x="connsiteX284" y="connsiteY284"/>
                                    </a:cxn>
                                    <a:cxn ang="0">
                                      <a:pos x="connsiteX285" y="connsiteY285"/>
                                    </a:cxn>
                                    <a:cxn ang="0">
                                      <a:pos x="connsiteX286" y="connsiteY286"/>
                                    </a:cxn>
                                    <a:cxn ang="0">
                                      <a:pos x="connsiteX287" y="connsiteY287"/>
                                    </a:cxn>
                                    <a:cxn ang="0">
                                      <a:pos x="connsiteX288" y="connsiteY288"/>
                                    </a:cxn>
                                    <a:cxn ang="0">
                                      <a:pos x="connsiteX289" y="connsiteY289"/>
                                    </a:cxn>
                                    <a:cxn ang="0">
                                      <a:pos x="connsiteX290" y="connsiteY290"/>
                                    </a:cxn>
                                    <a:cxn ang="0">
                                      <a:pos x="connsiteX291" y="connsiteY291"/>
                                    </a:cxn>
                                    <a:cxn ang="0">
                                      <a:pos x="connsiteX292" y="connsiteY292"/>
                                    </a:cxn>
                                    <a:cxn ang="0">
                                      <a:pos x="connsiteX293" y="connsiteY293"/>
                                    </a:cxn>
                                    <a:cxn ang="0">
                                      <a:pos x="connsiteX294" y="connsiteY294"/>
                                    </a:cxn>
                                    <a:cxn ang="0">
                                      <a:pos x="connsiteX295" y="connsiteY295"/>
                                    </a:cxn>
                                    <a:cxn ang="0">
                                      <a:pos x="connsiteX296" y="connsiteY296"/>
                                    </a:cxn>
                                    <a:cxn ang="0">
                                      <a:pos x="connsiteX297" y="connsiteY297"/>
                                    </a:cxn>
                                    <a:cxn ang="0">
                                      <a:pos x="connsiteX298" y="connsiteY298"/>
                                    </a:cxn>
                                    <a:cxn ang="0">
                                      <a:pos x="connsiteX299" y="connsiteY299"/>
                                    </a:cxn>
                                    <a:cxn ang="0">
                                      <a:pos x="connsiteX300" y="connsiteY300"/>
                                    </a:cxn>
                                    <a:cxn ang="0">
                                      <a:pos x="connsiteX301" y="connsiteY301"/>
                                    </a:cxn>
                                    <a:cxn ang="0">
                                      <a:pos x="connsiteX302" y="connsiteY302"/>
                                    </a:cxn>
                                    <a:cxn ang="0">
                                      <a:pos x="connsiteX303" y="connsiteY303"/>
                                    </a:cxn>
                                    <a:cxn ang="0">
                                      <a:pos x="connsiteX304" y="connsiteY304"/>
                                    </a:cxn>
                                    <a:cxn ang="0">
                                      <a:pos x="connsiteX305" y="connsiteY305"/>
                                    </a:cxn>
                                    <a:cxn ang="0">
                                      <a:pos x="connsiteX306" y="connsiteY306"/>
                                    </a:cxn>
                                    <a:cxn ang="0">
                                      <a:pos x="connsiteX307" y="connsiteY307"/>
                                    </a:cxn>
                                    <a:cxn ang="0">
                                      <a:pos x="connsiteX308" y="connsiteY308"/>
                                    </a:cxn>
                                    <a:cxn ang="0">
                                      <a:pos x="connsiteX309" y="connsiteY309"/>
                                    </a:cxn>
                                    <a:cxn ang="0">
                                      <a:pos x="connsiteX310" y="connsiteY310"/>
                                    </a:cxn>
                                    <a:cxn ang="0">
                                      <a:pos x="connsiteX311" y="connsiteY311"/>
                                    </a:cxn>
                                    <a:cxn ang="0">
                                      <a:pos x="connsiteX312" y="connsiteY312"/>
                                    </a:cxn>
                                    <a:cxn ang="0">
                                      <a:pos x="connsiteX313" y="connsiteY313"/>
                                    </a:cxn>
                                    <a:cxn ang="0">
                                      <a:pos x="connsiteX314" y="connsiteY314"/>
                                    </a:cxn>
                                    <a:cxn ang="0">
                                      <a:pos x="connsiteX315" y="connsiteY315"/>
                                    </a:cxn>
                                    <a:cxn ang="0">
                                      <a:pos x="connsiteX316" y="connsiteY316"/>
                                    </a:cxn>
                                    <a:cxn ang="0">
                                      <a:pos x="connsiteX317" y="connsiteY317"/>
                                    </a:cxn>
                                    <a:cxn ang="0">
                                      <a:pos x="connsiteX318" y="connsiteY318"/>
                                    </a:cxn>
                                    <a:cxn ang="0">
                                      <a:pos x="connsiteX319" y="connsiteY319"/>
                                    </a:cxn>
                                    <a:cxn ang="0">
                                      <a:pos x="connsiteX320" y="connsiteY320"/>
                                    </a:cxn>
                                    <a:cxn ang="0">
                                      <a:pos x="connsiteX321" y="connsiteY321"/>
                                    </a:cxn>
                                    <a:cxn ang="0">
                                      <a:pos x="connsiteX322" y="connsiteY322"/>
                                    </a:cxn>
                                    <a:cxn ang="0">
                                      <a:pos x="connsiteX323" y="connsiteY323"/>
                                    </a:cxn>
                                    <a:cxn ang="0">
                                      <a:pos x="connsiteX324" y="connsiteY324"/>
                                    </a:cxn>
                                    <a:cxn ang="0">
                                      <a:pos x="connsiteX325" y="connsiteY325"/>
                                    </a:cxn>
                                    <a:cxn ang="0">
                                      <a:pos x="connsiteX326" y="connsiteY326"/>
                                    </a:cxn>
                                    <a:cxn ang="0">
                                      <a:pos x="connsiteX327" y="connsiteY327"/>
                                    </a:cxn>
                                    <a:cxn ang="0">
                                      <a:pos x="connsiteX328" y="connsiteY328"/>
                                    </a:cxn>
                                    <a:cxn ang="0">
                                      <a:pos x="connsiteX329" y="connsiteY329"/>
                                    </a:cxn>
                                    <a:cxn ang="0">
                                      <a:pos x="connsiteX330" y="connsiteY330"/>
                                    </a:cxn>
                                    <a:cxn ang="0">
                                      <a:pos x="connsiteX331" y="connsiteY331"/>
                                    </a:cxn>
                                    <a:cxn ang="0">
                                      <a:pos x="connsiteX332" y="connsiteY332"/>
                                    </a:cxn>
                                    <a:cxn ang="0">
                                      <a:pos x="connsiteX333" y="connsiteY333"/>
                                    </a:cxn>
                                    <a:cxn ang="0">
                                      <a:pos x="connsiteX334" y="connsiteY334"/>
                                    </a:cxn>
                                    <a:cxn ang="0">
                                      <a:pos x="connsiteX335" y="connsiteY335"/>
                                    </a:cxn>
                                    <a:cxn ang="0">
                                      <a:pos x="connsiteX336" y="connsiteY336"/>
                                    </a:cxn>
                                    <a:cxn ang="0">
                                      <a:pos x="connsiteX337" y="connsiteY337"/>
                                    </a:cxn>
                                    <a:cxn ang="0">
                                      <a:pos x="connsiteX338" y="connsiteY338"/>
                                    </a:cxn>
                                    <a:cxn ang="0">
                                      <a:pos x="connsiteX339" y="connsiteY339"/>
                                    </a:cxn>
                                    <a:cxn ang="0">
                                      <a:pos x="connsiteX340" y="connsiteY340"/>
                                    </a:cxn>
                                    <a:cxn ang="0">
                                      <a:pos x="connsiteX341" y="connsiteY341"/>
                                    </a:cxn>
                                    <a:cxn ang="0">
                                      <a:pos x="connsiteX342" y="connsiteY342"/>
                                    </a:cxn>
                                    <a:cxn ang="0">
                                      <a:pos x="connsiteX343" y="connsiteY343"/>
                                    </a:cxn>
                                    <a:cxn ang="0">
                                      <a:pos x="connsiteX344" y="connsiteY344"/>
                                    </a:cxn>
                                    <a:cxn ang="0">
                                      <a:pos x="connsiteX345" y="connsiteY345"/>
                                    </a:cxn>
                                    <a:cxn ang="0">
                                      <a:pos x="connsiteX346" y="connsiteY346"/>
                                    </a:cxn>
                                    <a:cxn ang="0">
                                      <a:pos x="connsiteX347" y="connsiteY347"/>
                                    </a:cxn>
                                    <a:cxn ang="0">
                                      <a:pos x="connsiteX348" y="connsiteY348"/>
                                    </a:cxn>
                                    <a:cxn ang="0">
                                      <a:pos x="connsiteX349" y="connsiteY349"/>
                                    </a:cxn>
                                    <a:cxn ang="0">
                                      <a:pos x="connsiteX350" y="connsiteY350"/>
                                    </a:cxn>
                                    <a:cxn ang="0">
                                      <a:pos x="connsiteX351" y="connsiteY351"/>
                                    </a:cxn>
                                    <a:cxn ang="0">
                                      <a:pos x="connsiteX352" y="connsiteY352"/>
                                    </a:cxn>
                                    <a:cxn ang="0">
                                      <a:pos x="connsiteX353" y="connsiteY353"/>
                                    </a:cxn>
                                    <a:cxn ang="0">
                                      <a:pos x="connsiteX354" y="connsiteY354"/>
                                    </a:cxn>
                                    <a:cxn ang="0">
                                      <a:pos x="connsiteX355" y="connsiteY355"/>
                                    </a:cxn>
                                    <a:cxn ang="0">
                                      <a:pos x="connsiteX356" y="connsiteY356"/>
                                    </a:cxn>
                                    <a:cxn ang="0">
                                      <a:pos x="connsiteX357" y="connsiteY357"/>
                                    </a:cxn>
                                    <a:cxn ang="0">
                                      <a:pos x="connsiteX358" y="connsiteY358"/>
                                    </a:cxn>
                                    <a:cxn ang="0">
                                      <a:pos x="connsiteX359" y="connsiteY359"/>
                                    </a:cxn>
                                    <a:cxn ang="0">
                                      <a:pos x="connsiteX360" y="connsiteY360"/>
                                    </a:cxn>
                                    <a:cxn ang="0">
                                      <a:pos x="connsiteX361" y="connsiteY361"/>
                                    </a:cxn>
                                    <a:cxn ang="0">
                                      <a:pos x="connsiteX362" y="connsiteY362"/>
                                    </a:cxn>
                                    <a:cxn ang="0">
                                      <a:pos x="connsiteX363" y="connsiteY363"/>
                                    </a:cxn>
                                    <a:cxn ang="0">
                                      <a:pos x="connsiteX364" y="connsiteY364"/>
                                    </a:cxn>
                                    <a:cxn ang="0">
                                      <a:pos x="connsiteX365" y="connsiteY365"/>
                                    </a:cxn>
                                    <a:cxn ang="0">
                                      <a:pos x="connsiteX366" y="connsiteY366"/>
                                    </a:cxn>
                                    <a:cxn ang="0">
                                      <a:pos x="connsiteX367" y="connsiteY367"/>
                                    </a:cxn>
                                    <a:cxn ang="0">
                                      <a:pos x="connsiteX368" y="connsiteY368"/>
                                    </a:cxn>
                                    <a:cxn ang="0">
                                      <a:pos x="connsiteX369" y="connsiteY369"/>
                                    </a:cxn>
                                    <a:cxn ang="0">
                                      <a:pos x="connsiteX370" y="connsiteY370"/>
                                    </a:cxn>
                                    <a:cxn ang="0">
                                      <a:pos x="connsiteX371" y="connsiteY371"/>
                                    </a:cxn>
                                    <a:cxn ang="0">
                                      <a:pos x="connsiteX372" y="connsiteY372"/>
                                    </a:cxn>
                                    <a:cxn ang="0">
                                      <a:pos x="connsiteX373" y="connsiteY373"/>
                                    </a:cxn>
                                    <a:cxn ang="0">
                                      <a:pos x="connsiteX374" y="connsiteY374"/>
                                    </a:cxn>
                                    <a:cxn ang="0">
                                      <a:pos x="connsiteX375" y="connsiteY375"/>
                                    </a:cxn>
                                    <a:cxn ang="0">
                                      <a:pos x="connsiteX376" y="connsiteY376"/>
                                    </a:cxn>
                                    <a:cxn ang="0">
                                      <a:pos x="connsiteX377" y="connsiteY377"/>
                                    </a:cxn>
                                    <a:cxn ang="0">
                                      <a:pos x="connsiteX378" y="connsiteY378"/>
                                    </a:cxn>
                                    <a:cxn ang="0">
                                      <a:pos x="connsiteX379" y="connsiteY379"/>
                                    </a:cxn>
                                    <a:cxn ang="0">
                                      <a:pos x="connsiteX380" y="connsiteY380"/>
                                    </a:cxn>
                                    <a:cxn ang="0">
                                      <a:pos x="connsiteX381" y="connsiteY381"/>
                                    </a:cxn>
                                    <a:cxn ang="0">
                                      <a:pos x="connsiteX382" y="connsiteY382"/>
                                    </a:cxn>
                                    <a:cxn ang="0">
                                      <a:pos x="connsiteX383" y="connsiteY383"/>
                                    </a:cxn>
                                    <a:cxn ang="0">
                                      <a:pos x="connsiteX384" y="connsiteY384"/>
                                    </a:cxn>
                                    <a:cxn ang="0">
                                      <a:pos x="connsiteX385" y="connsiteY385"/>
                                    </a:cxn>
                                    <a:cxn ang="0">
                                      <a:pos x="connsiteX386" y="connsiteY386"/>
                                    </a:cxn>
                                    <a:cxn ang="0">
                                      <a:pos x="connsiteX387" y="connsiteY387"/>
                                    </a:cxn>
                                    <a:cxn ang="0">
                                      <a:pos x="connsiteX388" y="connsiteY388"/>
                                    </a:cxn>
                                    <a:cxn ang="0">
                                      <a:pos x="connsiteX389" y="connsiteY389"/>
                                    </a:cxn>
                                    <a:cxn ang="0">
                                      <a:pos x="connsiteX390" y="connsiteY390"/>
                                    </a:cxn>
                                  </a:cxnLst>
                                  <a:rect l="l" t="t" r="r" b="b"/>
                                  <a:pathLst>
                                    <a:path w="711443" h="914161">
                                      <a:moveTo>
                                        <a:pt x="355824" y="401000"/>
                                      </a:moveTo>
                                      <a:lnTo>
                                        <a:pt x="346716" y="401107"/>
                                      </a:lnTo>
                                      <a:lnTo>
                                        <a:pt x="337394" y="401538"/>
                                      </a:lnTo>
                                      <a:lnTo>
                                        <a:pt x="328501" y="402286"/>
                                      </a:lnTo>
                                      <a:lnTo>
                                        <a:pt x="319393" y="403358"/>
                                      </a:lnTo>
                                      <a:lnTo>
                                        <a:pt x="310502" y="404751"/>
                                      </a:lnTo>
                                      <a:lnTo>
                                        <a:pt x="301608" y="406358"/>
                                      </a:lnTo>
                                      <a:lnTo>
                                        <a:pt x="292821" y="408395"/>
                                      </a:lnTo>
                                      <a:lnTo>
                                        <a:pt x="284144" y="410752"/>
                                      </a:lnTo>
                                      <a:lnTo>
                                        <a:pt x="275357" y="413321"/>
                                      </a:lnTo>
                                      <a:lnTo>
                                        <a:pt x="266893" y="416216"/>
                                      </a:lnTo>
                                      <a:lnTo>
                                        <a:pt x="258429" y="419216"/>
                                      </a:lnTo>
                                      <a:lnTo>
                                        <a:pt x="250071" y="422645"/>
                                      </a:lnTo>
                                      <a:lnTo>
                                        <a:pt x="241714" y="426393"/>
                                      </a:lnTo>
                                      <a:lnTo>
                                        <a:pt x="233464" y="430358"/>
                                      </a:lnTo>
                                      <a:lnTo>
                                        <a:pt x="225428" y="434645"/>
                                      </a:lnTo>
                                      <a:lnTo>
                                        <a:pt x="217285" y="439145"/>
                                      </a:lnTo>
                                      <a:lnTo>
                                        <a:pt x="209356" y="443860"/>
                                      </a:lnTo>
                                      <a:lnTo>
                                        <a:pt x="201642" y="448787"/>
                                      </a:lnTo>
                                      <a:lnTo>
                                        <a:pt x="193820" y="454144"/>
                                      </a:lnTo>
                                      <a:lnTo>
                                        <a:pt x="186320" y="459718"/>
                                      </a:lnTo>
                                      <a:lnTo>
                                        <a:pt x="178713" y="465396"/>
                                      </a:lnTo>
                                      <a:lnTo>
                                        <a:pt x="171427" y="471287"/>
                                      </a:lnTo>
                                      <a:lnTo>
                                        <a:pt x="164034" y="477609"/>
                                      </a:lnTo>
                                      <a:lnTo>
                                        <a:pt x="156855" y="483932"/>
                                      </a:lnTo>
                                      <a:lnTo>
                                        <a:pt x="149998" y="490681"/>
                                      </a:lnTo>
                                      <a:lnTo>
                                        <a:pt x="142926" y="497431"/>
                                      </a:lnTo>
                                      <a:lnTo>
                                        <a:pt x="136176" y="504609"/>
                                      </a:lnTo>
                                      <a:lnTo>
                                        <a:pt x="129426" y="512003"/>
                                      </a:lnTo>
                                      <a:lnTo>
                                        <a:pt x="122890" y="519611"/>
                                      </a:lnTo>
                                      <a:lnTo>
                                        <a:pt x="116676" y="527219"/>
                                      </a:lnTo>
                                      <a:lnTo>
                                        <a:pt x="110461" y="535255"/>
                                      </a:lnTo>
                                      <a:lnTo>
                                        <a:pt x="104247" y="543397"/>
                                      </a:lnTo>
                                      <a:lnTo>
                                        <a:pt x="98247" y="551754"/>
                                      </a:lnTo>
                                      <a:lnTo>
                                        <a:pt x="92568" y="560327"/>
                                      </a:lnTo>
                                      <a:lnTo>
                                        <a:pt x="86889" y="569004"/>
                                      </a:lnTo>
                                      <a:lnTo>
                                        <a:pt x="81318" y="578005"/>
                                      </a:lnTo>
                                      <a:lnTo>
                                        <a:pt x="75961" y="587005"/>
                                      </a:lnTo>
                                      <a:lnTo>
                                        <a:pt x="70711" y="596327"/>
                                      </a:lnTo>
                                      <a:lnTo>
                                        <a:pt x="65675" y="605755"/>
                                      </a:lnTo>
                                      <a:lnTo>
                                        <a:pt x="60746" y="615398"/>
                                      </a:lnTo>
                                      <a:lnTo>
                                        <a:pt x="56139" y="625257"/>
                                      </a:lnTo>
                                      <a:lnTo>
                                        <a:pt x="51424" y="635006"/>
                                      </a:lnTo>
                                      <a:lnTo>
                                        <a:pt x="47246" y="645185"/>
                                      </a:lnTo>
                                      <a:lnTo>
                                        <a:pt x="42960" y="655469"/>
                                      </a:lnTo>
                                      <a:lnTo>
                                        <a:pt x="38996" y="665863"/>
                                      </a:lnTo>
                                      <a:lnTo>
                                        <a:pt x="35138" y="676470"/>
                                      </a:lnTo>
                                      <a:lnTo>
                                        <a:pt x="31602" y="687291"/>
                                      </a:lnTo>
                                      <a:lnTo>
                                        <a:pt x="28067" y="698008"/>
                                      </a:lnTo>
                                      <a:lnTo>
                                        <a:pt x="24745" y="709043"/>
                                      </a:lnTo>
                                      <a:lnTo>
                                        <a:pt x="21638" y="720078"/>
                                      </a:lnTo>
                                      <a:lnTo>
                                        <a:pt x="18745" y="731437"/>
                                      </a:lnTo>
                                      <a:lnTo>
                                        <a:pt x="16067" y="742686"/>
                                      </a:lnTo>
                                      <a:lnTo>
                                        <a:pt x="13602" y="754151"/>
                                      </a:lnTo>
                                      <a:lnTo>
                                        <a:pt x="11352" y="765723"/>
                                      </a:lnTo>
                                      <a:lnTo>
                                        <a:pt x="9209" y="777510"/>
                                      </a:lnTo>
                                      <a:lnTo>
                                        <a:pt x="7174" y="789296"/>
                                      </a:lnTo>
                                      <a:lnTo>
                                        <a:pt x="5566" y="801189"/>
                                      </a:lnTo>
                                      <a:lnTo>
                                        <a:pt x="4173" y="813296"/>
                                      </a:lnTo>
                                      <a:lnTo>
                                        <a:pt x="2995" y="825403"/>
                                      </a:lnTo>
                                      <a:lnTo>
                                        <a:pt x="1923" y="837510"/>
                                      </a:lnTo>
                                      <a:lnTo>
                                        <a:pt x="1066" y="850045"/>
                                      </a:lnTo>
                                      <a:lnTo>
                                        <a:pt x="531" y="862368"/>
                                      </a:lnTo>
                                      <a:lnTo>
                                        <a:pt x="209" y="874796"/>
                                      </a:lnTo>
                                      <a:lnTo>
                                        <a:pt x="-5" y="887440"/>
                                      </a:lnTo>
                                      <a:lnTo>
                                        <a:pt x="209" y="900833"/>
                                      </a:lnTo>
                                      <a:lnTo>
                                        <a:pt x="745" y="914119"/>
                                      </a:lnTo>
                                      <a:lnTo>
                                        <a:pt x="711115" y="914119"/>
                                      </a:lnTo>
                                      <a:lnTo>
                                        <a:pt x="711332" y="900833"/>
                                      </a:lnTo>
                                      <a:lnTo>
                                        <a:pt x="711439" y="887440"/>
                                      </a:lnTo>
                                      <a:lnTo>
                                        <a:pt x="711439" y="874796"/>
                                      </a:lnTo>
                                      <a:lnTo>
                                        <a:pt x="711115" y="862368"/>
                                      </a:lnTo>
                                      <a:lnTo>
                                        <a:pt x="710474" y="850045"/>
                                      </a:lnTo>
                                      <a:lnTo>
                                        <a:pt x="709616" y="837510"/>
                                      </a:lnTo>
                                      <a:lnTo>
                                        <a:pt x="708653" y="825403"/>
                                      </a:lnTo>
                                      <a:lnTo>
                                        <a:pt x="707474" y="813296"/>
                                      </a:lnTo>
                                      <a:lnTo>
                                        <a:pt x="705975" y="801189"/>
                                      </a:lnTo>
                                      <a:lnTo>
                                        <a:pt x="704365" y="789296"/>
                                      </a:lnTo>
                                      <a:lnTo>
                                        <a:pt x="702331" y="777510"/>
                                      </a:lnTo>
                                      <a:lnTo>
                                        <a:pt x="700401" y="765723"/>
                                      </a:lnTo>
                                      <a:lnTo>
                                        <a:pt x="698153" y="754151"/>
                                      </a:lnTo>
                                      <a:lnTo>
                                        <a:pt x="695581" y="742686"/>
                                      </a:lnTo>
                                      <a:lnTo>
                                        <a:pt x="692796" y="731437"/>
                                      </a:lnTo>
                                      <a:lnTo>
                                        <a:pt x="690008" y="720078"/>
                                      </a:lnTo>
                                      <a:lnTo>
                                        <a:pt x="686794" y="709043"/>
                                      </a:lnTo>
                                      <a:lnTo>
                                        <a:pt x="683688" y="698008"/>
                                      </a:lnTo>
                                      <a:lnTo>
                                        <a:pt x="680152" y="687291"/>
                                      </a:lnTo>
                                      <a:lnTo>
                                        <a:pt x="676508" y="676470"/>
                                      </a:lnTo>
                                      <a:lnTo>
                                        <a:pt x="672544" y="665863"/>
                                      </a:lnTo>
                                      <a:lnTo>
                                        <a:pt x="668579" y="655469"/>
                                      </a:lnTo>
                                      <a:lnTo>
                                        <a:pt x="664401" y="645185"/>
                                      </a:lnTo>
                                      <a:lnTo>
                                        <a:pt x="660009" y="635006"/>
                                      </a:lnTo>
                                      <a:lnTo>
                                        <a:pt x="655507" y="625257"/>
                                      </a:lnTo>
                                      <a:lnTo>
                                        <a:pt x="650794" y="615398"/>
                                      </a:lnTo>
                                      <a:lnTo>
                                        <a:pt x="645865" y="605755"/>
                                      </a:lnTo>
                                      <a:lnTo>
                                        <a:pt x="640829" y="596327"/>
                                      </a:lnTo>
                                      <a:lnTo>
                                        <a:pt x="635795" y="587005"/>
                                      </a:lnTo>
                                      <a:lnTo>
                                        <a:pt x="630328" y="578005"/>
                                      </a:lnTo>
                                      <a:lnTo>
                                        <a:pt x="624757" y="569004"/>
                                      </a:lnTo>
                                      <a:lnTo>
                                        <a:pt x="619186" y="560327"/>
                                      </a:lnTo>
                                      <a:lnTo>
                                        <a:pt x="613401" y="551754"/>
                                      </a:lnTo>
                                      <a:lnTo>
                                        <a:pt x="607400" y="543397"/>
                                      </a:lnTo>
                                      <a:lnTo>
                                        <a:pt x="601292" y="535255"/>
                                      </a:lnTo>
                                      <a:lnTo>
                                        <a:pt x="595079" y="527219"/>
                                      </a:lnTo>
                                      <a:lnTo>
                                        <a:pt x="588650" y="519611"/>
                                      </a:lnTo>
                                      <a:lnTo>
                                        <a:pt x="582114" y="512003"/>
                                      </a:lnTo>
                                      <a:lnTo>
                                        <a:pt x="575364" y="504609"/>
                                      </a:lnTo>
                                      <a:lnTo>
                                        <a:pt x="568721" y="497431"/>
                                      </a:lnTo>
                                      <a:lnTo>
                                        <a:pt x="561864" y="490681"/>
                                      </a:lnTo>
                                      <a:lnTo>
                                        <a:pt x="554684" y="483932"/>
                                      </a:lnTo>
                                      <a:lnTo>
                                        <a:pt x="547507" y="477609"/>
                                      </a:lnTo>
                                      <a:lnTo>
                                        <a:pt x="540326" y="471287"/>
                                      </a:lnTo>
                                      <a:lnTo>
                                        <a:pt x="532935" y="465396"/>
                                      </a:lnTo>
                                      <a:lnTo>
                                        <a:pt x="525327" y="459718"/>
                                      </a:lnTo>
                                      <a:lnTo>
                                        <a:pt x="517826" y="454144"/>
                                      </a:lnTo>
                                      <a:lnTo>
                                        <a:pt x="510114" y="448787"/>
                                      </a:lnTo>
                                      <a:lnTo>
                                        <a:pt x="502185" y="443860"/>
                                      </a:lnTo>
                                      <a:lnTo>
                                        <a:pt x="494256" y="439145"/>
                                      </a:lnTo>
                                      <a:lnTo>
                                        <a:pt x="486220" y="434645"/>
                                      </a:lnTo>
                                      <a:lnTo>
                                        <a:pt x="478182" y="430358"/>
                                      </a:lnTo>
                                      <a:lnTo>
                                        <a:pt x="469932" y="426393"/>
                                      </a:lnTo>
                                      <a:lnTo>
                                        <a:pt x="461576" y="422645"/>
                                      </a:lnTo>
                                      <a:lnTo>
                                        <a:pt x="453220" y="419216"/>
                                      </a:lnTo>
                                      <a:lnTo>
                                        <a:pt x="444753" y="416216"/>
                                      </a:lnTo>
                                      <a:lnTo>
                                        <a:pt x="436183" y="413321"/>
                                      </a:lnTo>
                                      <a:lnTo>
                                        <a:pt x="427503" y="410752"/>
                                      </a:lnTo>
                                      <a:lnTo>
                                        <a:pt x="418826" y="408395"/>
                                      </a:lnTo>
                                      <a:lnTo>
                                        <a:pt x="410039" y="406358"/>
                                      </a:lnTo>
                                      <a:lnTo>
                                        <a:pt x="401038" y="404751"/>
                                      </a:lnTo>
                                      <a:lnTo>
                                        <a:pt x="392145" y="403358"/>
                                      </a:lnTo>
                                      <a:lnTo>
                                        <a:pt x="383253" y="402286"/>
                                      </a:lnTo>
                                      <a:lnTo>
                                        <a:pt x="374146" y="401538"/>
                                      </a:lnTo>
                                      <a:lnTo>
                                        <a:pt x="364931" y="401107"/>
                                      </a:lnTo>
                                      <a:lnTo>
                                        <a:pt x="355824" y="401000"/>
                                      </a:lnTo>
                                      <a:moveTo>
                                        <a:pt x="359037" y="350856"/>
                                      </a:moveTo>
                                      <a:lnTo>
                                        <a:pt x="363645" y="350749"/>
                                      </a:lnTo>
                                      <a:lnTo>
                                        <a:pt x="368251" y="350535"/>
                                      </a:lnTo>
                                      <a:lnTo>
                                        <a:pt x="372967" y="350322"/>
                                      </a:lnTo>
                                      <a:lnTo>
                                        <a:pt x="377466" y="349894"/>
                                      </a:lnTo>
                                      <a:lnTo>
                                        <a:pt x="382075" y="349357"/>
                                      </a:lnTo>
                                      <a:lnTo>
                                        <a:pt x="386467" y="348715"/>
                                      </a:lnTo>
                                      <a:lnTo>
                                        <a:pt x="390968" y="348071"/>
                                      </a:lnTo>
                                      <a:lnTo>
                                        <a:pt x="395360" y="347322"/>
                                      </a:lnTo>
                                      <a:lnTo>
                                        <a:pt x="399539" y="346357"/>
                                      </a:lnTo>
                                      <a:lnTo>
                                        <a:pt x="403931" y="345285"/>
                                      </a:lnTo>
                                      <a:lnTo>
                                        <a:pt x="408219" y="344106"/>
                                      </a:lnTo>
                                      <a:lnTo>
                                        <a:pt x="412611" y="342927"/>
                                      </a:lnTo>
                                      <a:lnTo>
                                        <a:pt x="416789" y="341535"/>
                                      </a:lnTo>
                                      <a:lnTo>
                                        <a:pt x="420967" y="340142"/>
                                      </a:lnTo>
                                      <a:lnTo>
                                        <a:pt x="424932" y="338642"/>
                                      </a:lnTo>
                                      <a:lnTo>
                                        <a:pt x="429003" y="336929"/>
                                      </a:lnTo>
                                      <a:lnTo>
                                        <a:pt x="432967" y="335322"/>
                                      </a:lnTo>
                                      <a:lnTo>
                                        <a:pt x="437039" y="333606"/>
                                      </a:lnTo>
                                      <a:lnTo>
                                        <a:pt x="440896" y="331679"/>
                                      </a:lnTo>
                                      <a:lnTo>
                                        <a:pt x="444753" y="329642"/>
                                      </a:lnTo>
                                      <a:lnTo>
                                        <a:pt x="448504" y="327607"/>
                                      </a:lnTo>
                                      <a:lnTo>
                                        <a:pt x="452254" y="325356"/>
                                      </a:lnTo>
                                      <a:lnTo>
                                        <a:pt x="455898" y="323106"/>
                                      </a:lnTo>
                                      <a:lnTo>
                                        <a:pt x="459539" y="320857"/>
                                      </a:lnTo>
                                      <a:lnTo>
                                        <a:pt x="463076" y="318500"/>
                                      </a:lnTo>
                                      <a:lnTo>
                                        <a:pt x="466505" y="316035"/>
                                      </a:lnTo>
                                      <a:lnTo>
                                        <a:pt x="469932" y="313463"/>
                                      </a:lnTo>
                                      <a:lnTo>
                                        <a:pt x="473362" y="310785"/>
                                      </a:lnTo>
                                      <a:lnTo>
                                        <a:pt x="476682" y="307999"/>
                                      </a:lnTo>
                                      <a:lnTo>
                                        <a:pt x="479791" y="305214"/>
                                      </a:lnTo>
                                      <a:lnTo>
                                        <a:pt x="483004" y="302428"/>
                                      </a:lnTo>
                                      <a:lnTo>
                                        <a:pt x="486111" y="299426"/>
                                      </a:lnTo>
                                      <a:lnTo>
                                        <a:pt x="489006" y="296534"/>
                                      </a:lnTo>
                                      <a:lnTo>
                                        <a:pt x="492005" y="293321"/>
                                      </a:lnTo>
                                      <a:lnTo>
                                        <a:pt x="494898" y="290105"/>
                                      </a:lnTo>
                                      <a:lnTo>
                                        <a:pt x="497683" y="286998"/>
                                      </a:lnTo>
                                      <a:lnTo>
                                        <a:pt x="500362" y="283678"/>
                                      </a:lnTo>
                                      <a:lnTo>
                                        <a:pt x="503147" y="280355"/>
                                      </a:lnTo>
                                      <a:lnTo>
                                        <a:pt x="505612" y="276926"/>
                                      </a:lnTo>
                                      <a:lnTo>
                                        <a:pt x="507970" y="273499"/>
                                      </a:lnTo>
                                      <a:lnTo>
                                        <a:pt x="510434" y="269855"/>
                                      </a:lnTo>
                                      <a:lnTo>
                                        <a:pt x="512792" y="266427"/>
                                      </a:lnTo>
                                      <a:lnTo>
                                        <a:pt x="514933" y="262891"/>
                                      </a:lnTo>
                                      <a:lnTo>
                                        <a:pt x="517077" y="259034"/>
                                      </a:lnTo>
                                      <a:lnTo>
                                        <a:pt x="519005" y="255176"/>
                                      </a:lnTo>
                                      <a:lnTo>
                                        <a:pt x="521042" y="251426"/>
                                      </a:lnTo>
                                      <a:lnTo>
                                        <a:pt x="522862" y="247569"/>
                                      </a:lnTo>
                                      <a:lnTo>
                                        <a:pt x="524576" y="243712"/>
                                      </a:lnTo>
                                      <a:lnTo>
                                        <a:pt x="526292" y="239640"/>
                                      </a:lnTo>
                                      <a:lnTo>
                                        <a:pt x="527792" y="235676"/>
                                      </a:lnTo>
                                      <a:lnTo>
                                        <a:pt x="529398" y="231712"/>
                                      </a:lnTo>
                                      <a:lnTo>
                                        <a:pt x="530684" y="227640"/>
                                      </a:lnTo>
                                      <a:lnTo>
                                        <a:pt x="531863" y="223461"/>
                                      </a:lnTo>
                                      <a:lnTo>
                                        <a:pt x="533042" y="219283"/>
                                      </a:lnTo>
                                      <a:lnTo>
                                        <a:pt x="534114" y="214997"/>
                                      </a:lnTo>
                                      <a:lnTo>
                                        <a:pt x="535076" y="210711"/>
                                      </a:lnTo>
                                      <a:lnTo>
                                        <a:pt x="535827" y="206426"/>
                                      </a:lnTo>
                                      <a:lnTo>
                                        <a:pt x="536685" y="202140"/>
                                      </a:lnTo>
                                      <a:lnTo>
                                        <a:pt x="537220" y="197747"/>
                                      </a:lnTo>
                                      <a:lnTo>
                                        <a:pt x="537864" y="193354"/>
                                      </a:lnTo>
                                      <a:lnTo>
                                        <a:pt x="538185" y="188854"/>
                                      </a:lnTo>
                                      <a:lnTo>
                                        <a:pt x="538506" y="184354"/>
                                      </a:lnTo>
                                      <a:lnTo>
                                        <a:pt x="538613" y="179854"/>
                                      </a:lnTo>
                                      <a:lnTo>
                                        <a:pt x="538613" y="175461"/>
                                      </a:lnTo>
                                      <a:lnTo>
                                        <a:pt x="538613" y="170853"/>
                                      </a:lnTo>
                                      <a:lnTo>
                                        <a:pt x="538506" y="166353"/>
                                      </a:lnTo>
                                      <a:lnTo>
                                        <a:pt x="538185" y="161853"/>
                                      </a:lnTo>
                                      <a:lnTo>
                                        <a:pt x="537864" y="157460"/>
                                      </a:lnTo>
                                      <a:lnTo>
                                        <a:pt x="537220" y="153067"/>
                                      </a:lnTo>
                                      <a:lnTo>
                                        <a:pt x="536685" y="148567"/>
                                      </a:lnTo>
                                      <a:lnTo>
                                        <a:pt x="535827" y="144388"/>
                                      </a:lnTo>
                                      <a:lnTo>
                                        <a:pt x="535076" y="140103"/>
                                      </a:lnTo>
                                      <a:lnTo>
                                        <a:pt x="534114" y="135817"/>
                                      </a:lnTo>
                                      <a:lnTo>
                                        <a:pt x="533042" y="131638"/>
                                      </a:lnTo>
                                      <a:lnTo>
                                        <a:pt x="531863" y="127567"/>
                                      </a:lnTo>
                                      <a:lnTo>
                                        <a:pt x="530684" y="123281"/>
                                      </a:lnTo>
                                      <a:lnTo>
                                        <a:pt x="529398" y="119209"/>
                                      </a:lnTo>
                                      <a:lnTo>
                                        <a:pt x="527792" y="115031"/>
                                      </a:lnTo>
                                      <a:lnTo>
                                        <a:pt x="526292" y="111066"/>
                                      </a:lnTo>
                                      <a:lnTo>
                                        <a:pt x="524576" y="107209"/>
                                      </a:lnTo>
                                      <a:lnTo>
                                        <a:pt x="522862" y="103138"/>
                                      </a:lnTo>
                                      <a:lnTo>
                                        <a:pt x="521042" y="99388"/>
                                      </a:lnTo>
                                      <a:lnTo>
                                        <a:pt x="519005" y="95530"/>
                                      </a:lnTo>
                                      <a:lnTo>
                                        <a:pt x="517077" y="91887"/>
                                      </a:lnTo>
                                      <a:lnTo>
                                        <a:pt x="514933" y="88137"/>
                                      </a:lnTo>
                                      <a:lnTo>
                                        <a:pt x="512792" y="84601"/>
                                      </a:lnTo>
                                      <a:lnTo>
                                        <a:pt x="510434" y="80851"/>
                                      </a:lnTo>
                                      <a:lnTo>
                                        <a:pt x="507970" y="77423"/>
                                      </a:lnTo>
                                      <a:lnTo>
                                        <a:pt x="505612" y="73887"/>
                                      </a:lnTo>
                                      <a:lnTo>
                                        <a:pt x="503147" y="70565"/>
                                      </a:lnTo>
                                      <a:lnTo>
                                        <a:pt x="500362" y="67030"/>
                                      </a:lnTo>
                                      <a:lnTo>
                                        <a:pt x="497683" y="63708"/>
                                      </a:lnTo>
                                      <a:lnTo>
                                        <a:pt x="494898" y="60708"/>
                                      </a:lnTo>
                                      <a:lnTo>
                                        <a:pt x="492005" y="57387"/>
                                      </a:lnTo>
                                      <a:lnTo>
                                        <a:pt x="489006" y="54494"/>
                                      </a:lnTo>
                                      <a:lnTo>
                                        <a:pt x="486111" y="51386"/>
                                      </a:lnTo>
                                      <a:lnTo>
                                        <a:pt x="483004" y="48494"/>
                                      </a:lnTo>
                                      <a:lnTo>
                                        <a:pt x="479791" y="45601"/>
                                      </a:lnTo>
                                      <a:lnTo>
                                        <a:pt x="476682" y="42815"/>
                                      </a:lnTo>
                                      <a:lnTo>
                                        <a:pt x="473362" y="40136"/>
                                      </a:lnTo>
                                      <a:lnTo>
                                        <a:pt x="469932" y="37350"/>
                                      </a:lnTo>
                                      <a:lnTo>
                                        <a:pt x="466505" y="34886"/>
                                      </a:lnTo>
                                      <a:lnTo>
                                        <a:pt x="463076" y="32315"/>
                                      </a:lnTo>
                                      <a:lnTo>
                                        <a:pt x="459539" y="29957"/>
                                      </a:lnTo>
                                      <a:lnTo>
                                        <a:pt x="455898" y="27600"/>
                                      </a:lnTo>
                                      <a:lnTo>
                                        <a:pt x="452254" y="25350"/>
                                      </a:lnTo>
                                      <a:lnTo>
                                        <a:pt x="448504" y="23315"/>
                                      </a:lnTo>
                                      <a:lnTo>
                                        <a:pt x="444753" y="21172"/>
                                      </a:lnTo>
                                      <a:lnTo>
                                        <a:pt x="440896" y="19243"/>
                                      </a:lnTo>
                                      <a:lnTo>
                                        <a:pt x="437039" y="17422"/>
                                      </a:lnTo>
                                      <a:lnTo>
                                        <a:pt x="432967" y="15493"/>
                                      </a:lnTo>
                                      <a:lnTo>
                                        <a:pt x="429003" y="13779"/>
                                      </a:lnTo>
                                      <a:lnTo>
                                        <a:pt x="424932" y="12171"/>
                                      </a:lnTo>
                                      <a:lnTo>
                                        <a:pt x="420967" y="10564"/>
                                      </a:lnTo>
                                      <a:lnTo>
                                        <a:pt x="416789" y="9279"/>
                                      </a:lnTo>
                                      <a:lnTo>
                                        <a:pt x="412611" y="7993"/>
                                      </a:lnTo>
                                      <a:lnTo>
                                        <a:pt x="408219" y="6814"/>
                                      </a:lnTo>
                                      <a:lnTo>
                                        <a:pt x="403931" y="5528"/>
                                      </a:lnTo>
                                      <a:lnTo>
                                        <a:pt x="399539" y="4564"/>
                                      </a:lnTo>
                                      <a:lnTo>
                                        <a:pt x="395360" y="3600"/>
                                      </a:lnTo>
                                      <a:lnTo>
                                        <a:pt x="390968" y="2636"/>
                                      </a:lnTo>
                                      <a:lnTo>
                                        <a:pt x="386467" y="1993"/>
                                      </a:lnTo>
                                      <a:lnTo>
                                        <a:pt x="382075" y="1350"/>
                                      </a:lnTo>
                                      <a:lnTo>
                                        <a:pt x="377466" y="921"/>
                                      </a:lnTo>
                                      <a:lnTo>
                                        <a:pt x="372967" y="493"/>
                                      </a:lnTo>
                                      <a:lnTo>
                                        <a:pt x="368251" y="171"/>
                                      </a:lnTo>
                                      <a:lnTo>
                                        <a:pt x="363645" y="-43"/>
                                      </a:lnTo>
                                      <a:lnTo>
                                        <a:pt x="359037" y="-43"/>
                                      </a:lnTo>
                                      <a:lnTo>
                                        <a:pt x="354324" y="-43"/>
                                      </a:lnTo>
                                      <a:lnTo>
                                        <a:pt x="349822" y="171"/>
                                      </a:lnTo>
                                      <a:lnTo>
                                        <a:pt x="345323" y="493"/>
                                      </a:lnTo>
                                      <a:lnTo>
                                        <a:pt x="340717" y="921"/>
                                      </a:lnTo>
                                      <a:lnTo>
                                        <a:pt x="336215" y="1350"/>
                                      </a:lnTo>
                                      <a:lnTo>
                                        <a:pt x="331823" y="1993"/>
                                      </a:lnTo>
                                      <a:lnTo>
                                        <a:pt x="327322" y="2636"/>
                                      </a:lnTo>
                                      <a:lnTo>
                                        <a:pt x="322930" y="3600"/>
                                      </a:lnTo>
                                      <a:lnTo>
                                        <a:pt x="318431" y="4564"/>
                                      </a:lnTo>
                                      <a:lnTo>
                                        <a:pt x="314252" y="5528"/>
                                      </a:lnTo>
                                      <a:lnTo>
                                        <a:pt x="309965" y="6814"/>
                                      </a:lnTo>
                                      <a:lnTo>
                                        <a:pt x="305679" y="7993"/>
                                      </a:lnTo>
                                      <a:lnTo>
                                        <a:pt x="301501" y="9279"/>
                                      </a:lnTo>
                                      <a:lnTo>
                                        <a:pt x="297323" y="10564"/>
                                      </a:lnTo>
                                      <a:lnTo>
                                        <a:pt x="293252" y="12171"/>
                                      </a:lnTo>
                                      <a:lnTo>
                                        <a:pt x="289180" y="13779"/>
                                      </a:lnTo>
                                      <a:lnTo>
                                        <a:pt x="285323" y="15493"/>
                                      </a:lnTo>
                                      <a:lnTo>
                                        <a:pt x="281252" y="17422"/>
                                      </a:lnTo>
                                      <a:lnTo>
                                        <a:pt x="277394" y="19243"/>
                                      </a:lnTo>
                                      <a:lnTo>
                                        <a:pt x="273537" y="21172"/>
                                      </a:lnTo>
                                      <a:lnTo>
                                        <a:pt x="269786" y="23315"/>
                                      </a:lnTo>
                                      <a:lnTo>
                                        <a:pt x="266143" y="25350"/>
                                      </a:lnTo>
                                      <a:lnTo>
                                        <a:pt x="262393" y="27600"/>
                                      </a:lnTo>
                                      <a:lnTo>
                                        <a:pt x="258750" y="29957"/>
                                      </a:lnTo>
                                      <a:lnTo>
                                        <a:pt x="255214" y="32315"/>
                                      </a:lnTo>
                                      <a:lnTo>
                                        <a:pt x="251786" y="34886"/>
                                      </a:lnTo>
                                      <a:lnTo>
                                        <a:pt x="248357" y="37350"/>
                                      </a:lnTo>
                                      <a:lnTo>
                                        <a:pt x="244928" y="40136"/>
                                      </a:lnTo>
                                      <a:lnTo>
                                        <a:pt x="241607" y="42815"/>
                                      </a:lnTo>
                                      <a:lnTo>
                                        <a:pt x="238285" y="45601"/>
                                      </a:lnTo>
                                      <a:lnTo>
                                        <a:pt x="235178" y="48494"/>
                                      </a:lnTo>
                                      <a:lnTo>
                                        <a:pt x="232178" y="51386"/>
                                      </a:lnTo>
                                      <a:lnTo>
                                        <a:pt x="229071" y="54494"/>
                                      </a:lnTo>
                                      <a:lnTo>
                                        <a:pt x="226178" y="57387"/>
                                      </a:lnTo>
                                      <a:lnTo>
                                        <a:pt x="223392" y="60708"/>
                                      </a:lnTo>
                                      <a:lnTo>
                                        <a:pt x="220606" y="63708"/>
                                      </a:lnTo>
                                      <a:lnTo>
                                        <a:pt x="217821" y="67030"/>
                                      </a:lnTo>
                                      <a:lnTo>
                                        <a:pt x="215142" y="70565"/>
                                      </a:lnTo>
                                      <a:lnTo>
                                        <a:pt x="212678" y="73887"/>
                                      </a:lnTo>
                                      <a:lnTo>
                                        <a:pt x="210321" y="77423"/>
                                      </a:lnTo>
                                      <a:lnTo>
                                        <a:pt x="207856" y="80851"/>
                                      </a:lnTo>
                                      <a:lnTo>
                                        <a:pt x="205499" y="84601"/>
                                      </a:lnTo>
                                      <a:lnTo>
                                        <a:pt x="203249" y="88137"/>
                                      </a:lnTo>
                                      <a:lnTo>
                                        <a:pt x="201106" y="91887"/>
                                      </a:lnTo>
                                      <a:lnTo>
                                        <a:pt x="199285" y="95530"/>
                                      </a:lnTo>
                                      <a:lnTo>
                                        <a:pt x="197249" y="99388"/>
                                      </a:lnTo>
                                      <a:lnTo>
                                        <a:pt x="195427" y="103138"/>
                                      </a:lnTo>
                                      <a:lnTo>
                                        <a:pt x="193713" y="107209"/>
                                      </a:lnTo>
                                      <a:lnTo>
                                        <a:pt x="191999" y="111066"/>
                                      </a:lnTo>
                                      <a:lnTo>
                                        <a:pt x="190392" y="115031"/>
                                      </a:lnTo>
                                      <a:lnTo>
                                        <a:pt x="188892" y="119209"/>
                                      </a:lnTo>
                                      <a:lnTo>
                                        <a:pt x="187606" y="123281"/>
                                      </a:lnTo>
                                      <a:lnTo>
                                        <a:pt x="186427" y="127567"/>
                                      </a:lnTo>
                                      <a:lnTo>
                                        <a:pt x="185249" y="131638"/>
                                      </a:lnTo>
                                      <a:lnTo>
                                        <a:pt x="184177" y="135817"/>
                                      </a:lnTo>
                                      <a:lnTo>
                                        <a:pt x="183106" y="140103"/>
                                      </a:lnTo>
                                      <a:lnTo>
                                        <a:pt x="182463" y="144388"/>
                                      </a:lnTo>
                                      <a:lnTo>
                                        <a:pt x="181606" y="148567"/>
                                      </a:lnTo>
                                      <a:lnTo>
                                        <a:pt x="181070" y="153067"/>
                                      </a:lnTo>
                                      <a:lnTo>
                                        <a:pt x="180427" y="157460"/>
                                      </a:lnTo>
                                      <a:lnTo>
                                        <a:pt x="180106" y="161853"/>
                                      </a:lnTo>
                                      <a:lnTo>
                                        <a:pt x="179677" y="166353"/>
                                      </a:lnTo>
                                      <a:lnTo>
                                        <a:pt x="179570" y="170853"/>
                                      </a:lnTo>
                                      <a:lnTo>
                                        <a:pt x="179570" y="175461"/>
                                      </a:lnTo>
                                      <a:lnTo>
                                        <a:pt x="179570" y="179854"/>
                                      </a:lnTo>
                                      <a:lnTo>
                                        <a:pt x="179677" y="184354"/>
                                      </a:lnTo>
                                      <a:lnTo>
                                        <a:pt x="180106" y="188854"/>
                                      </a:lnTo>
                                      <a:lnTo>
                                        <a:pt x="180427" y="193354"/>
                                      </a:lnTo>
                                      <a:lnTo>
                                        <a:pt x="181070" y="197747"/>
                                      </a:lnTo>
                                      <a:lnTo>
                                        <a:pt x="181606" y="202140"/>
                                      </a:lnTo>
                                      <a:lnTo>
                                        <a:pt x="182463" y="206426"/>
                                      </a:lnTo>
                                      <a:lnTo>
                                        <a:pt x="183106" y="210711"/>
                                      </a:lnTo>
                                      <a:lnTo>
                                        <a:pt x="184177" y="214997"/>
                                      </a:lnTo>
                                      <a:lnTo>
                                        <a:pt x="185249" y="219283"/>
                                      </a:lnTo>
                                      <a:lnTo>
                                        <a:pt x="186427" y="223461"/>
                                      </a:lnTo>
                                      <a:lnTo>
                                        <a:pt x="187606" y="227640"/>
                                      </a:lnTo>
                                      <a:lnTo>
                                        <a:pt x="188892" y="231712"/>
                                      </a:lnTo>
                                      <a:lnTo>
                                        <a:pt x="190392" y="235676"/>
                                      </a:lnTo>
                                      <a:lnTo>
                                        <a:pt x="191999" y="239640"/>
                                      </a:lnTo>
                                      <a:lnTo>
                                        <a:pt x="193713" y="243712"/>
                                      </a:lnTo>
                                      <a:lnTo>
                                        <a:pt x="195427" y="247569"/>
                                      </a:lnTo>
                                      <a:lnTo>
                                        <a:pt x="197249" y="251426"/>
                                      </a:lnTo>
                                      <a:lnTo>
                                        <a:pt x="199285" y="255176"/>
                                      </a:lnTo>
                                      <a:lnTo>
                                        <a:pt x="201106" y="259034"/>
                                      </a:lnTo>
                                      <a:lnTo>
                                        <a:pt x="203249" y="262891"/>
                                      </a:lnTo>
                                      <a:lnTo>
                                        <a:pt x="205499" y="266427"/>
                                      </a:lnTo>
                                      <a:lnTo>
                                        <a:pt x="207856" y="269855"/>
                                      </a:lnTo>
                                      <a:lnTo>
                                        <a:pt x="210321" y="273499"/>
                                      </a:lnTo>
                                      <a:lnTo>
                                        <a:pt x="212678" y="276926"/>
                                      </a:lnTo>
                                      <a:lnTo>
                                        <a:pt x="215142" y="280355"/>
                                      </a:lnTo>
                                      <a:lnTo>
                                        <a:pt x="217821" y="283678"/>
                                      </a:lnTo>
                                      <a:lnTo>
                                        <a:pt x="220606" y="286998"/>
                                      </a:lnTo>
                                      <a:lnTo>
                                        <a:pt x="223392" y="290105"/>
                                      </a:lnTo>
                                      <a:lnTo>
                                        <a:pt x="226178" y="293321"/>
                                      </a:lnTo>
                                      <a:lnTo>
                                        <a:pt x="229071" y="296534"/>
                                      </a:lnTo>
                                      <a:lnTo>
                                        <a:pt x="232178" y="299426"/>
                                      </a:lnTo>
                                      <a:lnTo>
                                        <a:pt x="235178" y="302428"/>
                                      </a:lnTo>
                                      <a:lnTo>
                                        <a:pt x="238285" y="305214"/>
                                      </a:lnTo>
                                      <a:lnTo>
                                        <a:pt x="241607" y="307999"/>
                                      </a:lnTo>
                                      <a:lnTo>
                                        <a:pt x="244928" y="310785"/>
                                      </a:lnTo>
                                      <a:lnTo>
                                        <a:pt x="248357" y="313463"/>
                                      </a:lnTo>
                                      <a:lnTo>
                                        <a:pt x="251786" y="316035"/>
                                      </a:lnTo>
                                      <a:lnTo>
                                        <a:pt x="255214" y="318500"/>
                                      </a:lnTo>
                                      <a:lnTo>
                                        <a:pt x="258750" y="320857"/>
                                      </a:lnTo>
                                      <a:lnTo>
                                        <a:pt x="262393" y="323106"/>
                                      </a:lnTo>
                                      <a:lnTo>
                                        <a:pt x="266143" y="325356"/>
                                      </a:lnTo>
                                      <a:lnTo>
                                        <a:pt x="269786" y="327607"/>
                                      </a:lnTo>
                                      <a:lnTo>
                                        <a:pt x="273537" y="329642"/>
                                      </a:lnTo>
                                      <a:lnTo>
                                        <a:pt x="277394" y="331679"/>
                                      </a:lnTo>
                                      <a:lnTo>
                                        <a:pt x="281252" y="333606"/>
                                      </a:lnTo>
                                      <a:lnTo>
                                        <a:pt x="285323" y="335322"/>
                                      </a:lnTo>
                                      <a:lnTo>
                                        <a:pt x="289180" y="336929"/>
                                      </a:lnTo>
                                      <a:lnTo>
                                        <a:pt x="293252" y="338642"/>
                                      </a:lnTo>
                                      <a:lnTo>
                                        <a:pt x="297323" y="340142"/>
                                      </a:lnTo>
                                      <a:lnTo>
                                        <a:pt x="301501" y="341535"/>
                                      </a:lnTo>
                                      <a:lnTo>
                                        <a:pt x="305679" y="342927"/>
                                      </a:lnTo>
                                      <a:lnTo>
                                        <a:pt x="309965" y="344106"/>
                                      </a:lnTo>
                                      <a:lnTo>
                                        <a:pt x="314252" y="345285"/>
                                      </a:lnTo>
                                      <a:lnTo>
                                        <a:pt x="318431" y="346357"/>
                                      </a:lnTo>
                                      <a:lnTo>
                                        <a:pt x="322930" y="347322"/>
                                      </a:lnTo>
                                      <a:lnTo>
                                        <a:pt x="327322" y="348071"/>
                                      </a:lnTo>
                                      <a:lnTo>
                                        <a:pt x="331823" y="348715"/>
                                      </a:lnTo>
                                      <a:lnTo>
                                        <a:pt x="336215" y="349357"/>
                                      </a:lnTo>
                                      <a:lnTo>
                                        <a:pt x="340717" y="349894"/>
                                      </a:lnTo>
                                      <a:lnTo>
                                        <a:pt x="345323" y="350322"/>
                                      </a:lnTo>
                                      <a:lnTo>
                                        <a:pt x="349822" y="350535"/>
                                      </a:lnTo>
                                      <a:lnTo>
                                        <a:pt x="354324" y="350749"/>
                                      </a:lnTo>
                                      <a:lnTo>
                                        <a:pt x="359037" y="350856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 w="2673" cap="sq">
                                  <a:noFill/>
                                  <a:prstDash val="solid"/>
                                  <a:bevel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2" o:spid="_x0000_s1026" o:spt="203" style="height:26.15pt;width:147.4pt;" coordorigin="0,-19735" coordsize="1871980,332155" o:gfxdata="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">
                      <o:lock v:ext="edit" aspectratio="f"/>
                      <v:group id="组合 1" o:spid="_x0000_s1026" o:spt="203" style="position:absolute;left:0;top:-19735;height:332155;width:1871980;" coordorigin="1061361,-34801" coordsize="1914534,340652" o:gfxdata="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0DbsdwgAAAOMAAAAPAAAAAAAAAAEAIAAAACIAAABkcnMvZG93bnJl&#10;di54bWxQSwECFAAUAAAACACHTuJAMy8FnjsAAAA5AAAAFQAAAAAAAAABACAAAAARAQAAZHJzL2dy&#10;b3Vwc2hhcGV4bWwueG1sUEsFBgAAAAAGAAYAYAEAAM4DAAAAAA==&#10;">
                        <o:lock v:ext="edit" aspectratio="f"/>
                        <v:rect id="_x0000_s1026" o:spid="_x0000_s1026" o:spt="1" style="position:absolute;left:1061361;top:0;height:252000;width:250362;v-text-anchor:middle;" fillcolor="#526E94 [3204]" filled="t" stroked="f" coordsize="21600,21600" o:gfxdata="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OrZzSPFAAAA4wAAAA8AAAAAAAAAAQAgAAAAIgAAAGRycy9kb3ducmV2LnhtbFBLAQIUABQAAAAI&#10;AIdO4kAzLwWeOwAAADkAAAAQAAAAAAAAAAEAIAAAABQBAABkcnMvc2hhcGV4bWwueG1sUEsFBgAA&#10;AAAGAAYAWwEAAL4DAAAAAA=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  <v:rect id="矩形 66" o:spid="_x0000_s1026" o:spt="1" style="position:absolute;left:1222232;top:-34801;height:282436;width:1109177;mso-wrap-style:none;v-text-anchor:middle;" filled="f" stroked="f" coordsize="21600,21600" o:gfxdata="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6nreisQAAADiAAAADwAAAAAAAAABACAAAAAiAAAAZHJzL2Rvd25yZXYueG1sUEsBAhQAFAAAAAgA&#10;h07iQDMvBZ47AAAAOQAAABAAAAAAAAAAAQAgAAAAEwEAAGRycy9zaGFwZXhtbC54bWxQSwUGAAAA&#10;AAYABgBbAQAAvQMAAAAA&#10;">
                          <v:fill on="f" focussize="0,0"/>
                          <v:stroke on="f" weight="1pt" miterlimit="8" joinstyle="miter"/>
                          <v:imagedata o:title=""/>
                          <o:lock v:ext="edit" aspectratio="f"/>
                          <v:textbox inset="5mm,0mm,5mm,0mm">
                            <w:txbxContent>
                              <w:p w14:paraId="45AFA504">
                                <w:pPr>
                                  <w:pStyle w:val="25"/>
                                </w:pPr>
                                <w:r>
                                  <w:rPr>
                                    <w:rFonts w:hint="eastAsia"/>
                                  </w:rPr>
                                  <w:t>个人信息</w:t>
                                </w:r>
                              </w:p>
                            </w:txbxContent>
                          </v:textbox>
                        </v:rect>
                        <v:rect id="_x0000_s1026" o:spid="_x0000_s1026" o:spt="1" style="position:absolute;left:1061361;top:287404;height:18447;width:1914534;v-text-anchor:middle;" fillcolor="#D9D9D9 [2732]" filled="t" stroked="f" coordsize="21600,21600" o:gfxdata="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xWBN&#10;MsEAAADjAAAADwAAAAAAAAABACAAAAAiAAAAZHJzL2Rvd25yZXYueG1sUEsBAhQAFAAAAAgAh07i&#10;QDMvBZ47AAAAOQAAABAAAAAAAAAAAQAgAAAAEAEAAGRycy9zaGFwZXhtbC54bWxQSwUGAAAAAAYA&#10;BgBbAQAAugMAAAAA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</v:group>
                      <v:shape id="图片 76" o:spid="_x0000_s1026" o:spt="100" alt="eyJpZCI6MzYzNDA5OCwicmVzb3VyY2Vfa2V5IjoiMSJ9" style="position:absolute;left:51515;top:51516;height:175349;width:136477;v-text-anchor:middle;" fillcolor="#FFFFFF [3212]" filled="t" stroked="f" coordsize="711443,914161" o:gfxdata="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vxRbm/&#10;AAAA4gAAAA8AAAAAAAAAAQAgAAAAIgAAAGRycy9kb3ducmV2LnhtbFBLAQIUABQAAAAIAIdO4kAz&#10;LwWeOwAAADkAAAAQAAAAAAAAAAEAIAAAAA4BAABkcnMvc2hhcGV4bWwueG1sUEsFBgAAAAAGAAYA&#10;WwEAALgDAAAAAA==&#10;" path="m355824,401000l346716,401107,337394,401538,328501,402286,319393,403358,310502,404751,301608,406358,292821,408395,284144,410752,275357,413321,266893,416216,258429,419216,250071,422645,241714,426393,233464,430358,225428,434645,217285,439145,209356,443860,201642,448787,193820,454144,186320,459718,178713,465396,171427,471287,164034,477609,156855,483932,149998,490681,142926,497431,136176,504609,129426,512003,122890,519611,116676,527219,110461,535255,104247,543397,98247,551754,92568,560327,86889,569004,81318,578005,75961,587005,70711,596327,65675,605755,60746,615398,56139,625257,51424,635006,47246,645185,42960,655469,38996,665863,35138,676470,31602,687291,28067,698008,24745,709043,21638,720078,18745,731437,16067,742686,13602,754151,11352,765723,9209,777510,7174,789296,5566,801189,4173,813296,2995,825403,1923,837510,1066,850045,531,862368,209,874796,-5,887440,209,900833,745,914119,711115,914119,711332,900833,711439,887440,711439,874796,711115,862368,710474,850045,709616,837510,708653,825403,707474,813296,705975,801189,704365,789296,702331,777510,700401,765723,698153,754151,695581,742686,692796,731437,690008,720078,686794,709043,683688,698008,680152,687291,676508,676470,672544,665863,668579,655469,664401,645185,660009,635006,655507,625257,650794,615398,645865,605755,640829,596327,635795,587005,630328,578005,624757,569004,619186,560327,613401,551754,607400,543397,601292,535255,595079,527219,588650,519611,582114,512003,575364,504609,568721,497431,561864,490681,554684,483932,547507,477609,540326,471287,532935,465396,525327,459718,517826,454144,510114,448787,502185,443860,494256,439145,486220,434645,478182,430358,469932,426393,461576,422645,453220,419216,444753,416216,436183,413321,427503,410752,418826,408395,410039,406358,401038,404751,392145,403358,383253,402286,374146,401538,364931,401107,355824,401000m359037,350856l363645,350749,368251,350535,372967,350322,377466,349894,382075,349357,386467,348715,390968,348071,395360,347322,399539,346357,403931,345285,408219,344106,412611,342927,416789,341535,420967,340142,424932,338642,429003,336929,432967,335322,437039,333606,440896,331679,444753,329642,448504,327607,452254,325356,455898,323106,459539,320857,463076,318500,466505,316035,469932,313463,473362,310785,476682,307999,479791,305214,483004,302428,486111,299426,489006,296534,492005,293321,494898,290105,497683,286998,500362,283678,503147,280355,505612,276926,507970,273499,510434,269855,512792,266427,514933,262891,517077,259034,519005,255176,521042,251426,522862,247569,524576,243712,526292,239640,527792,235676,529398,231712,530684,227640,531863,223461,533042,219283,534114,214997,535076,210711,535827,206426,536685,202140,537220,197747,537864,193354,538185,188854,538506,184354,538613,179854,538613,175461,538613,170853,538506,166353,538185,161853,537864,157460,537220,153067,536685,148567,535827,144388,535076,140103,534114,135817,533042,131638,531863,127567,530684,123281,529398,119209,527792,115031,526292,111066,524576,107209,522862,103138,521042,99388,519005,95530,517077,91887,514933,88137,512792,84601,510434,80851,507970,77423,505612,73887,503147,70565,500362,67030,497683,63708,494898,60708,492005,57387,489006,54494,486111,51386,483004,48494,479791,45601,476682,42815,473362,40136,469932,37350,466505,34886,463076,32315,459539,29957,455898,27600,452254,25350,448504,23315,444753,21172,440896,19243,437039,17422,432967,15493,429003,13779,424932,12171,420967,10564,416789,9279,412611,7993,408219,6814,403931,5528,399539,4564,395360,3600,390968,2636,386467,1993,382075,1350,377466,921,372967,493,368251,171,363645,-43,359037,-43,354324,-43,349822,171,345323,493,340717,921,336215,1350,331823,1993,327322,2636,322930,3600,318431,4564,314252,5528,309965,6814,305679,7993,301501,9279,297323,10564,293252,12171,289180,13779,285323,15493,281252,17422,277394,19243,273537,21172,269786,23315,266143,25350,262393,27600,258750,29957,255214,32315,251786,34886,248357,37350,244928,40136,241607,42815,238285,45601,235178,48494,232178,51386,229071,54494,226178,57387,223392,60708,220606,63708,217821,67030,215142,70565,212678,73887,210321,77423,207856,80851,205499,84601,203249,88137,201106,91887,199285,95530,197249,99388,195427,103138,193713,107209,191999,111066,190392,115031,188892,119209,187606,123281,186427,127567,185249,131638,184177,135817,183106,140103,182463,144388,181606,148567,181070,153067,180427,157460,180106,161853,179677,166353,179570,170853,179570,175461,179570,179854,179677,184354,180106,188854,180427,193354,181070,197747,181606,202140,182463,206426,183106,210711,184177,214997,185249,219283,186427,223461,187606,227640,188892,231712,190392,235676,191999,239640,193713,243712,195427,247569,197249,251426,199285,255176,201106,259034,203249,262891,205499,266427,207856,269855,210321,273499,212678,276926,215142,280355,217821,283678,220606,286998,223392,290105,226178,293321,229071,296534,232178,299426,235178,302428,238285,305214,241607,307999,244928,310785,248357,313463,251786,316035,255214,318500,258750,320857,262393,323106,266143,325356,269786,327607,273537,329642,277394,331679,281252,333606,285323,335322,289180,336929,293252,338642,297323,340142,301501,341535,305679,342927,309965,344106,314252,345285,318431,346357,322930,347322,327322,348071,331823,348715,336215,349357,340717,349894,345323,350322,349822,350535,354324,350749,359037,350856e">
                        <v:path o:connectlocs="68258,76917;66510,76937;64722,77020;63016,77164;61269,77369;59563,77636;57857,77945;56172,78335;54507,78788;52822,79280;51198,79836;49574,80411;47971,81069;46368,81788;44785,82548;43244,83371;41682,84234;40161,85138;38681,86083;37180,87111;35741,88180;34282,89269;32885,90399;31466,91612;30089,92824;28774,94119;27417,95414;26122,96791;24827,98209;23574,99668;22382,101128;21189,102669;19997,104231;18846,105834;17757,107478;16668,109143;15599,110869;14571,112595;13564,114383;12598,116192;11652,118042;10769,119933;9864,121803;9063,123755;8241,125728;7480,127721;6740,129756;6062,131832;5384,133887;4746,136004;4150,138121;3595,140299;3082,142457;2609,144656;2177,146876;1766,149137;1376,151398;1067,153679;800,156001;574,158323;368,160646;204,163050;101,165414;40,167798;0,170223;40,172792;142,175340;136414,175340;136455,172792;136476,170223;136476,167798;136414,165414;136291,163050;136126,160646;135941,158323;135715,156001;135428,153679;135119,151398;134729,149137;134358,146876;133927,144656;133434,142457;132899,140299;132365,138121;131748,136004;131152,133887;130474,131832;129775,129756;129014,127721;128254,125728;127452,123755;126610,121803;125746,119933;124842,118042;123897,116192;122931,114383;121965,112595;120916,110869;119847,109143;118779,107478;117669,105834;116518,104231;115346,102669;114154,101128;112921,99668;111667,98209;110372,96791;109098,95414;107783,94119;106405,92824;105028,91612;103651,90399;102233,89269;100774,88180;99335,87111;97855,86083;96334,85138;94813,84234;93272,83371;91730,82548;90147,81788;88544,81069;86941,80411;85317,79836;83673,79280;82008,78788;80343,78335;78658,77945;76931,77636;75225,77369;73519,77164;71772,77020;70005,76937;68258,76917;68874,67299;69758,67278;70642,67237;71546,67196;72409,67114;73293,67011;74136,66888;74999,66764;75842,66621;76644,66436;77486,66230;78309,66004;79151,65778;79953,65511;80754,65244;81515,64956;82296,64627;83056,64319;83837,63990;84577,63620;85317,63229;86037,62839;86756,62407;87455,61976;88153,61544;88832,61092;89490,60619;90147,60126;90805,59612;91442,59078;92038,58544;92655,58009;93251,57434;93806,56879;94381,56263;94936,55646;95471,55050;95985,54413;96519,53776;96992,53118;97444,52460;97917,51762;98369,51104;98780,50426;99191,49686;99561,48946;99952,48227;100301,47487;100630,46747;100959,45966;101246,45205;101555,44445;101801,43664;102027,42862;102254,42061;102459,41239;102644,40417;102788,39595;102952,38773;103055,37930;103179,37088;103240,36224;103302,35361;103322,34498;103322,33655;103322,32772;103302,31908;103240,31045;103179,30203;103055,29360;102952,28497;102788,27695;102644,26873;102459,26051;102254,25250;102027,24469;101801,23647;101555,22865;101246,22064;100959,21304;100630,20564;100301,19783;99952,19064;99561,18324;99191,17625;98780,16905;98369,16227;97917,15508;97444,14850;96992,14172;96519,13535;95985,12857;95471,12220;94936,11644;94381,11007;93806,10452;93251,9856;92655,9301;92038,8746;91442,8212;90805,7698;90147,7164;89490,6691;88832,6198;88153,5746;87455,5294;86756,4862;86037,4472;85317,4061;84577,3691;83837,3341;83056,2971;82296,2643;81515,2334;80754,2026;79953,1779;79151,1533;78309,1307;77486,1060;76644,875;75842,690;74999,505;74136,382;73293,258;72409,176;71546,94;70642,32;69758,-8;68874,-8;67970,-8;67106,32;66243,94;65360,176;64496,258;63654,382;62790,505;61948,690;61085,875;60283,1060;59460,1307;58638,1533;57837,1779;57035,2026;56254,2334;55473,2643;54733,2971;53952,3341;53212,3691;52472,4061;51753,4472;51054,4862;50335,5294;49636,5746;48958,6198;48300,6691;47642,7164;46984,7698;46347,8212;45710,8746;45114,9301;44538,9856;43942,10452;43388,11007;42853,11644;42319,12220;41784,12857;41270,13535;40798,14172;40346,14850;39873,15508;39421,16227;38989,16905;38578,17625;38229,18324;37838,19064;37489,19783;37160,20564;36831,21304;36523,22064;36235,22865;35988,23647;35762,24469;35536,25250;35330,26051;35125,26873;35002,27695;34837,28497;34734,29360;34611,30203;34549,31045;34467,31908;34447,32772;34447,33655;34447,34498;34467,35361;34549,36224;34611,37088;34734,37930;34837,38773;35002,39595;35125,40417;35330,41239;35536,42061;35762,42862;35988,43664;36235,44445;36523,45205;36831,45966;37160,46747;37489,47487;37838,48227;38229,48946;38578,49686;38989,50426;39421,51104;39873,51762;40346,52460;40798,53118;41270,53776;41784,54413;42319,55050;42853,55646;43388,56263;43942,56879;44538,57434;45114,58009;45710,58544;46347,59078;46984,59612;47642,60126;48300,60619;48958,61092;49636,61544;50335,61976;51054,62407;51753,62839;52472,63229;53212,63620;53952,63990;54733,64319;55473,64627;56254,64956;57035,65244;57837,65511;58638,65778;59460,66004;60283,66230;61085,66436;61948,66621;62790,66764;63654,66888;64496,67011;65360,67114;66243,67196;67106,67237;67970,67278;68874,67299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v:fill on="t" focussize="0,0"/>
                        <v:stroke on="f" weight="0.210472440944882pt" joinstyle="bevel" endcap="square"/>
                        <v:imagedata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0E40CADB">
            <w:pPr>
              <w:pStyle w:val="1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420" w:leftChars="0" w:hanging="442" w:firstLineChars="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</w:rPr>
              <w:t>年龄：岁</w:t>
            </w:r>
          </w:p>
          <w:p w14:paraId="61379A45">
            <w:pPr>
              <w:pStyle w:val="1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420" w:leftChars="0" w:hanging="442" w:firstLineChars="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性别：</w:t>
            </w:r>
          </w:p>
          <w:p w14:paraId="593BFA6C">
            <w:pPr>
              <w:pStyle w:val="1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420" w:leftChars="0" w:hanging="442" w:firstLineChars="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籍贯</w:t>
            </w:r>
            <w:r>
              <w:rPr>
                <w:rFonts w:hint="eastAsia" w:ascii="宋体" w:hAnsi="宋体" w:eastAsia="宋体" w:cs="宋体"/>
              </w:rPr>
              <w:t>：</w:t>
            </w:r>
          </w:p>
          <w:p w14:paraId="2FDBC3C5">
            <w:pPr>
              <w:pStyle w:val="1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420" w:leftChars="0" w:hanging="442" w:firstLineChars="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</w:rPr>
              <w:t>政治面貌：</w:t>
            </w:r>
          </w:p>
          <w:p w14:paraId="2978D870">
            <w:pPr>
              <w:pStyle w:val="11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mc:AlternateContent>
                <mc:Choice Requires="wpg">
                  <w:drawing>
                    <wp:inline distT="0" distB="0" distL="0" distR="0">
                      <wp:extent cx="1871980" cy="332105"/>
                      <wp:effectExtent l="0" t="0" r="0" b="0"/>
                      <wp:docPr id="818162151" name="组合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1980" cy="332155"/>
                                <a:chOff x="0" y="-19735"/>
                                <a:chExt cx="1871980" cy="332155"/>
                              </a:xfrm>
                            </wpg:grpSpPr>
                            <wpg:grpSp>
                              <wpg:cNvPr id="1786745134" name="组合 1"/>
                              <wpg:cNvGrpSpPr/>
                              <wpg:grpSpPr>
                                <a:xfrm>
                                  <a:off x="0" y="-19735"/>
                                  <a:ext cx="1871980" cy="332155"/>
                                  <a:chOff x="1061361" y="-34801"/>
                                  <a:chExt cx="1914534" cy="340652"/>
                                </a:xfrm>
                              </wpg:grpSpPr>
                              <wps:wsp>
                                <wps:cNvPr id="164443376" name="矩形 164443376"/>
                                <wps:cNvSpPr/>
                                <wps:spPr>
                                  <a:xfrm>
                                    <a:off x="1061361" y="0"/>
                                    <a:ext cx="250362" cy="252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  <wps:wsp>
                                <wps:cNvPr id="1840579526" name="矩形 66"/>
                                <wps:cNvSpPr/>
                                <wps:spPr>
                                  <a:xfrm>
                                    <a:off x="1222226" y="-34801"/>
                                    <a:ext cx="1109177" cy="2824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17626676">
                                      <w:pPr>
                                        <w:pStyle w:val="25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联系方式</w:t>
                                      </w:r>
                                    </w:p>
                                  </w:txbxContent>
                                </wps:txbx>
                                <wps:bodyPr wrap="none" lIns="180000" tIns="0" rIns="180000" bIns="0" rtlCol="0" anchor="ctr">
                                  <a:noAutofit/>
                                </wps:bodyPr>
                              </wps:wsp>
                              <wps:wsp>
                                <wps:cNvPr id="1945830499" name="矩形 1945830499"/>
                                <wps:cNvSpPr/>
                                <wps:spPr>
                                  <a:xfrm>
                                    <a:off x="1061361" y="287404"/>
                                    <a:ext cx="1914534" cy="1844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</wpg:grpSp>
                            <wps:wsp>
                              <wps:cNvPr id="510320254" name="图片 16" descr="eyJpZCI6NDUyMDAyMCwicmVzb3VyY2Vfa2V5IjoiMSJ9"/>
                              <wps:cNvSpPr/>
                              <wps:spPr>
                                <a:xfrm>
                                  <a:off x="54091" y="69546"/>
                                  <a:ext cx="131364" cy="131364"/>
                                </a:xfrm>
                                <a:custGeom>
                                  <a:avLst/>
                                  <a:gdLst>
                                    <a:gd name="connsiteX0" fmla="*/ 829897 w 913793"/>
                                    <a:gd name="connsiteY0" fmla="*/ 114 h 914159"/>
                                    <a:gd name="connsiteX1" fmla="*/ 667774 w 913793"/>
                                    <a:gd name="connsiteY1" fmla="*/ 114 h 914159"/>
                                    <a:gd name="connsiteX2" fmla="*/ 663351 w 913793"/>
                                    <a:gd name="connsiteY2" fmla="*/ 114 h 914159"/>
                                    <a:gd name="connsiteX3" fmla="*/ 143078 w 913793"/>
                                    <a:gd name="connsiteY3" fmla="*/ 1591 h 914159"/>
                                    <a:gd name="connsiteX4" fmla="*/ 60542 w 913793"/>
                                    <a:gd name="connsiteY4" fmla="*/ 84294 h 914159"/>
                                    <a:gd name="connsiteX5" fmla="*/ 60542 w 913793"/>
                                    <a:gd name="connsiteY5" fmla="*/ 208348 h 914159"/>
                                    <a:gd name="connsiteX6" fmla="*/ 154869 w 913793"/>
                                    <a:gd name="connsiteY6" fmla="*/ 208348 h 914159"/>
                                    <a:gd name="connsiteX7" fmla="*/ 185821 w 913793"/>
                                    <a:gd name="connsiteY7" fmla="*/ 239361 h 914159"/>
                                    <a:gd name="connsiteX8" fmla="*/ 185821 w 913793"/>
                                    <a:gd name="connsiteY8" fmla="*/ 260037 h 914159"/>
                                    <a:gd name="connsiteX9" fmla="*/ 154869 w 913793"/>
                                    <a:gd name="connsiteY9" fmla="*/ 291051 h 914159"/>
                                    <a:gd name="connsiteX10" fmla="*/ 144552 w 913793"/>
                                    <a:gd name="connsiteY10" fmla="*/ 291051 h 914159"/>
                                    <a:gd name="connsiteX11" fmla="*/ 144552 w 913793"/>
                                    <a:gd name="connsiteY11" fmla="*/ 280713 h 914159"/>
                                    <a:gd name="connsiteX12" fmla="*/ 113601 w 913793"/>
                                    <a:gd name="connsiteY12" fmla="*/ 249699 h 914159"/>
                                    <a:gd name="connsiteX13" fmla="*/ 28117 w 913793"/>
                                    <a:gd name="connsiteY13" fmla="*/ 249699 h 914159"/>
                                    <a:gd name="connsiteX14" fmla="*/ 1588 w 913793"/>
                                    <a:gd name="connsiteY14" fmla="*/ 270375 h 914159"/>
                                    <a:gd name="connsiteX15" fmla="*/ 114 w 913793"/>
                                    <a:gd name="connsiteY15" fmla="*/ 280713 h 914159"/>
                                    <a:gd name="connsiteX16" fmla="*/ 114 w 913793"/>
                                    <a:gd name="connsiteY16" fmla="*/ 301389 h 914159"/>
                                    <a:gd name="connsiteX17" fmla="*/ 31065 w 913793"/>
                                    <a:gd name="connsiteY17" fmla="*/ 332401 h 914159"/>
                                    <a:gd name="connsiteX18" fmla="*/ 62016 w 913793"/>
                                    <a:gd name="connsiteY18" fmla="*/ 332401 h 914159"/>
                                    <a:gd name="connsiteX19" fmla="*/ 62016 w 913793"/>
                                    <a:gd name="connsiteY19" fmla="*/ 561311 h 914159"/>
                                    <a:gd name="connsiteX20" fmla="*/ 156343 w 913793"/>
                                    <a:gd name="connsiteY20" fmla="*/ 561311 h 914159"/>
                                    <a:gd name="connsiteX21" fmla="*/ 187295 w 913793"/>
                                    <a:gd name="connsiteY21" fmla="*/ 592327 h 914159"/>
                                    <a:gd name="connsiteX22" fmla="*/ 187295 w 913793"/>
                                    <a:gd name="connsiteY22" fmla="*/ 612999 h 914159"/>
                                    <a:gd name="connsiteX23" fmla="*/ 156343 w 913793"/>
                                    <a:gd name="connsiteY23" fmla="*/ 644015 h 914159"/>
                                    <a:gd name="connsiteX24" fmla="*/ 146026 w 913793"/>
                                    <a:gd name="connsiteY24" fmla="*/ 644015 h 914159"/>
                                    <a:gd name="connsiteX25" fmla="*/ 146026 w 913793"/>
                                    <a:gd name="connsiteY25" fmla="*/ 635155 h 914159"/>
                                    <a:gd name="connsiteX26" fmla="*/ 115075 w 913793"/>
                                    <a:gd name="connsiteY26" fmla="*/ 604140 h 914159"/>
                                    <a:gd name="connsiteX27" fmla="*/ 29591 w 913793"/>
                                    <a:gd name="connsiteY27" fmla="*/ 604140 h 914159"/>
                                    <a:gd name="connsiteX28" fmla="*/ 3062 w 913793"/>
                                    <a:gd name="connsiteY28" fmla="*/ 624816 h 914159"/>
                                    <a:gd name="connsiteX29" fmla="*/ 1588 w 913793"/>
                                    <a:gd name="connsiteY29" fmla="*/ 635155 h 914159"/>
                                    <a:gd name="connsiteX30" fmla="*/ 1588 w 913793"/>
                                    <a:gd name="connsiteY30" fmla="*/ 655828 h 914159"/>
                                    <a:gd name="connsiteX31" fmla="*/ 32539 w 913793"/>
                                    <a:gd name="connsiteY31" fmla="*/ 686843 h 914159"/>
                                    <a:gd name="connsiteX32" fmla="*/ 63490 w 913793"/>
                                    <a:gd name="connsiteY32" fmla="*/ 686843 h 914159"/>
                                    <a:gd name="connsiteX33" fmla="*/ 63490 w 913793"/>
                                    <a:gd name="connsiteY33" fmla="*/ 831574 h 914159"/>
                                    <a:gd name="connsiteX34" fmla="*/ 146026 w 913793"/>
                                    <a:gd name="connsiteY34" fmla="*/ 914274 h 914159"/>
                                    <a:gd name="connsiteX35" fmla="*/ 831371 w 913793"/>
                                    <a:gd name="connsiteY35" fmla="*/ 914274 h 914159"/>
                                    <a:gd name="connsiteX36" fmla="*/ 913907 w 913793"/>
                                    <a:gd name="connsiteY36" fmla="*/ 831574 h 914159"/>
                                    <a:gd name="connsiteX37" fmla="*/ 913907 w 913793"/>
                                    <a:gd name="connsiteY37" fmla="*/ 82817 h 914159"/>
                                    <a:gd name="connsiteX38" fmla="*/ 829897 w 913793"/>
                                    <a:gd name="connsiteY38" fmla="*/ 114 h 914159"/>
                                    <a:gd name="connsiteX39" fmla="*/ 769471 w 913793"/>
                                    <a:gd name="connsiteY39" fmla="*/ 676504 h 914159"/>
                                    <a:gd name="connsiteX40" fmla="*/ 767997 w 913793"/>
                                    <a:gd name="connsiteY40" fmla="*/ 680937 h 914159"/>
                                    <a:gd name="connsiteX41" fmla="*/ 759154 w 913793"/>
                                    <a:gd name="connsiteY41" fmla="*/ 691273 h 914159"/>
                                    <a:gd name="connsiteX42" fmla="*/ 750311 w 913793"/>
                                    <a:gd name="connsiteY42" fmla="*/ 695703 h 914159"/>
                                    <a:gd name="connsiteX43" fmla="*/ 744414 w 913793"/>
                                    <a:gd name="connsiteY43" fmla="*/ 697179 h 914159"/>
                                    <a:gd name="connsiteX44" fmla="*/ 299308 w 913793"/>
                                    <a:gd name="connsiteY44" fmla="*/ 697179 h 914159"/>
                                    <a:gd name="connsiteX45" fmla="*/ 288991 w 913793"/>
                                    <a:gd name="connsiteY45" fmla="*/ 692750 h 914159"/>
                                    <a:gd name="connsiteX46" fmla="*/ 281622 w 913793"/>
                                    <a:gd name="connsiteY46" fmla="*/ 682413 h 914159"/>
                                    <a:gd name="connsiteX47" fmla="*/ 280148 w 913793"/>
                                    <a:gd name="connsiteY47" fmla="*/ 677980 h 914159"/>
                                    <a:gd name="connsiteX48" fmla="*/ 280148 w 913793"/>
                                    <a:gd name="connsiteY48" fmla="*/ 636632 h 914159"/>
                                    <a:gd name="connsiteX49" fmla="*/ 280148 w 913793"/>
                                    <a:gd name="connsiteY49" fmla="*/ 635155 h 914159"/>
                                    <a:gd name="connsiteX50" fmla="*/ 281622 w 913793"/>
                                    <a:gd name="connsiteY50" fmla="*/ 633675 h 914159"/>
                                    <a:gd name="connsiteX51" fmla="*/ 370054 w 913793"/>
                                    <a:gd name="connsiteY51" fmla="*/ 573128 h 914159"/>
                                    <a:gd name="connsiteX52" fmla="*/ 457010 w 913793"/>
                                    <a:gd name="connsiteY52" fmla="*/ 509624 h 914159"/>
                                    <a:gd name="connsiteX53" fmla="*/ 457010 w 913793"/>
                                    <a:gd name="connsiteY53" fmla="*/ 500761 h 914159"/>
                                    <a:gd name="connsiteX54" fmla="*/ 452590 w 913793"/>
                                    <a:gd name="connsiteY54" fmla="*/ 490424 h 914159"/>
                                    <a:gd name="connsiteX55" fmla="*/ 405427 w 913793"/>
                                    <a:gd name="connsiteY55" fmla="*/ 370799 h 914159"/>
                                    <a:gd name="connsiteX56" fmla="*/ 524807 w 913793"/>
                                    <a:gd name="connsiteY56" fmla="*/ 220162 h 914159"/>
                                    <a:gd name="connsiteX57" fmla="*/ 644191 w 913793"/>
                                    <a:gd name="connsiteY57" fmla="*/ 370799 h 914159"/>
                                    <a:gd name="connsiteX58" fmla="*/ 597027 w 913793"/>
                                    <a:gd name="connsiteY58" fmla="*/ 490424 h 914159"/>
                                    <a:gd name="connsiteX59" fmla="*/ 592607 w 913793"/>
                                    <a:gd name="connsiteY59" fmla="*/ 500761 h 914159"/>
                                    <a:gd name="connsiteX60" fmla="*/ 592607 w 913793"/>
                                    <a:gd name="connsiteY60" fmla="*/ 509624 h 914159"/>
                                    <a:gd name="connsiteX61" fmla="*/ 679564 w 913793"/>
                                    <a:gd name="connsiteY61" fmla="*/ 573128 h 914159"/>
                                    <a:gd name="connsiteX62" fmla="*/ 767997 w 913793"/>
                                    <a:gd name="connsiteY62" fmla="*/ 633675 h 914159"/>
                                    <a:gd name="connsiteX63" fmla="*/ 769471 w 913793"/>
                                    <a:gd name="connsiteY63" fmla="*/ 635155 h 914159"/>
                                    <a:gd name="connsiteX64" fmla="*/ 769471 w 913793"/>
                                    <a:gd name="connsiteY64" fmla="*/ 636632 h 914159"/>
                                    <a:gd name="connsiteX65" fmla="*/ 769471 w 913793"/>
                                    <a:gd name="connsiteY65" fmla="*/ 676504 h 91415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</a:cxnLst>
                                  <a:rect l="l" t="t" r="r" b="b"/>
                                  <a:pathLst>
                                    <a:path w="913793" h="914159">
                                      <a:moveTo>
                                        <a:pt x="829897" y="114"/>
                                      </a:moveTo>
                                      <a:lnTo>
                                        <a:pt x="667774" y="114"/>
                                      </a:lnTo>
                                      <a:lnTo>
                                        <a:pt x="663351" y="114"/>
                                      </a:lnTo>
                                      <a:lnTo>
                                        <a:pt x="143078" y="1591"/>
                                      </a:lnTo>
                                      <a:cubicBezTo>
                                        <a:pt x="97389" y="1591"/>
                                        <a:pt x="60542" y="38512"/>
                                        <a:pt x="60542" y="84294"/>
                                      </a:cubicBezTo>
                                      <a:lnTo>
                                        <a:pt x="60542" y="208348"/>
                                      </a:lnTo>
                                      <a:lnTo>
                                        <a:pt x="154869" y="208348"/>
                                      </a:lnTo>
                                      <a:cubicBezTo>
                                        <a:pt x="172556" y="208348"/>
                                        <a:pt x="185821" y="221639"/>
                                        <a:pt x="185821" y="239361"/>
                                      </a:cubicBezTo>
                                      <a:lnTo>
                                        <a:pt x="185821" y="260037"/>
                                      </a:lnTo>
                                      <a:cubicBezTo>
                                        <a:pt x="185821" y="277759"/>
                                        <a:pt x="172556" y="291051"/>
                                        <a:pt x="154869" y="291051"/>
                                      </a:cubicBezTo>
                                      <a:lnTo>
                                        <a:pt x="144552" y="291051"/>
                                      </a:lnTo>
                                      <a:lnTo>
                                        <a:pt x="144552" y="280713"/>
                                      </a:lnTo>
                                      <a:cubicBezTo>
                                        <a:pt x="144552" y="262991"/>
                                        <a:pt x="131288" y="249699"/>
                                        <a:pt x="113601" y="249699"/>
                                      </a:cubicBezTo>
                                      <a:lnTo>
                                        <a:pt x="28117" y="249699"/>
                                      </a:lnTo>
                                      <a:cubicBezTo>
                                        <a:pt x="16326" y="251176"/>
                                        <a:pt x="6009" y="258560"/>
                                        <a:pt x="1588" y="270375"/>
                                      </a:cubicBezTo>
                                      <a:cubicBezTo>
                                        <a:pt x="114" y="273329"/>
                                        <a:pt x="114" y="277759"/>
                                        <a:pt x="114" y="280713"/>
                                      </a:cubicBezTo>
                                      <a:lnTo>
                                        <a:pt x="114" y="301389"/>
                                      </a:lnTo>
                                      <a:cubicBezTo>
                                        <a:pt x="114" y="319111"/>
                                        <a:pt x="13379" y="332401"/>
                                        <a:pt x="31065" y="332401"/>
                                      </a:cubicBezTo>
                                      <a:lnTo>
                                        <a:pt x="62016" y="332401"/>
                                      </a:lnTo>
                                      <a:lnTo>
                                        <a:pt x="62016" y="561311"/>
                                      </a:lnTo>
                                      <a:lnTo>
                                        <a:pt x="156343" y="561311"/>
                                      </a:lnTo>
                                      <a:cubicBezTo>
                                        <a:pt x="174030" y="561311"/>
                                        <a:pt x="187295" y="574604"/>
                                        <a:pt x="187295" y="592327"/>
                                      </a:cubicBezTo>
                                      <a:lnTo>
                                        <a:pt x="187295" y="612999"/>
                                      </a:lnTo>
                                      <a:cubicBezTo>
                                        <a:pt x="187295" y="630722"/>
                                        <a:pt x="174030" y="644015"/>
                                        <a:pt x="156343" y="644015"/>
                                      </a:cubicBezTo>
                                      <a:lnTo>
                                        <a:pt x="146026" y="644015"/>
                                      </a:lnTo>
                                      <a:lnTo>
                                        <a:pt x="146026" y="635155"/>
                                      </a:lnTo>
                                      <a:cubicBezTo>
                                        <a:pt x="146026" y="617432"/>
                                        <a:pt x="132761" y="604140"/>
                                        <a:pt x="115075" y="604140"/>
                                      </a:cubicBezTo>
                                      <a:lnTo>
                                        <a:pt x="29591" y="604140"/>
                                      </a:lnTo>
                                      <a:cubicBezTo>
                                        <a:pt x="17800" y="605616"/>
                                        <a:pt x="7483" y="612999"/>
                                        <a:pt x="3062" y="624816"/>
                                      </a:cubicBezTo>
                                      <a:cubicBezTo>
                                        <a:pt x="1588" y="627769"/>
                                        <a:pt x="1588" y="632199"/>
                                        <a:pt x="1588" y="635155"/>
                                      </a:cubicBezTo>
                                      <a:lnTo>
                                        <a:pt x="1588" y="655828"/>
                                      </a:lnTo>
                                      <a:cubicBezTo>
                                        <a:pt x="1588" y="673550"/>
                                        <a:pt x="14853" y="686843"/>
                                        <a:pt x="32539" y="686843"/>
                                      </a:cubicBezTo>
                                      <a:lnTo>
                                        <a:pt x="63490" y="686843"/>
                                      </a:lnTo>
                                      <a:lnTo>
                                        <a:pt x="63490" y="831574"/>
                                      </a:lnTo>
                                      <a:cubicBezTo>
                                        <a:pt x="63490" y="877355"/>
                                        <a:pt x="100336" y="914274"/>
                                        <a:pt x="146026" y="914274"/>
                                      </a:cubicBezTo>
                                      <a:lnTo>
                                        <a:pt x="831371" y="914274"/>
                                      </a:lnTo>
                                      <a:cubicBezTo>
                                        <a:pt x="877061" y="914274"/>
                                        <a:pt x="913907" y="877355"/>
                                        <a:pt x="913907" y="831574"/>
                                      </a:cubicBezTo>
                                      <a:lnTo>
                                        <a:pt x="913907" y="82817"/>
                                      </a:lnTo>
                                      <a:cubicBezTo>
                                        <a:pt x="912434" y="37035"/>
                                        <a:pt x="875587" y="114"/>
                                        <a:pt x="829897" y="114"/>
                                      </a:cubicBezTo>
                                      <a:moveTo>
                                        <a:pt x="769471" y="676504"/>
                                      </a:moveTo>
                                      <a:cubicBezTo>
                                        <a:pt x="769471" y="676504"/>
                                        <a:pt x="767997" y="679460"/>
                                        <a:pt x="767997" y="680937"/>
                                      </a:cubicBezTo>
                                      <a:cubicBezTo>
                                        <a:pt x="766521" y="683890"/>
                                        <a:pt x="762101" y="688320"/>
                                        <a:pt x="759154" y="691273"/>
                                      </a:cubicBezTo>
                                      <a:lnTo>
                                        <a:pt x="750311" y="695703"/>
                                      </a:lnTo>
                                      <a:lnTo>
                                        <a:pt x="744414" y="697179"/>
                                      </a:lnTo>
                                      <a:lnTo>
                                        <a:pt x="299308" y="697179"/>
                                      </a:lnTo>
                                      <a:cubicBezTo>
                                        <a:pt x="296360" y="695703"/>
                                        <a:pt x="291939" y="694226"/>
                                        <a:pt x="288991" y="692750"/>
                                      </a:cubicBezTo>
                                      <a:cubicBezTo>
                                        <a:pt x="286043" y="691273"/>
                                        <a:pt x="283095" y="686843"/>
                                        <a:pt x="281622" y="682413"/>
                                      </a:cubicBezTo>
                                      <a:cubicBezTo>
                                        <a:pt x="281622" y="680937"/>
                                        <a:pt x="280148" y="677980"/>
                                        <a:pt x="280148" y="677980"/>
                                      </a:cubicBezTo>
                                      <a:cubicBezTo>
                                        <a:pt x="278674" y="676504"/>
                                        <a:pt x="274252" y="657308"/>
                                        <a:pt x="280148" y="636632"/>
                                      </a:cubicBezTo>
                                      <a:lnTo>
                                        <a:pt x="280148" y="635155"/>
                                      </a:lnTo>
                                      <a:lnTo>
                                        <a:pt x="281622" y="633675"/>
                                      </a:lnTo>
                                      <a:cubicBezTo>
                                        <a:pt x="296360" y="614479"/>
                                        <a:pt x="331734" y="593803"/>
                                        <a:pt x="370054" y="573128"/>
                                      </a:cubicBezTo>
                                      <a:cubicBezTo>
                                        <a:pt x="405427" y="553928"/>
                                        <a:pt x="457010" y="524390"/>
                                        <a:pt x="457010" y="509624"/>
                                      </a:cubicBezTo>
                                      <a:lnTo>
                                        <a:pt x="457010" y="500761"/>
                                      </a:lnTo>
                                      <a:cubicBezTo>
                                        <a:pt x="457010" y="496331"/>
                                        <a:pt x="455537" y="493378"/>
                                        <a:pt x="452590" y="490424"/>
                                      </a:cubicBezTo>
                                      <a:cubicBezTo>
                                        <a:pt x="421637" y="459409"/>
                                        <a:pt x="405427" y="416581"/>
                                        <a:pt x="405427" y="370799"/>
                                      </a:cubicBezTo>
                                      <a:cubicBezTo>
                                        <a:pt x="405427" y="296958"/>
                                        <a:pt x="420164" y="220162"/>
                                        <a:pt x="524807" y="220162"/>
                                      </a:cubicBezTo>
                                      <a:cubicBezTo>
                                        <a:pt x="629454" y="220162"/>
                                        <a:pt x="644191" y="295481"/>
                                        <a:pt x="644191" y="370799"/>
                                      </a:cubicBezTo>
                                      <a:cubicBezTo>
                                        <a:pt x="644191" y="416581"/>
                                        <a:pt x="627981" y="459409"/>
                                        <a:pt x="597027" y="490424"/>
                                      </a:cubicBezTo>
                                      <a:cubicBezTo>
                                        <a:pt x="594081" y="493378"/>
                                        <a:pt x="592607" y="496331"/>
                                        <a:pt x="592607" y="500761"/>
                                      </a:cubicBezTo>
                                      <a:lnTo>
                                        <a:pt x="592607" y="509624"/>
                                      </a:lnTo>
                                      <a:cubicBezTo>
                                        <a:pt x="592607" y="524390"/>
                                        <a:pt x="645664" y="553928"/>
                                        <a:pt x="679564" y="573128"/>
                                      </a:cubicBezTo>
                                      <a:cubicBezTo>
                                        <a:pt x="717884" y="593803"/>
                                        <a:pt x="753257" y="614479"/>
                                        <a:pt x="767997" y="633675"/>
                                      </a:cubicBezTo>
                                      <a:lnTo>
                                        <a:pt x="769471" y="635155"/>
                                      </a:lnTo>
                                      <a:lnTo>
                                        <a:pt x="769471" y="636632"/>
                                      </a:lnTo>
                                      <a:cubicBezTo>
                                        <a:pt x="776841" y="655828"/>
                                        <a:pt x="770944" y="675027"/>
                                        <a:pt x="769471" y="676504"/>
                                      </a:cubicBezTo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 w="32670" cap="sq">
                                  <a:noFill/>
                                  <a:prstDash val="solid"/>
                                  <a:bevel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3" o:spid="_x0000_s1026" o:spt="203" style="height:26.15pt;width:147.4pt;" coordorigin="0,-19735" coordsize="1871980,332155" o:gfxdata="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">
                      <o:lock v:ext="edit" aspectratio="f"/>
                      <v:group id="组合 1" o:spid="_x0000_s1026" o:spt="203" style="position:absolute;left:0;top:-19735;height:332155;width:1871980;" coordorigin="1061361,-34801" coordsize="1914534,340652" o:gfxdata="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PTDMrvBAAAA4wAAAA8AAAAAAAAAAQAgAAAAIgAAAGRycy9kb3ducmV2&#10;LnhtbFBLAQIUABQAAAAIAIdO4kAzLwWeOwAAADkAAAAVAAAAAAAAAAEAIAAAABABAABkcnMvZ3Jv&#10;dXBzaGFwZXhtbC54bWxQSwUGAAAAAAYABgBgAQAAzQMAAAAA&#10;">
                        <o:lock v:ext="edit" aspectratio="f"/>
                        <v:rect id="_x0000_s1026" o:spid="_x0000_s1026" o:spt="1" style="position:absolute;left:1061361;top:0;height:252000;width:250362;v-text-anchor:middle;" fillcolor="#526E94 [3204]" filled="t" stroked="f" coordsize="21600,21600" o:gfxdata="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N7A&#10;RMEAAADiAAAADwAAAAAAAAABACAAAAAiAAAAZHJzL2Rvd25yZXYueG1sUEsBAhQAFAAAAAgAh07i&#10;QDMvBZ47AAAAOQAAABAAAAAAAAAAAQAgAAAAEAEAAGRycy9zaGFwZXhtbC54bWxQSwUGAAAAAAYA&#10;BgBbAQAAugMAAAAA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  <v:rect id="矩形 66" o:spid="_x0000_s1026" o:spt="1" style="position:absolute;left:1222226;top:-34801;height:282436;width:1109177;mso-wrap-style:none;v-text-anchor:middle;" filled="f" stroked="f" coordsize="21600,21600" o:gfxdata="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Ivw&#10;E+LCAAAA4wAAAA8AAAAAAAAAAQAgAAAAIgAAAGRycy9kb3ducmV2LnhtbFBLAQIUABQAAAAIAIdO&#10;4kAzLwWeOwAAADkAAAAQAAAAAAAAAAEAIAAAABEBAABkcnMvc2hhcGV4bWwueG1sUEsFBgAAAAAG&#10;AAYAWwEAALsDAAAAAA==&#10;">
                          <v:fill on="f" focussize="0,0"/>
                          <v:stroke on="f" weight="1pt" miterlimit="8" joinstyle="miter"/>
                          <v:imagedata o:title=""/>
                          <o:lock v:ext="edit" aspectratio="f"/>
                          <v:textbox inset="5mm,0mm,5mm,0mm">
                            <w:txbxContent>
                              <w:p w14:paraId="17626676">
                                <w:pPr>
                                  <w:pStyle w:val="25"/>
                                </w:pPr>
                                <w:r>
                                  <w:rPr>
                                    <w:rFonts w:hint="eastAsia"/>
                                  </w:rPr>
                                  <w:t>联系方式</w:t>
                                </w:r>
                              </w:p>
                            </w:txbxContent>
                          </v:textbox>
                        </v:rect>
                        <v:rect id="_x0000_s1026" o:spid="_x0000_s1026" o:spt="1" style="position:absolute;left:1061361;top:287404;height:18447;width:1914534;v-text-anchor:middle;" fillcolor="#D9D9D9 [2732]" filled="t" stroked="f" coordsize="21600,21600" o:gfxdata="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unvX&#10;bsEAAADjAAAADwAAAAAAAAABACAAAAAiAAAAZHJzL2Rvd25yZXYueG1sUEsBAhQAFAAAAAgAh07i&#10;QDMvBZ47AAAAOQAAABAAAAAAAAAAAQAgAAAAEAEAAGRycy9zaGFwZXhtbC54bWxQSwUGAAAAAAYA&#10;BgBbAQAAugMAAAAA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</v:group>
                      <v:shape id="图片 16" o:spid="_x0000_s1026" o:spt="100" alt="eyJpZCI6NDUyMDAyMCwicmVzb3VyY2Vfa2V5IjoiMSJ9" style="position:absolute;left:54091;top:69546;height:131364;width:131364;v-text-anchor:middle;" fillcolor="#FFFFFF [3212]" filled="t" stroked="f" coordsize="913793,914159" o:gfxdata="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ynOs0MQAAADiAAAADwAAAAAAAAABACAAAAAiAAAAZHJzL2Rvd25yZXYueG1sUEsBAhQAFAAAAAgA&#10;h07iQDMvBZ47AAAAOQAAABAAAAAAAAAAAQAgAAAAEwEAAGRycy9zaGFwZXhtbC54bWxQSwUGAAAA&#10;AAYABgBbAQAAvQMAAAAA&#10;" path="m829897,114l667774,114,663351,114,143078,1591c97389,1591,60542,38512,60542,84294l60542,208348,154869,208348c172556,208348,185821,221639,185821,239361l185821,260037c185821,277759,172556,291051,154869,291051l144552,291051,144552,280713c144552,262991,131288,249699,113601,249699l28117,249699c16326,251176,6009,258560,1588,270375c114,273329,114,277759,114,280713l114,301389c114,319111,13379,332401,31065,332401l62016,332401,62016,561311,156343,561311c174030,561311,187295,574604,187295,592327l187295,612999c187295,630722,174030,644015,156343,644015l146026,644015,146026,635155c146026,617432,132761,604140,115075,604140l29591,604140c17800,605616,7483,612999,3062,624816c1588,627769,1588,632199,1588,635155l1588,655828c1588,673550,14853,686843,32539,686843l63490,686843,63490,831574c63490,877355,100336,914274,146026,914274l831371,914274c877061,914274,913907,877355,913907,831574l913907,82817c912434,37035,875587,114,829897,114m769471,676504c769471,676504,767997,679460,767997,680937c766521,683890,762101,688320,759154,691273l750311,695703,744414,697179,299308,697179c296360,695703,291939,694226,288991,692750c286043,691273,283095,686843,281622,682413c281622,680937,280148,677980,280148,677980c278674,676504,274252,657308,280148,636632l280148,635155,281622,633675c296360,614479,331734,593803,370054,573128c405427,553928,457010,524390,457010,509624l457010,500761c457010,496331,455537,493378,452590,490424c421637,459409,405427,416581,405427,370799c405427,296958,420164,220162,524807,220162c629454,220162,644191,295481,644191,370799c644191,416581,627981,459409,597027,490424c594081,493378,592607,496331,592607,500761l592607,509624c592607,524390,645664,553928,679564,573128c717884,593803,753257,614479,767997,633675l769471,635155,769471,636632c776841,655828,770944,675027,769471,676504e">
                        <v:path o:connectlocs="119303,16;95997,16;95361,16;20568,228;8703,12112;8703,29939;22263,29939;26713,34396;26713,37367;22263,41823;20780,41823;20780,40338;16330,35881;4042,35881;228,38852;16,40338;16,43309;4465,47765;8915,47765;8915,80659;22475,80659;26924,85116;26924,88087;22475,92544;20992,92544;20992,91271;16542,86814;4253,86814;440,89785;228,91271;228,94242;4677,98698;9127,98698;9127,119496;20992,131380;119515,131380;131380,119496;131380,11900;119303,16;110616,97213;110404,97850;109133,99335;107862,99972;107014,100184;43027,100184;41544,99547;40485,98062;40273,97425;40273,91483;40273,91271;40485,91058;53197,82358;65698,73232;65698,71959;65062,70473;58282,53283;75444,31637;92606,53283;85826,70473;85191,71959;85191,73232;97691,82358;110404,91058;110616,91271;110616,91483;110616,97213" o:connectangles="0,0,0,0,0,0,0,0,0,0,0,0,0,0,0,0,0,0,0,0,0,0,0,0,0,0,0,0,0,0,0,0,0,0,0,0,0,0,0,0,0,0,0,0,0,0,0,0,0,0,0,0,0,0,0,0,0,0,0,0,0,0,0,0,0,0"/>
                        <v:fill on="t" focussize="0,0"/>
                        <v:stroke on="f" weight="2.57244094488189pt" joinstyle="bevel" endcap="square"/>
                        <v:imagedata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66FF151D">
            <w:pPr>
              <w:pStyle w:val="1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420" w:leftChars="0" w:hanging="440" w:firstLineChars="0"/>
              <w:rPr>
                <w:rFonts w:hint="eastAsia" w:ascii="宋体" w:hAnsi="宋体" w:eastAsia="宋体" w:cs="宋体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</w:rPr>
              <w:t>手机：</w:t>
            </w:r>
          </w:p>
          <w:p w14:paraId="5E92B5DA">
            <w:pPr>
              <w:pStyle w:val="1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420" w:leftChars="0" w:hanging="440" w:firstLineChars="0"/>
              <w:rPr>
                <w:rFonts w:hint="eastAsia" w:ascii="宋体" w:hAnsi="宋体" w:eastAsia="宋体" w:cs="宋体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</w:rPr>
              <w:t>邮箱：</w:t>
            </w:r>
          </w:p>
          <w:p w14:paraId="4F647359">
            <w:pPr>
              <w:pStyle w:val="11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mc:AlternateContent>
                <mc:Choice Requires="wpg">
                  <w:drawing>
                    <wp:inline distT="0" distB="0" distL="0" distR="0">
                      <wp:extent cx="1871980" cy="335280"/>
                      <wp:effectExtent l="0" t="0" r="13970" b="6985"/>
                      <wp:docPr id="4" name="组合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1980" cy="335445"/>
                                <a:chOff x="0" y="-23025"/>
                                <a:chExt cx="1871980" cy="335445"/>
                              </a:xfrm>
                            </wpg:grpSpPr>
                            <wpg:grpSp>
                              <wpg:cNvPr id="5" name="组合 1"/>
                              <wpg:cNvGrpSpPr/>
                              <wpg:grpSpPr>
                                <a:xfrm>
                                  <a:off x="0" y="-23025"/>
                                  <a:ext cx="1871980" cy="335445"/>
                                  <a:chOff x="1061361" y="-38175"/>
                                  <a:chExt cx="1914534" cy="344026"/>
                                </a:xfrm>
                              </wpg:grpSpPr>
                              <wps:wsp>
                                <wps:cNvPr id="18" name="矩形 1052317420"/>
                                <wps:cNvSpPr/>
                                <wps:spPr>
                                  <a:xfrm>
                                    <a:off x="1061361" y="0"/>
                                    <a:ext cx="250362" cy="252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  <wps:wsp>
                                <wps:cNvPr id="19" name="矩形 66"/>
                                <wps:cNvSpPr/>
                                <wps:spPr>
                                  <a:xfrm>
                                    <a:off x="1222214" y="-38175"/>
                                    <a:ext cx="1107936" cy="28212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42B4610E">
                                      <w:pPr>
                                        <w:pStyle w:val="21"/>
                                        <w:rPr>
                                          <w:rFonts w:hint="default" w:eastAsia="宋体"/>
                                          <w:lang w:val="en-US" w:eastAsia="zh-CN"/>
                                        </w:rPr>
                                      </w:pPr>
                                      <w:r>
                                        <w:rPr>
                                          <w:rFonts w:hint="eastAsia" w:eastAsia="宋体"/>
                                          <w:lang w:val="en-US" w:eastAsia="zh-CN"/>
                                        </w:rPr>
                                        <w:t>教育经历</w:t>
                                      </w:r>
                                    </w:p>
                                  </w:txbxContent>
                                </wps:txbx>
                                <wps:bodyPr wrap="none" lIns="180000" tIns="0" rIns="180000" bIns="0" rtlCol="0" anchor="ctr">
                                  <a:noAutofit/>
                                </wps:bodyPr>
                              </wps:wsp>
                              <wps:wsp>
                                <wps:cNvPr id="20" name="矩形 886639539"/>
                                <wps:cNvSpPr/>
                                <wps:spPr>
                                  <a:xfrm>
                                    <a:off x="1061361" y="287404"/>
                                    <a:ext cx="1914534" cy="1844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</wpg:grpSp>
                            <wps:wsp>
                              <wps:cNvPr id="21" name="图片 1" descr="eyJpZCI6MzY1ODk0MywicmVzb3VyY2Vfa2V5IjoiMSJ9"/>
                              <wps:cNvSpPr/>
                              <wps:spPr>
                                <a:xfrm>
                                  <a:off x="61818" y="74698"/>
                                  <a:ext cx="131791" cy="126213"/>
                                </a:xfrm>
                                <a:custGeom>
                                  <a:avLst/>
                                  <a:gdLst>
                                    <a:gd name="connsiteX0" fmla="*/ 308393 w 914161"/>
                                    <a:gd name="connsiteY0" fmla="*/ 490612 h 875366"/>
                                    <a:gd name="connsiteX1" fmla="*/ 418564 w 914161"/>
                                    <a:gd name="connsiteY1" fmla="*/ 599565 h 875366"/>
                                    <a:gd name="connsiteX2" fmla="*/ 198222 w 914161"/>
                                    <a:gd name="connsiteY2" fmla="*/ 803907 h 875366"/>
                                    <a:gd name="connsiteX3" fmla="*/ 101917 w 914161"/>
                                    <a:gd name="connsiteY3" fmla="*/ 708516 h 875366"/>
                                    <a:gd name="connsiteX4" fmla="*/ 308393 w 914161"/>
                                    <a:gd name="connsiteY4" fmla="*/ 490612 h 875366"/>
                                    <a:gd name="connsiteX5" fmla="*/ 542602 w 914161"/>
                                    <a:gd name="connsiteY5" fmla="*/ 258993 h 875366"/>
                                    <a:gd name="connsiteX6" fmla="*/ 487440 w 914161"/>
                                    <a:gd name="connsiteY6" fmla="*/ 313546 h 875366"/>
                                    <a:gd name="connsiteX7" fmla="*/ 597611 w 914161"/>
                                    <a:gd name="connsiteY7" fmla="*/ 422499 h 875366"/>
                                    <a:gd name="connsiteX8" fmla="*/ 652773 w 914161"/>
                                    <a:gd name="connsiteY8" fmla="*/ 367946 h 875366"/>
                                    <a:gd name="connsiteX9" fmla="*/ 542602 w 914161"/>
                                    <a:gd name="connsiteY9" fmla="*/ 258993 h 875366"/>
                                    <a:gd name="connsiteX10" fmla="*/ 707782 w 914161"/>
                                    <a:gd name="connsiteY10" fmla="*/ 99 h 875366"/>
                                    <a:gd name="connsiteX11" fmla="*/ 583897 w 914161"/>
                                    <a:gd name="connsiteY11" fmla="*/ 99 h 875366"/>
                                    <a:gd name="connsiteX12" fmla="*/ 515020 w 914161"/>
                                    <a:gd name="connsiteY12" fmla="*/ 68366 h 875366"/>
                                    <a:gd name="connsiteX13" fmla="*/ 515020 w 914161"/>
                                    <a:gd name="connsiteY13" fmla="*/ 177318 h 875366"/>
                                    <a:gd name="connsiteX14" fmla="*/ 735363 w 914161"/>
                                    <a:gd name="connsiteY14" fmla="*/ 395222 h 875366"/>
                                    <a:gd name="connsiteX15" fmla="*/ 845534 w 914161"/>
                                    <a:gd name="connsiteY15" fmla="*/ 395222 h 875366"/>
                                    <a:gd name="connsiteX16" fmla="*/ 914259 w 914161"/>
                                    <a:gd name="connsiteY16" fmla="*/ 327108 h 875366"/>
                                    <a:gd name="connsiteX17" fmla="*/ 914259 w 914161"/>
                                    <a:gd name="connsiteY17" fmla="*/ 204594 h 875366"/>
                                    <a:gd name="connsiteX18" fmla="*/ 707782 w 914161"/>
                                    <a:gd name="connsiteY18" fmla="*/ 99 h 875366"/>
                                    <a:gd name="connsiteX19" fmla="*/ 638907 w 914161"/>
                                    <a:gd name="connsiteY19" fmla="*/ 531450 h 875366"/>
                                    <a:gd name="connsiteX20" fmla="*/ 349688 w 914161"/>
                                    <a:gd name="connsiteY20" fmla="*/ 245431 h 875366"/>
                                    <a:gd name="connsiteX21" fmla="*/ 322259 w 914161"/>
                                    <a:gd name="connsiteY21" fmla="*/ 95489 h 875366"/>
                                    <a:gd name="connsiteX22" fmla="*/ 156927 w 914161"/>
                                    <a:gd name="connsiteY22" fmla="*/ 13813 h 875366"/>
                                    <a:gd name="connsiteX23" fmla="*/ 239516 w 914161"/>
                                    <a:gd name="connsiteY23" fmla="*/ 136327 h 875366"/>
                                    <a:gd name="connsiteX24" fmla="*/ 198222 w 914161"/>
                                    <a:gd name="connsiteY24" fmla="*/ 231717 h 875366"/>
                                    <a:gd name="connsiteX25" fmla="*/ 101917 w 914161"/>
                                    <a:gd name="connsiteY25" fmla="*/ 231717 h 875366"/>
                                    <a:gd name="connsiteX26" fmla="*/ 19326 w 914161"/>
                                    <a:gd name="connsiteY26" fmla="*/ 109204 h 875366"/>
                                    <a:gd name="connsiteX27" fmla="*/ 33041 w 914161"/>
                                    <a:gd name="connsiteY27" fmla="*/ 299832 h 875366"/>
                                    <a:gd name="connsiteX28" fmla="*/ 239516 w 914161"/>
                                    <a:gd name="connsiteY28" fmla="*/ 354384 h 875366"/>
                                    <a:gd name="connsiteX29" fmla="*/ 528736 w 914161"/>
                                    <a:gd name="connsiteY29" fmla="*/ 626841 h 875366"/>
                                    <a:gd name="connsiteX30" fmla="*/ 542602 w 914161"/>
                                    <a:gd name="connsiteY30" fmla="*/ 803907 h 875366"/>
                                    <a:gd name="connsiteX31" fmla="*/ 707782 w 914161"/>
                                    <a:gd name="connsiteY31" fmla="*/ 872022 h 875366"/>
                                    <a:gd name="connsiteX32" fmla="*/ 625193 w 914161"/>
                                    <a:gd name="connsiteY32" fmla="*/ 749355 h 875366"/>
                                    <a:gd name="connsiteX33" fmla="*/ 666488 w 914161"/>
                                    <a:gd name="connsiteY33" fmla="*/ 667679 h 875366"/>
                                    <a:gd name="connsiteX34" fmla="*/ 762791 w 914161"/>
                                    <a:gd name="connsiteY34" fmla="*/ 667679 h 875366"/>
                                    <a:gd name="connsiteX35" fmla="*/ 845534 w 914161"/>
                                    <a:gd name="connsiteY35" fmla="*/ 776631 h 875366"/>
                                    <a:gd name="connsiteX36" fmla="*/ 831668 w 914161"/>
                                    <a:gd name="connsiteY36" fmla="*/ 599565 h 875366"/>
                                    <a:gd name="connsiteX37" fmla="*/ 638907 w 914161"/>
                                    <a:gd name="connsiteY37" fmla="*/ 531450 h 87536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</a:cxnLst>
                                  <a:rect l="l" t="t" r="r" b="b"/>
                                  <a:pathLst>
                                    <a:path w="914161" h="875366">
                                      <a:moveTo>
                                        <a:pt x="308393" y="490612"/>
                                      </a:moveTo>
                                      <a:cubicBezTo>
                                        <a:pt x="418564" y="599565"/>
                                        <a:pt x="418564" y="599565"/>
                                        <a:pt x="418564" y="599565"/>
                                      </a:cubicBezTo>
                                      <a:cubicBezTo>
                                        <a:pt x="198222" y="803907"/>
                                        <a:pt x="198222" y="803907"/>
                                        <a:pt x="198222" y="803907"/>
                                      </a:cubicBezTo>
                                      <a:cubicBezTo>
                                        <a:pt x="101917" y="708516"/>
                                        <a:pt x="101917" y="708516"/>
                                        <a:pt x="101917" y="708516"/>
                                      </a:cubicBezTo>
                                      <a:lnTo>
                                        <a:pt x="308393" y="490612"/>
                                      </a:lnTo>
                                      <a:moveTo>
                                        <a:pt x="542602" y="258993"/>
                                      </a:moveTo>
                                      <a:cubicBezTo>
                                        <a:pt x="487440" y="313546"/>
                                        <a:pt x="487440" y="313546"/>
                                        <a:pt x="487440" y="313546"/>
                                      </a:cubicBezTo>
                                      <a:cubicBezTo>
                                        <a:pt x="597611" y="422499"/>
                                        <a:pt x="597611" y="422499"/>
                                        <a:pt x="597611" y="422499"/>
                                      </a:cubicBezTo>
                                      <a:cubicBezTo>
                                        <a:pt x="652773" y="367946"/>
                                        <a:pt x="652773" y="367946"/>
                                        <a:pt x="652773" y="367946"/>
                                      </a:cubicBezTo>
                                      <a:lnTo>
                                        <a:pt x="542602" y="258993"/>
                                      </a:lnTo>
                                      <a:moveTo>
                                        <a:pt x="707782" y="99"/>
                                      </a:moveTo>
                                      <a:cubicBezTo>
                                        <a:pt x="583897" y="99"/>
                                        <a:pt x="583897" y="99"/>
                                        <a:pt x="583897" y="99"/>
                                      </a:cubicBezTo>
                                      <a:cubicBezTo>
                                        <a:pt x="515020" y="68366"/>
                                        <a:pt x="515020" y="68366"/>
                                        <a:pt x="515020" y="68366"/>
                                      </a:cubicBezTo>
                                      <a:cubicBezTo>
                                        <a:pt x="515020" y="177318"/>
                                        <a:pt x="515020" y="177318"/>
                                        <a:pt x="515020" y="177318"/>
                                      </a:cubicBezTo>
                                      <a:cubicBezTo>
                                        <a:pt x="735363" y="395222"/>
                                        <a:pt x="735363" y="395222"/>
                                        <a:pt x="735363" y="395222"/>
                                      </a:cubicBezTo>
                                      <a:cubicBezTo>
                                        <a:pt x="845534" y="395222"/>
                                        <a:pt x="845534" y="395222"/>
                                        <a:pt x="845534" y="395222"/>
                                      </a:cubicBezTo>
                                      <a:cubicBezTo>
                                        <a:pt x="914259" y="327108"/>
                                        <a:pt x="914259" y="327108"/>
                                        <a:pt x="914259" y="327108"/>
                                      </a:cubicBezTo>
                                      <a:cubicBezTo>
                                        <a:pt x="914259" y="204594"/>
                                        <a:pt x="914259" y="204594"/>
                                        <a:pt x="914259" y="204594"/>
                                      </a:cubicBezTo>
                                      <a:lnTo>
                                        <a:pt x="707782" y="99"/>
                                      </a:lnTo>
                                      <a:moveTo>
                                        <a:pt x="638907" y="531450"/>
                                      </a:moveTo>
                                      <a:cubicBezTo>
                                        <a:pt x="349688" y="245431"/>
                                        <a:pt x="349688" y="245431"/>
                                        <a:pt x="349688" y="245431"/>
                                      </a:cubicBezTo>
                                      <a:cubicBezTo>
                                        <a:pt x="363554" y="190880"/>
                                        <a:pt x="349688" y="136327"/>
                                        <a:pt x="322259" y="95489"/>
                                      </a:cubicBezTo>
                                      <a:cubicBezTo>
                                        <a:pt x="280811" y="41090"/>
                                        <a:pt x="225802" y="99"/>
                                        <a:pt x="156927" y="13813"/>
                                      </a:cubicBezTo>
                                      <a:cubicBezTo>
                                        <a:pt x="239516" y="136327"/>
                                        <a:pt x="239516" y="136327"/>
                                        <a:pt x="239516" y="136327"/>
                                      </a:cubicBezTo>
                                      <a:cubicBezTo>
                                        <a:pt x="198222" y="231717"/>
                                        <a:pt x="198222" y="231717"/>
                                        <a:pt x="198222" y="231717"/>
                                      </a:cubicBezTo>
                                      <a:cubicBezTo>
                                        <a:pt x="101917" y="231717"/>
                                        <a:pt x="101917" y="231717"/>
                                        <a:pt x="101917" y="231717"/>
                                      </a:cubicBezTo>
                                      <a:cubicBezTo>
                                        <a:pt x="19326" y="109204"/>
                                        <a:pt x="19326" y="109204"/>
                                        <a:pt x="19326" y="109204"/>
                                      </a:cubicBezTo>
                                      <a:cubicBezTo>
                                        <a:pt x="-8254" y="163604"/>
                                        <a:pt x="-8254" y="231717"/>
                                        <a:pt x="33041" y="299832"/>
                                      </a:cubicBezTo>
                                      <a:cubicBezTo>
                                        <a:pt x="74336" y="367946"/>
                                        <a:pt x="170793" y="381660"/>
                                        <a:pt x="239516" y="354384"/>
                                      </a:cubicBezTo>
                                      <a:cubicBezTo>
                                        <a:pt x="528736" y="626841"/>
                                        <a:pt x="528736" y="626841"/>
                                        <a:pt x="528736" y="626841"/>
                                      </a:cubicBezTo>
                                      <a:cubicBezTo>
                                        <a:pt x="501154" y="681241"/>
                                        <a:pt x="501154" y="749355"/>
                                        <a:pt x="542602" y="803907"/>
                                      </a:cubicBezTo>
                                      <a:cubicBezTo>
                                        <a:pt x="583897" y="858307"/>
                                        <a:pt x="638907" y="885584"/>
                                        <a:pt x="707782" y="872022"/>
                                      </a:cubicBezTo>
                                      <a:cubicBezTo>
                                        <a:pt x="625193" y="749355"/>
                                        <a:pt x="625193" y="749355"/>
                                        <a:pt x="625193" y="749355"/>
                                      </a:cubicBezTo>
                                      <a:cubicBezTo>
                                        <a:pt x="666488" y="667679"/>
                                        <a:pt x="666488" y="667679"/>
                                        <a:pt x="666488" y="667679"/>
                                      </a:cubicBezTo>
                                      <a:cubicBezTo>
                                        <a:pt x="762791" y="667679"/>
                                        <a:pt x="762791" y="667679"/>
                                        <a:pt x="762791" y="667679"/>
                                      </a:cubicBezTo>
                                      <a:cubicBezTo>
                                        <a:pt x="845534" y="776631"/>
                                        <a:pt x="845534" y="776631"/>
                                        <a:pt x="845534" y="776631"/>
                                      </a:cubicBezTo>
                                      <a:cubicBezTo>
                                        <a:pt x="872964" y="722078"/>
                                        <a:pt x="872964" y="654117"/>
                                        <a:pt x="831668" y="599565"/>
                                      </a:cubicBezTo>
                                      <a:cubicBezTo>
                                        <a:pt x="790373" y="531450"/>
                                        <a:pt x="707782" y="504174"/>
                                        <a:pt x="638907" y="531450"/>
                                      </a:cubicBezTo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 w="15208" cap="sq">
                                  <a:noFill/>
                                  <a:prstDash val="solid"/>
                                  <a:bevel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26.4pt;width:147.4pt;" coordorigin="0,-23025" coordsize="1871980,335445" o:gfxdata="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">
                      <o:lock v:ext="edit" aspectratio="f"/>
                      <v:group id="组合 1" o:spid="_x0000_s1026" o:spt="203" style="position:absolute;left:0;top:-23025;height:335445;width:1871980;" coordorigin="1061361,-38175" coordsize="1914534,344026" o:gfxdata="UEsDBAoAAAAAAIdO4kAAAAAAAAAAAAAAAAAEAAAAZHJzL1BLAwQUAAAACACHTuJAdPJJe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v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HTySXu7AAAA2gAAAA8AAAAAAAAAAQAgAAAAIgAAAGRycy9kb3ducmV2LnhtbFBL&#10;AQIUABQAAAAIAIdO4kAzLwWeOwAAADkAAAAVAAAAAAAAAAEAIAAAAAoBAABkcnMvZ3JvdXBzaGFw&#10;ZXhtbC54bWxQSwUGAAAAAAYABgBgAQAAxwMAAAAA&#10;">
                        <o:lock v:ext="edit" aspectratio="f"/>
                        <v:rect id="矩形 1052317420" o:spid="_x0000_s1026" o:spt="1" style="position:absolute;left:1061361;top:0;height:252000;width:250362;v-text-anchor:middle;" fillcolor="#526E94 [3204]" filled="t" stroked="f" coordsize="21600,21600" o:gfxdata="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5QloW/&#10;AAAA2wAAAA8AAAAAAAAAAQAgAAAAIgAAAGRycy9kb3ducmV2LnhtbFBLAQIUABQAAAAIAIdO4kAz&#10;LwWeOwAAADkAAAAQAAAAAAAAAAEAIAAAAA4BAABkcnMvc2hhcGV4bWwueG1sUEsFBgAAAAAGAAYA&#10;WwEAALgDAAAAAA=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  <v:rect id="矩形 66" o:spid="_x0000_s1026" o:spt="1" style="position:absolute;left:1222214;top:-38175;height:282127;width:1107936;mso-wrap-style:none;v-text-anchor:middle;" filled="f" stroked="f" coordsize="21600,21600" o:gfxdata="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rdYWLsAAADb&#10;AAAADwAAAAAAAAABACAAAAAiAAAAZHJzL2Rvd25yZXYueG1sUEsBAhQAFAAAAAgAh07iQDMvBZ47&#10;AAAAOQAAABAAAAAAAAAAAQAgAAAACgEAAGRycy9zaGFwZXhtbC54bWxQSwUGAAAAAAYABgBbAQAA&#10;tAMAAAAA&#10;">
                          <v:fill on="f" focussize="0,0"/>
                          <v:stroke on="f" weight="1pt" miterlimit="8" joinstyle="miter"/>
                          <v:imagedata o:title=""/>
                          <o:lock v:ext="edit" aspectratio="f"/>
                          <v:textbox inset="5mm,0mm,5mm,0mm">
                            <w:txbxContent>
                              <w:p w14:paraId="42B4610E">
                                <w:pPr>
                                  <w:pStyle w:val="21"/>
                                  <w:rPr>
                                    <w:rFonts w:hint="default" w:eastAsia="宋体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eastAsia="宋体"/>
                                    <w:lang w:val="en-US" w:eastAsia="zh-CN"/>
                                  </w:rPr>
                                  <w:t>教育经历</w:t>
                                </w:r>
                              </w:p>
                            </w:txbxContent>
                          </v:textbox>
                        </v:rect>
                        <v:rect id="矩形 886639539" o:spid="_x0000_s1026" o:spt="1" style="position:absolute;left:1061361;top:287404;height:18447;width:1914534;v-text-anchor:middle;" fillcolor="#D9D9D9 [2732]" filled="t" stroked="f" coordsize="21600,21600" o:gfxdata="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JiNwG5AAAA2wAA&#10;AA8AAAAAAAAAAQAgAAAAIgAAAGRycy9kb3ducmV2LnhtbFBLAQIUABQAAAAIAIdO4kAzLwWeOwAA&#10;ADkAAAAQAAAAAAAAAAEAIAAAAAgBAABkcnMvc2hhcGV4bWwueG1sUEsFBgAAAAAGAAYAWwEAALID&#10;AAAAAA=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</v:group>
                      <v:shape id="图片 1" o:spid="_x0000_s1026" o:spt="100" alt="eyJpZCI6MzY1ODk0MywicmVzb3VyY2Vfa2V5IjoiMSJ9" style="position:absolute;left:61818;top:74698;height:126213;width:131791;v-text-anchor:middle;" fillcolor="#FFFFFF [3212]" filled="t" stroked="f" coordsize="914161,875366" o:gfxdata="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McWXS/&#10;AAAA2wAAAA8AAAAAAAAAAQAgAAAAIgAAAGRycy9kb3ducmV2LnhtbFBLAQIUABQAAAAIAIdO4kAz&#10;LwWeOwAAADkAAAAQAAAAAAAAAAEAIAAAAA4BAABkcnMvc2hhcGV4bWwueG1sUEsFBgAAAAAGAAYA&#10;WwEAALgDAAAAAA==&#10;" path="m308393,490612c418564,599565,418564,599565,418564,599565c198222,803907,198222,803907,198222,803907c101917,708516,101917,708516,101917,708516l308393,490612m542602,258993c487440,313546,487440,313546,487440,313546c597611,422499,597611,422499,597611,422499c652773,367946,652773,367946,652773,367946l542602,258993m707782,99c583897,99,583897,99,583897,99c515020,68366,515020,68366,515020,68366c515020,177318,515020,177318,515020,177318c735363,395222,735363,395222,735363,395222c845534,395222,845534,395222,845534,395222c914259,327108,914259,327108,914259,327108c914259,204594,914259,204594,914259,204594l707782,99m638907,531450c349688,245431,349688,245431,349688,245431c363554,190880,349688,136327,322259,95489c280811,41090,225802,99,156927,13813c239516,136327,239516,136327,239516,136327c198222,231717,198222,231717,198222,231717c101917,231717,101917,231717,101917,231717c19326,109204,19326,109204,19326,109204c-8254,163604,-8254,231717,33041,299832c74336,367946,170793,381660,239516,354384c528736,626841,528736,626841,528736,626841c501154,681241,501154,749355,542602,803907c583897,858307,638907,885584,707782,872022c625193,749355,625193,749355,625193,749355c666488,667679,666488,667679,666488,667679c762791,667679,762791,667679,762791,667679c845534,776631,845534,776631,845534,776631c872964,722078,872964,654117,831668,599565c790373,531450,707782,504174,638907,531450e">
                        <v:path o:connectlocs="44459,70737;60342,86447;28576,115909;14692,102156;44459,70737;78224,37342;70272,45208;86155,60917;94107,53051;78224,37342;102038,14;84178,14;74248,9857;74248,25566;106014,56984;121897,56984;131805,47163;131805,29499;102038,14;92108,76626;50413,35387;46458,13767;22623,1991;34530,19656;28576,33409;14692,33409;2786,15745;4763,43230;34530,51096;76225,90379;78224,115909;102038,125730;90131,108044;96084,96268;109968,96268;121897,111977;119898,86447;92108,76626" o:connectangles="0,0,0,0,0,0,0,0,0,0,0,0,0,0,0,0,0,0,0,0,0,0,0,0,0,0,0,0,0,0,0,0,0,0,0,0,0,0"/>
                        <v:fill on="t" focussize="0,0"/>
                        <v:stroke on="f" weight="1.19748031496063pt" joinstyle="bevel" endcap="square"/>
                        <v:imagedata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5D213449">
            <w:pPr>
              <w:pStyle w:val="1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0" w:leftChars="0" w:firstLine="0" w:firstLineChars="0"/>
              <w:rPr>
                <w:rFonts w:hint="default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auto"/>
              </w:rPr>
              <w:t>20XX.09–20XX.06</w:t>
            </w:r>
            <w:r>
              <w:rPr>
                <w:rFonts w:hint="eastAsia" w:ascii="宋体" w:hAnsi="宋体" w:eastAsia="宋体" w:cs="宋体"/>
                <w:color w:val="auto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>就读于某某高中；</w:t>
            </w:r>
          </w:p>
          <w:p w14:paraId="6CB755EA">
            <w:pPr>
              <w:pStyle w:val="1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0" w:leftChars="0" w:firstLine="0" w:firstLineChars="0"/>
              <w:rPr>
                <w:rFonts w:hint="eastAsia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auto"/>
              </w:rPr>
              <w:t>20XX.09–20XX.06</w:t>
            </w:r>
            <w:r>
              <w:rPr>
                <w:rFonts w:hint="eastAsia" w:ascii="宋体" w:hAnsi="宋体" w:eastAsia="宋体" w:cs="宋体"/>
                <w:color w:val="auto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>就读于某某大学某某学院某某专业；</w:t>
            </w:r>
          </w:p>
          <w:p w14:paraId="1106B691">
            <w:pPr>
              <w:pStyle w:val="1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0" w:leftChars="0" w:firstLine="0" w:firstLineChars="0"/>
              <w:rPr>
                <w:rFonts w:hint="eastAsia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auto"/>
              </w:rPr>
              <w:t>20XX.09–20XX.06</w:t>
            </w:r>
            <w:r>
              <w:rPr>
                <w:rFonts w:hint="eastAsia" w:ascii="宋体" w:hAnsi="宋体" w:eastAsia="宋体" w:cs="宋体"/>
                <w:color w:val="auto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>就读于某某大学某某学院某某专业；</w:t>
            </w:r>
          </w:p>
          <w:p w14:paraId="495F98A7">
            <w:pPr>
              <w:pStyle w:val="11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mc:AlternateContent>
                <mc:Choice Requires="wpg">
                  <w:drawing>
                    <wp:inline distT="0" distB="0" distL="0" distR="0">
                      <wp:extent cx="1871980" cy="335280"/>
                      <wp:effectExtent l="0" t="0" r="13970" b="6985"/>
                      <wp:docPr id="34" name="组合 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1980" cy="335445"/>
                                <a:chOff x="0" y="-23025"/>
                                <a:chExt cx="1871980" cy="335445"/>
                              </a:xfrm>
                            </wpg:grpSpPr>
                            <wpg:grpSp>
                              <wpg:cNvPr id="35" name="组合 1"/>
                              <wpg:cNvGrpSpPr/>
                              <wpg:grpSpPr>
                                <a:xfrm>
                                  <a:off x="0" y="-23025"/>
                                  <a:ext cx="1871980" cy="335445"/>
                                  <a:chOff x="1061361" y="-38175"/>
                                  <a:chExt cx="1914534" cy="344026"/>
                                </a:xfrm>
                              </wpg:grpSpPr>
                              <wps:wsp>
                                <wps:cNvPr id="36" name="矩形 1052317420"/>
                                <wps:cNvSpPr/>
                                <wps:spPr>
                                  <a:xfrm>
                                    <a:off x="1061361" y="0"/>
                                    <a:ext cx="250362" cy="252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  <wps:wsp>
                                <wps:cNvPr id="37" name="矩形 66"/>
                                <wps:cNvSpPr/>
                                <wps:spPr>
                                  <a:xfrm>
                                    <a:off x="1222214" y="-38175"/>
                                    <a:ext cx="1107936" cy="28212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53F5FC50">
                                      <w:pPr>
                                        <w:pStyle w:val="21"/>
                                        <w:rPr>
                                          <w:rFonts w:hint="default" w:eastAsia="宋体"/>
                                          <w:lang w:val="en-US" w:eastAsia="zh-CN"/>
                                        </w:rPr>
                                      </w:pPr>
                                      <w:r>
                                        <w:rPr>
                                          <w:rFonts w:hint="eastAsia" w:eastAsia="宋体"/>
                                          <w:lang w:val="en-US" w:eastAsia="zh-CN"/>
                                        </w:rPr>
                                        <w:t>技能证书</w:t>
                                      </w:r>
                                    </w:p>
                                  </w:txbxContent>
                                </wps:txbx>
                                <wps:bodyPr wrap="none" lIns="180000" tIns="0" rIns="180000" bIns="0" rtlCol="0" anchor="ctr">
                                  <a:noAutofit/>
                                </wps:bodyPr>
                              </wps:wsp>
                              <wps:wsp>
                                <wps:cNvPr id="38" name="矩形 886639539"/>
                                <wps:cNvSpPr/>
                                <wps:spPr>
                                  <a:xfrm>
                                    <a:off x="1061361" y="287404"/>
                                    <a:ext cx="1914534" cy="1844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</wpg:grpSp>
                            <wps:wsp>
                              <wps:cNvPr id="39" name="图片 1" descr="eyJpZCI6MzY1ODk0MywicmVzb3VyY2Vfa2V5IjoiMSJ9"/>
                              <wps:cNvSpPr/>
                              <wps:spPr>
                                <a:xfrm>
                                  <a:off x="61818" y="74698"/>
                                  <a:ext cx="131791" cy="126213"/>
                                </a:xfrm>
                                <a:custGeom>
                                  <a:avLst/>
                                  <a:gdLst>
                                    <a:gd name="connsiteX0" fmla="*/ 308393 w 914161"/>
                                    <a:gd name="connsiteY0" fmla="*/ 490612 h 875366"/>
                                    <a:gd name="connsiteX1" fmla="*/ 418564 w 914161"/>
                                    <a:gd name="connsiteY1" fmla="*/ 599565 h 875366"/>
                                    <a:gd name="connsiteX2" fmla="*/ 198222 w 914161"/>
                                    <a:gd name="connsiteY2" fmla="*/ 803907 h 875366"/>
                                    <a:gd name="connsiteX3" fmla="*/ 101917 w 914161"/>
                                    <a:gd name="connsiteY3" fmla="*/ 708516 h 875366"/>
                                    <a:gd name="connsiteX4" fmla="*/ 308393 w 914161"/>
                                    <a:gd name="connsiteY4" fmla="*/ 490612 h 875366"/>
                                    <a:gd name="connsiteX5" fmla="*/ 542602 w 914161"/>
                                    <a:gd name="connsiteY5" fmla="*/ 258993 h 875366"/>
                                    <a:gd name="connsiteX6" fmla="*/ 487440 w 914161"/>
                                    <a:gd name="connsiteY6" fmla="*/ 313546 h 875366"/>
                                    <a:gd name="connsiteX7" fmla="*/ 597611 w 914161"/>
                                    <a:gd name="connsiteY7" fmla="*/ 422499 h 875366"/>
                                    <a:gd name="connsiteX8" fmla="*/ 652773 w 914161"/>
                                    <a:gd name="connsiteY8" fmla="*/ 367946 h 875366"/>
                                    <a:gd name="connsiteX9" fmla="*/ 542602 w 914161"/>
                                    <a:gd name="connsiteY9" fmla="*/ 258993 h 875366"/>
                                    <a:gd name="connsiteX10" fmla="*/ 707782 w 914161"/>
                                    <a:gd name="connsiteY10" fmla="*/ 99 h 875366"/>
                                    <a:gd name="connsiteX11" fmla="*/ 583897 w 914161"/>
                                    <a:gd name="connsiteY11" fmla="*/ 99 h 875366"/>
                                    <a:gd name="connsiteX12" fmla="*/ 515020 w 914161"/>
                                    <a:gd name="connsiteY12" fmla="*/ 68366 h 875366"/>
                                    <a:gd name="connsiteX13" fmla="*/ 515020 w 914161"/>
                                    <a:gd name="connsiteY13" fmla="*/ 177318 h 875366"/>
                                    <a:gd name="connsiteX14" fmla="*/ 735363 w 914161"/>
                                    <a:gd name="connsiteY14" fmla="*/ 395222 h 875366"/>
                                    <a:gd name="connsiteX15" fmla="*/ 845534 w 914161"/>
                                    <a:gd name="connsiteY15" fmla="*/ 395222 h 875366"/>
                                    <a:gd name="connsiteX16" fmla="*/ 914259 w 914161"/>
                                    <a:gd name="connsiteY16" fmla="*/ 327108 h 875366"/>
                                    <a:gd name="connsiteX17" fmla="*/ 914259 w 914161"/>
                                    <a:gd name="connsiteY17" fmla="*/ 204594 h 875366"/>
                                    <a:gd name="connsiteX18" fmla="*/ 707782 w 914161"/>
                                    <a:gd name="connsiteY18" fmla="*/ 99 h 875366"/>
                                    <a:gd name="connsiteX19" fmla="*/ 638907 w 914161"/>
                                    <a:gd name="connsiteY19" fmla="*/ 531450 h 875366"/>
                                    <a:gd name="connsiteX20" fmla="*/ 349688 w 914161"/>
                                    <a:gd name="connsiteY20" fmla="*/ 245431 h 875366"/>
                                    <a:gd name="connsiteX21" fmla="*/ 322259 w 914161"/>
                                    <a:gd name="connsiteY21" fmla="*/ 95489 h 875366"/>
                                    <a:gd name="connsiteX22" fmla="*/ 156927 w 914161"/>
                                    <a:gd name="connsiteY22" fmla="*/ 13813 h 875366"/>
                                    <a:gd name="connsiteX23" fmla="*/ 239516 w 914161"/>
                                    <a:gd name="connsiteY23" fmla="*/ 136327 h 875366"/>
                                    <a:gd name="connsiteX24" fmla="*/ 198222 w 914161"/>
                                    <a:gd name="connsiteY24" fmla="*/ 231717 h 875366"/>
                                    <a:gd name="connsiteX25" fmla="*/ 101917 w 914161"/>
                                    <a:gd name="connsiteY25" fmla="*/ 231717 h 875366"/>
                                    <a:gd name="connsiteX26" fmla="*/ 19326 w 914161"/>
                                    <a:gd name="connsiteY26" fmla="*/ 109204 h 875366"/>
                                    <a:gd name="connsiteX27" fmla="*/ 33041 w 914161"/>
                                    <a:gd name="connsiteY27" fmla="*/ 299832 h 875366"/>
                                    <a:gd name="connsiteX28" fmla="*/ 239516 w 914161"/>
                                    <a:gd name="connsiteY28" fmla="*/ 354384 h 875366"/>
                                    <a:gd name="connsiteX29" fmla="*/ 528736 w 914161"/>
                                    <a:gd name="connsiteY29" fmla="*/ 626841 h 875366"/>
                                    <a:gd name="connsiteX30" fmla="*/ 542602 w 914161"/>
                                    <a:gd name="connsiteY30" fmla="*/ 803907 h 875366"/>
                                    <a:gd name="connsiteX31" fmla="*/ 707782 w 914161"/>
                                    <a:gd name="connsiteY31" fmla="*/ 872022 h 875366"/>
                                    <a:gd name="connsiteX32" fmla="*/ 625193 w 914161"/>
                                    <a:gd name="connsiteY32" fmla="*/ 749355 h 875366"/>
                                    <a:gd name="connsiteX33" fmla="*/ 666488 w 914161"/>
                                    <a:gd name="connsiteY33" fmla="*/ 667679 h 875366"/>
                                    <a:gd name="connsiteX34" fmla="*/ 762791 w 914161"/>
                                    <a:gd name="connsiteY34" fmla="*/ 667679 h 875366"/>
                                    <a:gd name="connsiteX35" fmla="*/ 845534 w 914161"/>
                                    <a:gd name="connsiteY35" fmla="*/ 776631 h 875366"/>
                                    <a:gd name="connsiteX36" fmla="*/ 831668 w 914161"/>
                                    <a:gd name="connsiteY36" fmla="*/ 599565 h 875366"/>
                                    <a:gd name="connsiteX37" fmla="*/ 638907 w 914161"/>
                                    <a:gd name="connsiteY37" fmla="*/ 531450 h 87536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</a:cxnLst>
                                  <a:rect l="l" t="t" r="r" b="b"/>
                                  <a:pathLst>
                                    <a:path w="914161" h="875366">
                                      <a:moveTo>
                                        <a:pt x="308393" y="490612"/>
                                      </a:moveTo>
                                      <a:cubicBezTo>
                                        <a:pt x="418564" y="599565"/>
                                        <a:pt x="418564" y="599565"/>
                                        <a:pt x="418564" y="599565"/>
                                      </a:cubicBezTo>
                                      <a:cubicBezTo>
                                        <a:pt x="198222" y="803907"/>
                                        <a:pt x="198222" y="803907"/>
                                        <a:pt x="198222" y="803907"/>
                                      </a:cubicBezTo>
                                      <a:cubicBezTo>
                                        <a:pt x="101917" y="708516"/>
                                        <a:pt x="101917" y="708516"/>
                                        <a:pt x="101917" y="708516"/>
                                      </a:cubicBezTo>
                                      <a:lnTo>
                                        <a:pt x="308393" y="490612"/>
                                      </a:lnTo>
                                      <a:moveTo>
                                        <a:pt x="542602" y="258993"/>
                                      </a:moveTo>
                                      <a:cubicBezTo>
                                        <a:pt x="487440" y="313546"/>
                                        <a:pt x="487440" y="313546"/>
                                        <a:pt x="487440" y="313546"/>
                                      </a:cubicBezTo>
                                      <a:cubicBezTo>
                                        <a:pt x="597611" y="422499"/>
                                        <a:pt x="597611" y="422499"/>
                                        <a:pt x="597611" y="422499"/>
                                      </a:cubicBezTo>
                                      <a:cubicBezTo>
                                        <a:pt x="652773" y="367946"/>
                                        <a:pt x="652773" y="367946"/>
                                        <a:pt x="652773" y="367946"/>
                                      </a:cubicBezTo>
                                      <a:lnTo>
                                        <a:pt x="542602" y="258993"/>
                                      </a:lnTo>
                                      <a:moveTo>
                                        <a:pt x="707782" y="99"/>
                                      </a:moveTo>
                                      <a:cubicBezTo>
                                        <a:pt x="583897" y="99"/>
                                        <a:pt x="583897" y="99"/>
                                        <a:pt x="583897" y="99"/>
                                      </a:cubicBezTo>
                                      <a:cubicBezTo>
                                        <a:pt x="515020" y="68366"/>
                                        <a:pt x="515020" y="68366"/>
                                        <a:pt x="515020" y="68366"/>
                                      </a:cubicBezTo>
                                      <a:cubicBezTo>
                                        <a:pt x="515020" y="177318"/>
                                        <a:pt x="515020" y="177318"/>
                                        <a:pt x="515020" y="177318"/>
                                      </a:cubicBezTo>
                                      <a:cubicBezTo>
                                        <a:pt x="735363" y="395222"/>
                                        <a:pt x="735363" y="395222"/>
                                        <a:pt x="735363" y="395222"/>
                                      </a:cubicBezTo>
                                      <a:cubicBezTo>
                                        <a:pt x="845534" y="395222"/>
                                        <a:pt x="845534" y="395222"/>
                                        <a:pt x="845534" y="395222"/>
                                      </a:cubicBezTo>
                                      <a:cubicBezTo>
                                        <a:pt x="914259" y="327108"/>
                                        <a:pt x="914259" y="327108"/>
                                        <a:pt x="914259" y="327108"/>
                                      </a:cubicBezTo>
                                      <a:cubicBezTo>
                                        <a:pt x="914259" y="204594"/>
                                        <a:pt x="914259" y="204594"/>
                                        <a:pt x="914259" y="204594"/>
                                      </a:cubicBezTo>
                                      <a:lnTo>
                                        <a:pt x="707782" y="99"/>
                                      </a:lnTo>
                                      <a:moveTo>
                                        <a:pt x="638907" y="531450"/>
                                      </a:moveTo>
                                      <a:cubicBezTo>
                                        <a:pt x="349688" y="245431"/>
                                        <a:pt x="349688" y="245431"/>
                                        <a:pt x="349688" y="245431"/>
                                      </a:cubicBezTo>
                                      <a:cubicBezTo>
                                        <a:pt x="363554" y="190880"/>
                                        <a:pt x="349688" y="136327"/>
                                        <a:pt x="322259" y="95489"/>
                                      </a:cubicBezTo>
                                      <a:cubicBezTo>
                                        <a:pt x="280811" y="41090"/>
                                        <a:pt x="225802" y="99"/>
                                        <a:pt x="156927" y="13813"/>
                                      </a:cubicBezTo>
                                      <a:cubicBezTo>
                                        <a:pt x="239516" y="136327"/>
                                        <a:pt x="239516" y="136327"/>
                                        <a:pt x="239516" y="136327"/>
                                      </a:cubicBezTo>
                                      <a:cubicBezTo>
                                        <a:pt x="198222" y="231717"/>
                                        <a:pt x="198222" y="231717"/>
                                        <a:pt x="198222" y="231717"/>
                                      </a:cubicBezTo>
                                      <a:cubicBezTo>
                                        <a:pt x="101917" y="231717"/>
                                        <a:pt x="101917" y="231717"/>
                                        <a:pt x="101917" y="231717"/>
                                      </a:cubicBezTo>
                                      <a:cubicBezTo>
                                        <a:pt x="19326" y="109204"/>
                                        <a:pt x="19326" y="109204"/>
                                        <a:pt x="19326" y="109204"/>
                                      </a:cubicBezTo>
                                      <a:cubicBezTo>
                                        <a:pt x="-8254" y="163604"/>
                                        <a:pt x="-8254" y="231717"/>
                                        <a:pt x="33041" y="299832"/>
                                      </a:cubicBezTo>
                                      <a:cubicBezTo>
                                        <a:pt x="74336" y="367946"/>
                                        <a:pt x="170793" y="381660"/>
                                        <a:pt x="239516" y="354384"/>
                                      </a:cubicBezTo>
                                      <a:cubicBezTo>
                                        <a:pt x="528736" y="626841"/>
                                        <a:pt x="528736" y="626841"/>
                                        <a:pt x="528736" y="626841"/>
                                      </a:cubicBezTo>
                                      <a:cubicBezTo>
                                        <a:pt x="501154" y="681241"/>
                                        <a:pt x="501154" y="749355"/>
                                        <a:pt x="542602" y="803907"/>
                                      </a:cubicBezTo>
                                      <a:cubicBezTo>
                                        <a:pt x="583897" y="858307"/>
                                        <a:pt x="638907" y="885584"/>
                                        <a:pt x="707782" y="872022"/>
                                      </a:cubicBezTo>
                                      <a:cubicBezTo>
                                        <a:pt x="625193" y="749355"/>
                                        <a:pt x="625193" y="749355"/>
                                        <a:pt x="625193" y="749355"/>
                                      </a:cubicBezTo>
                                      <a:cubicBezTo>
                                        <a:pt x="666488" y="667679"/>
                                        <a:pt x="666488" y="667679"/>
                                        <a:pt x="666488" y="667679"/>
                                      </a:cubicBezTo>
                                      <a:cubicBezTo>
                                        <a:pt x="762791" y="667679"/>
                                        <a:pt x="762791" y="667679"/>
                                        <a:pt x="762791" y="667679"/>
                                      </a:cubicBezTo>
                                      <a:cubicBezTo>
                                        <a:pt x="845534" y="776631"/>
                                        <a:pt x="845534" y="776631"/>
                                        <a:pt x="845534" y="776631"/>
                                      </a:cubicBezTo>
                                      <a:cubicBezTo>
                                        <a:pt x="872964" y="722078"/>
                                        <a:pt x="872964" y="654117"/>
                                        <a:pt x="831668" y="599565"/>
                                      </a:cubicBezTo>
                                      <a:cubicBezTo>
                                        <a:pt x="790373" y="531450"/>
                                        <a:pt x="707782" y="504174"/>
                                        <a:pt x="638907" y="531450"/>
                                      </a:cubicBezTo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 w="15208" cap="sq">
                                  <a:noFill/>
                                  <a:prstDash val="solid"/>
                                  <a:bevel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26.4pt;width:147.4pt;" coordorigin="0,-23025" coordsize="1871980,335445" o:gfxdata="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">
                      <o:lock v:ext="edit" aspectratio="f"/>
                      <v:group id="组合 1" o:spid="_x0000_s1026" o:spt="203" style="position:absolute;left:0;top:-23025;height:335445;width:1871980;" coordorigin="1061361,-38175" coordsize="1914534,344026" o:gfxdata="UEsDBAoAAAAAAIdO4kAAAAAAAAAAAAAAAAAEAAAAZHJzL1BLAwQUAAAACACHTuJAqcxu7b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XQG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qcxu7b0AAADbAAAADwAAAAAAAAABACAAAAAiAAAAZHJzL2Rvd25yZXYueG1s&#10;UEsBAhQAFAAAAAgAh07iQDMvBZ47AAAAOQAAABUAAAAAAAAAAQAgAAAADAEAAGRycy9ncm91cHNo&#10;YXBleG1sLnhtbFBLBQYAAAAABgAGAGABAADJAwAAAAA=&#10;">
                        <o:lock v:ext="edit" aspectratio="f"/>
                        <v:rect id="矩形 1052317420" o:spid="_x0000_s1026" o:spt="1" style="position:absolute;left:1061361;top:0;height:252000;width:250362;v-text-anchor:middle;" fillcolor="#526E94 [3204]" filled="t" stroked="f" coordsize="21600,21600" o:gfxdata="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zb7DL4A&#10;AADbAAAADwAAAAAAAAABACAAAAAiAAAAZHJzL2Rvd25yZXYueG1sUEsBAhQAFAAAAAgAh07iQDMv&#10;BZ47AAAAOQAAABAAAAAAAAAAAQAgAAAADQEAAGRycy9zaGFwZXhtbC54bWxQSwUGAAAAAAYABgBb&#10;AQAAtwMAAAAA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  <v:rect id="矩形 66" o:spid="_x0000_s1026" o:spt="1" style="position:absolute;left:1222214;top:-38175;height:282127;width:1107936;mso-wrap-style:none;v-text-anchor:middle;" filled="f" stroked="f" coordsize="21600,21600" o:gfxdata="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v0TXRvQAA&#10;ANsAAAAPAAAAAAAAAAEAIAAAACIAAABkcnMvZG93bnJldi54bWxQSwECFAAUAAAACACHTuJAMy8F&#10;njsAAAA5AAAAEAAAAAAAAAABACAAAAAMAQAAZHJzL3NoYXBleG1sLnhtbFBLBQYAAAAABgAGAFsB&#10;AAC2AwAAAAA=&#10;">
                          <v:fill on="f" focussize="0,0"/>
                          <v:stroke on="f" weight="1pt" miterlimit="8" joinstyle="miter"/>
                          <v:imagedata o:title=""/>
                          <o:lock v:ext="edit" aspectratio="f"/>
                          <v:textbox inset="5mm,0mm,5mm,0mm">
                            <w:txbxContent>
                              <w:p w14:paraId="53F5FC50">
                                <w:pPr>
                                  <w:pStyle w:val="21"/>
                                  <w:rPr>
                                    <w:rFonts w:hint="default" w:eastAsia="宋体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eastAsia="宋体"/>
                                    <w:lang w:val="en-US" w:eastAsia="zh-CN"/>
                                  </w:rPr>
                                  <w:t>技能证书</w:t>
                                </w:r>
                              </w:p>
                            </w:txbxContent>
                          </v:textbox>
                        </v:rect>
                        <v:rect id="矩形 886639539" o:spid="_x0000_s1026" o:spt="1" style="position:absolute;left:1061361;top:287404;height:18447;width:1914534;v-text-anchor:middle;" fillcolor="#D9D9D9 [2732]" filled="t" stroked="f" coordsize="21600,21600" o:gfxdata="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za3augAAANsA&#10;AAAPAAAAAAAAAAEAIAAAACIAAABkcnMvZG93bnJldi54bWxQSwECFAAUAAAACACHTuJAMy8FnjsA&#10;AAA5AAAAEAAAAAAAAAABACAAAAAJAQAAZHJzL3NoYXBleG1sLnhtbFBLBQYAAAAABgAGAFsBAACz&#10;AwAAAAA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</v:group>
                      <v:shape id="图片 1" o:spid="_x0000_s1026" o:spt="100" alt="eyJpZCI6MzY1ODk0MywicmVzb3VyY2Vfa2V5IjoiMSJ9" style="position:absolute;left:61818;top:74698;height:126213;width:131791;v-text-anchor:middle;" fillcolor="#FFFFFF [3212]" filled="t" stroked="f" coordsize="914161,875366" o:gfxdata="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izw6+/&#10;AAAA2wAAAA8AAAAAAAAAAQAgAAAAIgAAAGRycy9kb3ducmV2LnhtbFBLAQIUABQAAAAIAIdO4kAz&#10;LwWeOwAAADkAAAAQAAAAAAAAAAEAIAAAAA4BAABkcnMvc2hhcGV4bWwueG1sUEsFBgAAAAAGAAYA&#10;WwEAALgDAAAAAA==&#10;" path="m308393,490612c418564,599565,418564,599565,418564,599565c198222,803907,198222,803907,198222,803907c101917,708516,101917,708516,101917,708516l308393,490612m542602,258993c487440,313546,487440,313546,487440,313546c597611,422499,597611,422499,597611,422499c652773,367946,652773,367946,652773,367946l542602,258993m707782,99c583897,99,583897,99,583897,99c515020,68366,515020,68366,515020,68366c515020,177318,515020,177318,515020,177318c735363,395222,735363,395222,735363,395222c845534,395222,845534,395222,845534,395222c914259,327108,914259,327108,914259,327108c914259,204594,914259,204594,914259,204594l707782,99m638907,531450c349688,245431,349688,245431,349688,245431c363554,190880,349688,136327,322259,95489c280811,41090,225802,99,156927,13813c239516,136327,239516,136327,239516,136327c198222,231717,198222,231717,198222,231717c101917,231717,101917,231717,101917,231717c19326,109204,19326,109204,19326,109204c-8254,163604,-8254,231717,33041,299832c74336,367946,170793,381660,239516,354384c528736,626841,528736,626841,528736,626841c501154,681241,501154,749355,542602,803907c583897,858307,638907,885584,707782,872022c625193,749355,625193,749355,625193,749355c666488,667679,666488,667679,666488,667679c762791,667679,762791,667679,762791,667679c845534,776631,845534,776631,845534,776631c872964,722078,872964,654117,831668,599565c790373,531450,707782,504174,638907,531450e">
                        <v:path o:connectlocs="44459,70737;60342,86447;28576,115909;14692,102156;44459,70737;78224,37342;70272,45208;86155,60917;94107,53051;78224,37342;102038,14;84178,14;74248,9857;74248,25566;106014,56984;121897,56984;131805,47163;131805,29499;102038,14;92108,76626;50413,35387;46458,13767;22623,1991;34530,19656;28576,33409;14692,33409;2786,15745;4763,43230;34530,51096;76225,90379;78224,115909;102038,125730;90131,108044;96084,96268;109968,96268;121897,111977;119898,86447;92108,76626" o:connectangles="0,0,0,0,0,0,0,0,0,0,0,0,0,0,0,0,0,0,0,0,0,0,0,0,0,0,0,0,0,0,0,0,0,0,0,0,0,0"/>
                        <v:fill on="t" focussize="0,0"/>
                        <v:stroke on="f" weight="1.19748031496063pt" joinstyle="bevel" endcap="square"/>
                        <v:imagedata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3E70CCCD">
            <w:pPr>
              <w:pStyle w:val="1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0" w:leftChars="0" w:firstLine="0" w:firstLineChars="0"/>
              <w:rPr>
                <w:rFonts w:hint="eastAsia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>教师资格证</w:t>
            </w:r>
          </w:p>
          <w:p w14:paraId="6485B436">
            <w:pPr>
              <w:pStyle w:val="1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0" w:leftChars="0" w:firstLine="0" w:firstLineChars="0"/>
              <w:rPr>
                <w:rFonts w:hint="eastAsia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>语言类证书</w:t>
            </w:r>
          </w:p>
          <w:p w14:paraId="34D6D047">
            <w:pPr>
              <w:pStyle w:val="1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0" w:leftChars="0" w:firstLine="0" w:firstLineChars="0"/>
              <w:rPr>
                <w:rFonts w:hint="eastAsia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auto"/>
                <w:lang w:val="en-US" w:eastAsia="zh-CN"/>
              </w:rPr>
              <w:t>计算机类证书等</w:t>
            </w:r>
          </w:p>
          <w:p w14:paraId="544BFBAF">
            <w:pPr>
              <w:pStyle w:val="11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mc:AlternateContent>
                <mc:Choice Requires="wpg">
                  <w:drawing>
                    <wp:inline distT="0" distB="0" distL="0" distR="0">
                      <wp:extent cx="1871980" cy="335280"/>
                      <wp:effectExtent l="0" t="0" r="0" b="7620"/>
                      <wp:docPr id="40" name="组合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1980" cy="335445"/>
                                <a:chOff x="0" y="-23025"/>
                                <a:chExt cx="1871980" cy="335445"/>
                              </a:xfrm>
                            </wpg:grpSpPr>
                            <wpg:grpSp>
                              <wpg:cNvPr id="41" name="组合 1"/>
                              <wpg:cNvGrpSpPr/>
                              <wpg:grpSpPr>
                                <a:xfrm>
                                  <a:off x="0" y="-23025"/>
                                  <a:ext cx="1871980" cy="335445"/>
                                  <a:chOff x="1061361" y="-38175"/>
                                  <a:chExt cx="1914534" cy="344026"/>
                                </a:xfrm>
                              </wpg:grpSpPr>
                              <wps:wsp>
                                <wps:cNvPr id="1052317420" name="矩形 1052317420"/>
                                <wps:cNvSpPr/>
                                <wps:spPr>
                                  <a:xfrm>
                                    <a:off x="1061361" y="0"/>
                                    <a:ext cx="250362" cy="252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  <wps:wsp>
                                <wps:cNvPr id="1755370028" name="矩形 66"/>
                                <wps:cNvSpPr/>
                                <wps:spPr>
                                  <a:xfrm>
                                    <a:off x="1222214" y="-38175"/>
                                    <a:ext cx="1107936" cy="28212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0955F0A7">
                                      <w:pPr>
                                        <w:pStyle w:val="21"/>
                                        <w:rPr>
                                          <w:rFonts w:hint="default" w:eastAsia="宋体"/>
                                          <w:lang w:val="en-US" w:eastAsia="zh-CN"/>
                                        </w:rPr>
                                      </w:pPr>
                                      <w:r>
                                        <w:rPr>
                                          <w:rFonts w:hint="eastAsia" w:eastAsia="宋体"/>
                                          <w:lang w:val="en-US" w:eastAsia="zh-CN"/>
                                        </w:rPr>
                                        <w:t>交换经历</w:t>
                                      </w:r>
                                    </w:p>
                                  </w:txbxContent>
                                </wps:txbx>
                                <wps:bodyPr wrap="none" lIns="180000" tIns="0" rIns="180000" bIns="0" rtlCol="0" anchor="ctr">
                                  <a:noAutofit/>
                                </wps:bodyPr>
                              </wps:wsp>
                              <wps:wsp>
                                <wps:cNvPr id="886639539" name="矩形 886639539"/>
                                <wps:cNvSpPr/>
                                <wps:spPr>
                                  <a:xfrm>
                                    <a:off x="1061361" y="287404"/>
                                    <a:ext cx="1914534" cy="1844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</wpg:grpSp>
                            <wps:wsp>
                              <wps:cNvPr id="699377814" name="图片 1" descr="eyJpZCI6MzY1ODk0MywicmVzb3VyY2Vfa2V5IjoiMSJ9"/>
                              <wps:cNvSpPr/>
                              <wps:spPr>
                                <a:xfrm>
                                  <a:off x="61818" y="74698"/>
                                  <a:ext cx="131791" cy="126213"/>
                                </a:xfrm>
                                <a:custGeom>
                                  <a:avLst/>
                                  <a:gdLst>
                                    <a:gd name="connsiteX0" fmla="*/ 308393 w 914161"/>
                                    <a:gd name="connsiteY0" fmla="*/ 490612 h 875366"/>
                                    <a:gd name="connsiteX1" fmla="*/ 418564 w 914161"/>
                                    <a:gd name="connsiteY1" fmla="*/ 599565 h 875366"/>
                                    <a:gd name="connsiteX2" fmla="*/ 198222 w 914161"/>
                                    <a:gd name="connsiteY2" fmla="*/ 803907 h 875366"/>
                                    <a:gd name="connsiteX3" fmla="*/ 101917 w 914161"/>
                                    <a:gd name="connsiteY3" fmla="*/ 708516 h 875366"/>
                                    <a:gd name="connsiteX4" fmla="*/ 308393 w 914161"/>
                                    <a:gd name="connsiteY4" fmla="*/ 490612 h 875366"/>
                                    <a:gd name="connsiteX5" fmla="*/ 542602 w 914161"/>
                                    <a:gd name="connsiteY5" fmla="*/ 258993 h 875366"/>
                                    <a:gd name="connsiteX6" fmla="*/ 487440 w 914161"/>
                                    <a:gd name="connsiteY6" fmla="*/ 313546 h 875366"/>
                                    <a:gd name="connsiteX7" fmla="*/ 597611 w 914161"/>
                                    <a:gd name="connsiteY7" fmla="*/ 422499 h 875366"/>
                                    <a:gd name="connsiteX8" fmla="*/ 652773 w 914161"/>
                                    <a:gd name="connsiteY8" fmla="*/ 367946 h 875366"/>
                                    <a:gd name="connsiteX9" fmla="*/ 542602 w 914161"/>
                                    <a:gd name="connsiteY9" fmla="*/ 258993 h 875366"/>
                                    <a:gd name="connsiteX10" fmla="*/ 707782 w 914161"/>
                                    <a:gd name="connsiteY10" fmla="*/ 99 h 875366"/>
                                    <a:gd name="connsiteX11" fmla="*/ 583897 w 914161"/>
                                    <a:gd name="connsiteY11" fmla="*/ 99 h 875366"/>
                                    <a:gd name="connsiteX12" fmla="*/ 515020 w 914161"/>
                                    <a:gd name="connsiteY12" fmla="*/ 68366 h 875366"/>
                                    <a:gd name="connsiteX13" fmla="*/ 515020 w 914161"/>
                                    <a:gd name="connsiteY13" fmla="*/ 177318 h 875366"/>
                                    <a:gd name="connsiteX14" fmla="*/ 735363 w 914161"/>
                                    <a:gd name="connsiteY14" fmla="*/ 395222 h 875366"/>
                                    <a:gd name="connsiteX15" fmla="*/ 845534 w 914161"/>
                                    <a:gd name="connsiteY15" fmla="*/ 395222 h 875366"/>
                                    <a:gd name="connsiteX16" fmla="*/ 914259 w 914161"/>
                                    <a:gd name="connsiteY16" fmla="*/ 327108 h 875366"/>
                                    <a:gd name="connsiteX17" fmla="*/ 914259 w 914161"/>
                                    <a:gd name="connsiteY17" fmla="*/ 204594 h 875366"/>
                                    <a:gd name="connsiteX18" fmla="*/ 707782 w 914161"/>
                                    <a:gd name="connsiteY18" fmla="*/ 99 h 875366"/>
                                    <a:gd name="connsiteX19" fmla="*/ 638907 w 914161"/>
                                    <a:gd name="connsiteY19" fmla="*/ 531450 h 875366"/>
                                    <a:gd name="connsiteX20" fmla="*/ 349688 w 914161"/>
                                    <a:gd name="connsiteY20" fmla="*/ 245431 h 875366"/>
                                    <a:gd name="connsiteX21" fmla="*/ 322259 w 914161"/>
                                    <a:gd name="connsiteY21" fmla="*/ 95489 h 875366"/>
                                    <a:gd name="connsiteX22" fmla="*/ 156927 w 914161"/>
                                    <a:gd name="connsiteY22" fmla="*/ 13813 h 875366"/>
                                    <a:gd name="connsiteX23" fmla="*/ 239516 w 914161"/>
                                    <a:gd name="connsiteY23" fmla="*/ 136327 h 875366"/>
                                    <a:gd name="connsiteX24" fmla="*/ 198222 w 914161"/>
                                    <a:gd name="connsiteY24" fmla="*/ 231717 h 875366"/>
                                    <a:gd name="connsiteX25" fmla="*/ 101917 w 914161"/>
                                    <a:gd name="connsiteY25" fmla="*/ 231717 h 875366"/>
                                    <a:gd name="connsiteX26" fmla="*/ 19326 w 914161"/>
                                    <a:gd name="connsiteY26" fmla="*/ 109204 h 875366"/>
                                    <a:gd name="connsiteX27" fmla="*/ 33041 w 914161"/>
                                    <a:gd name="connsiteY27" fmla="*/ 299832 h 875366"/>
                                    <a:gd name="connsiteX28" fmla="*/ 239516 w 914161"/>
                                    <a:gd name="connsiteY28" fmla="*/ 354384 h 875366"/>
                                    <a:gd name="connsiteX29" fmla="*/ 528736 w 914161"/>
                                    <a:gd name="connsiteY29" fmla="*/ 626841 h 875366"/>
                                    <a:gd name="connsiteX30" fmla="*/ 542602 w 914161"/>
                                    <a:gd name="connsiteY30" fmla="*/ 803907 h 875366"/>
                                    <a:gd name="connsiteX31" fmla="*/ 707782 w 914161"/>
                                    <a:gd name="connsiteY31" fmla="*/ 872022 h 875366"/>
                                    <a:gd name="connsiteX32" fmla="*/ 625193 w 914161"/>
                                    <a:gd name="connsiteY32" fmla="*/ 749355 h 875366"/>
                                    <a:gd name="connsiteX33" fmla="*/ 666488 w 914161"/>
                                    <a:gd name="connsiteY33" fmla="*/ 667679 h 875366"/>
                                    <a:gd name="connsiteX34" fmla="*/ 762791 w 914161"/>
                                    <a:gd name="connsiteY34" fmla="*/ 667679 h 875366"/>
                                    <a:gd name="connsiteX35" fmla="*/ 845534 w 914161"/>
                                    <a:gd name="connsiteY35" fmla="*/ 776631 h 875366"/>
                                    <a:gd name="connsiteX36" fmla="*/ 831668 w 914161"/>
                                    <a:gd name="connsiteY36" fmla="*/ 599565 h 875366"/>
                                    <a:gd name="connsiteX37" fmla="*/ 638907 w 914161"/>
                                    <a:gd name="connsiteY37" fmla="*/ 531450 h 87536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</a:cxnLst>
                                  <a:rect l="l" t="t" r="r" b="b"/>
                                  <a:pathLst>
                                    <a:path w="914161" h="875366">
                                      <a:moveTo>
                                        <a:pt x="308393" y="490612"/>
                                      </a:moveTo>
                                      <a:cubicBezTo>
                                        <a:pt x="418564" y="599565"/>
                                        <a:pt x="418564" y="599565"/>
                                        <a:pt x="418564" y="599565"/>
                                      </a:cubicBezTo>
                                      <a:cubicBezTo>
                                        <a:pt x="198222" y="803907"/>
                                        <a:pt x="198222" y="803907"/>
                                        <a:pt x="198222" y="803907"/>
                                      </a:cubicBezTo>
                                      <a:cubicBezTo>
                                        <a:pt x="101917" y="708516"/>
                                        <a:pt x="101917" y="708516"/>
                                        <a:pt x="101917" y="708516"/>
                                      </a:cubicBezTo>
                                      <a:lnTo>
                                        <a:pt x="308393" y="490612"/>
                                      </a:lnTo>
                                      <a:moveTo>
                                        <a:pt x="542602" y="258993"/>
                                      </a:moveTo>
                                      <a:cubicBezTo>
                                        <a:pt x="487440" y="313546"/>
                                        <a:pt x="487440" y="313546"/>
                                        <a:pt x="487440" y="313546"/>
                                      </a:cubicBezTo>
                                      <a:cubicBezTo>
                                        <a:pt x="597611" y="422499"/>
                                        <a:pt x="597611" y="422499"/>
                                        <a:pt x="597611" y="422499"/>
                                      </a:cubicBezTo>
                                      <a:cubicBezTo>
                                        <a:pt x="652773" y="367946"/>
                                        <a:pt x="652773" y="367946"/>
                                        <a:pt x="652773" y="367946"/>
                                      </a:cubicBezTo>
                                      <a:lnTo>
                                        <a:pt x="542602" y="258993"/>
                                      </a:lnTo>
                                      <a:moveTo>
                                        <a:pt x="707782" y="99"/>
                                      </a:moveTo>
                                      <a:cubicBezTo>
                                        <a:pt x="583897" y="99"/>
                                        <a:pt x="583897" y="99"/>
                                        <a:pt x="583897" y="99"/>
                                      </a:cubicBezTo>
                                      <a:cubicBezTo>
                                        <a:pt x="515020" y="68366"/>
                                        <a:pt x="515020" y="68366"/>
                                        <a:pt x="515020" y="68366"/>
                                      </a:cubicBezTo>
                                      <a:cubicBezTo>
                                        <a:pt x="515020" y="177318"/>
                                        <a:pt x="515020" y="177318"/>
                                        <a:pt x="515020" y="177318"/>
                                      </a:cubicBezTo>
                                      <a:cubicBezTo>
                                        <a:pt x="735363" y="395222"/>
                                        <a:pt x="735363" y="395222"/>
                                        <a:pt x="735363" y="395222"/>
                                      </a:cubicBezTo>
                                      <a:cubicBezTo>
                                        <a:pt x="845534" y="395222"/>
                                        <a:pt x="845534" y="395222"/>
                                        <a:pt x="845534" y="395222"/>
                                      </a:cubicBezTo>
                                      <a:cubicBezTo>
                                        <a:pt x="914259" y="327108"/>
                                        <a:pt x="914259" y="327108"/>
                                        <a:pt x="914259" y="327108"/>
                                      </a:cubicBezTo>
                                      <a:cubicBezTo>
                                        <a:pt x="914259" y="204594"/>
                                        <a:pt x="914259" y="204594"/>
                                        <a:pt x="914259" y="204594"/>
                                      </a:cubicBezTo>
                                      <a:lnTo>
                                        <a:pt x="707782" y="99"/>
                                      </a:lnTo>
                                      <a:moveTo>
                                        <a:pt x="638907" y="531450"/>
                                      </a:moveTo>
                                      <a:cubicBezTo>
                                        <a:pt x="349688" y="245431"/>
                                        <a:pt x="349688" y="245431"/>
                                        <a:pt x="349688" y="245431"/>
                                      </a:cubicBezTo>
                                      <a:cubicBezTo>
                                        <a:pt x="363554" y="190880"/>
                                        <a:pt x="349688" y="136327"/>
                                        <a:pt x="322259" y="95489"/>
                                      </a:cubicBezTo>
                                      <a:cubicBezTo>
                                        <a:pt x="280811" y="41090"/>
                                        <a:pt x="225802" y="99"/>
                                        <a:pt x="156927" y="13813"/>
                                      </a:cubicBezTo>
                                      <a:cubicBezTo>
                                        <a:pt x="239516" y="136327"/>
                                        <a:pt x="239516" y="136327"/>
                                        <a:pt x="239516" y="136327"/>
                                      </a:cubicBezTo>
                                      <a:cubicBezTo>
                                        <a:pt x="198222" y="231717"/>
                                        <a:pt x="198222" y="231717"/>
                                        <a:pt x="198222" y="231717"/>
                                      </a:cubicBezTo>
                                      <a:cubicBezTo>
                                        <a:pt x="101917" y="231717"/>
                                        <a:pt x="101917" y="231717"/>
                                        <a:pt x="101917" y="231717"/>
                                      </a:cubicBezTo>
                                      <a:cubicBezTo>
                                        <a:pt x="19326" y="109204"/>
                                        <a:pt x="19326" y="109204"/>
                                        <a:pt x="19326" y="109204"/>
                                      </a:cubicBezTo>
                                      <a:cubicBezTo>
                                        <a:pt x="-8254" y="163604"/>
                                        <a:pt x="-8254" y="231717"/>
                                        <a:pt x="33041" y="299832"/>
                                      </a:cubicBezTo>
                                      <a:cubicBezTo>
                                        <a:pt x="74336" y="367946"/>
                                        <a:pt x="170793" y="381660"/>
                                        <a:pt x="239516" y="354384"/>
                                      </a:cubicBezTo>
                                      <a:cubicBezTo>
                                        <a:pt x="528736" y="626841"/>
                                        <a:pt x="528736" y="626841"/>
                                        <a:pt x="528736" y="626841"/>
                                      </a:cubicBezTo>
                                      <a:cubicBezTo>
                                        <a:pt x="501154" y="681241"/>
                                        <a:pt x="501154" y="749355"/>
                                        <a:pt x="542602" y="803907"/>
                                      </a:cubicBezTo>
                                      <a:cubicBezTo>
                                        <a:pt x="583897" y="858307"/>
                                        <a:pt x="638907" y="885584"/>
                                        <a:pt x="707782" y="872022"/>
                                      </a:cubicBezTo>
                                      <a:cubicBezTo>
                                        <a:pt x="625193" y="749355"/>
                                        <a:pt x="625193" y="749355"/>
                                        <a:pt x="625193" y="749355"/>
                                      </a:cubicBezTo>
                                      <a:cubicBezTo>
                                        <a:pt x="666488" y="667679"/>
                                        <a:pt x="666488" y="667679"/>
                                        <a:pt x="666488" y="667679"/>
                                      </a:cubicBezTo>
                                      <a:cubicBezTo>
                                        <a:pt x="762791" y="667679"/>
                                        <a:pt x="762791" y="667679"/>
                                        <a:pt x="762791" y="667679"/>
                                      </a:cubicBezTo>
                                      <a:cubicBezTo>
                                        <a:pt x="845534" y="776631"/>
                                        <a:pt x="845534" y="776631"/>
                                        <a:pt x="845534" y="776631"/>
                                      </a:cubicBezTo>
                                      <a:cubicBezTo>
                                        <a:pt x="872964" y="722078"/>
                                        <a:pt x="872964" y="654117"/>
                                        <a:pt x="831668" y="599565"/>
                                      </a:cubicBezTo>
                                      <a:cubicBezTo>
                                        <a:pt x="790373" y="531450"/>
                                        <a:pt x="707782" y="504174"/>
                                        <a:pt x="638907" y="531450"/>
                                      </a:cubicBezTo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 w="15208" cap="sq">
                                  <a:noFill/>
                                  <a:prstDash val="solid"/>
                                  <a:bevel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4" o:spid="_x0000_s1026" o:spt="203" style="height:26.4pt;width:147.4pt;" coordorigin="0,-23025" coordsize="1871980,335445" o:gfxdata="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">
                      <o:lock v:ext="edit" aspectratio="f"/>
                      <v:group id="组合 1" o:spid="_x0000_s1026" o:spt="203" style="position:absolute;left:0;top:-23025;height:335445;width:1871980;" coordorigin="1061361,-38175" coordsize="1914534,344026" o:gfxdata="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I7xG5O+AAAA2wAAAA8AAAAAAAAAAQAgAAAAIgAAAGRycy9kb3ducmV2Lnht&#10;bFBLAQIUABQAAAAIAIdO4kAzLwWeOwAAADkAAAAVAAAAAAAAAAEAIAAAAA0BAABkcnMvZ3JvdXBz&#10;aGFwZXhtbC54bWxQSwUGAAAAAAYABgBgAQAAygMAAAAA&#10;">
                        <o:lock v:ext="edit" aspectratio="f"/>
                        <v:rect id="_x0000_s1026" o:spid="_x0000_s1026" o:spt="1" style="position:absolute;left:1061361;top:0;height:252000;width:250362;v-text-anchor:middle;" fillcolor="#526E94 [3204]" filled="t" stroked="f" coordsize="21600,21600" o:gfxdata="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HS35xfFAAAA4wAAAA8AAAAAAAAAAQAgAAAAIgAAAGRycy9kb3ducmV2LnhtbFBLAQIUABQAAAAI&#10;AIdO4kAzLwWeOwAAADkAAAAQAAAAAAAAAAEAIAAAABQBAABkcnMvc2hhcGV4bWwueG1sUEsFBgAA&#10;AAAGAAYAWwEAAL4DAAAAAA=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  <v:rect id="矩形 66" o:spid="_x0000_s1026" o:spt="1" style="position:absolute;left:1222214;top:-38175;height:282127;width:1107936;mso-wrap-style:none;v-text-anchor:middle;" filled="f" stroked="f" coordsize="21600,21600" o:gfxdata="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AF8QBHFAAAA4wAAAA8AAAAAAAAAAQAgAAAAIgAAAGRycy9kb3ducmV2LnhtbFBLAQIUABQAAAAI&#10;AIdO4kAzLwWeOwAAADkAAAAQAAAAAAAAAAEAIAAAABQBAABkcnMvc2hhcGV4bWwueG1sUEsFBgAA&#10;AAAGAAYAWwEAAL4DAAAAAA==&#10;">
                          <v:fill on="f" focussize="0,0"/>
                          <v:stroke on="f" weight="1pt" miterlimit="8" joinstyle="miter"/>
                          <v:imagedata o:title=""/>
                          <o:lock v:ext="edit" aspectratio="f"/>
                          <v:textbox inset="5mm,0mm,5mm,0mm">
                            <w:txbxContent>
                              <w:p w14:paraId="0955F0A7">
                                <w:pPr>
                                  <w:pStyle w:val="21"/>
                                  <w:rPr>
                                    <w:rFonts w:hint="default" w:eastAsia="宋体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eastAsia="宋体"/>
                                    <w:lang w:val="en-US" w:eastAsia="zh-CN"/>
                                  </w:rPr>
                                  <w:t>交换经历</w:t>
                                </w:r>
                              </w:p>
                            </w:txbxContent>
                          </v:textbox>
                        </v:rect>
                        <v:rect id="_x0000_s1026" o:spid="_x0000_s1026" o:spt="1" style="position:absolute;left:1061361;top:287404;height:18447;width:1914534;v-text-anchor:middle;" fillcolor="#D9D9D9 [2732]" filled="t" stroked="f" coordsize="21600,21600" o:gfxdata="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cXJIScQAAADiAAAADwAAAAAAAAABACAAAAAiAAAAZHJzL2Rvd25yZXYueG1sUEsBAhQAFAAAAAgA&#10;h07iQDMvBZ47AAAAOQAAABAAAAAAAAAAAQAgAAAAEwEAAGRycy9zaGFwZXhtbC54bWxQSwUGAAAA&#10;AAYABgBbAQAAvQMAAAAA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</v:group>
                      <v:shape id="图片 1" o:spid="_x0000_s1026" o:spt="100" alt="eyJpZCI6MzY1ODk0MywicmVzb3VyY2Vfa2V5IjoiMSJ9" style="position:absolute;left:61818;top:74698;height:126213;width:131791;v-text-anchor:middle;" fillcolor="#FFFFFF [3212]" filled="t" stroked="f" coordsize="914161,875366" o:gfxdata="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" path="m308393,490612c418564,599565,418564,599565,418564,599565c198222,803907,198222,803907,198222,803907c101917,708516,101917,708516,101917,708516l308393,490612m542602,258993c487440,313546,487440,313546,487440,313546c597611,422499,597611,422499,597611,422499c652773,367946,652773,367946,652773,367946l542602,258993m707782,99c583897,99,583897,99,583897,99c515020,68366,515020,68366,515020,68366c515020,177318,515020,177318,515020,177318c735363,395222,735363,395222,735363,395222c845534,395222,845534,395222,845534,395222c914259,327108,914259,327108,914259,327108c914259,204594,914259,204594,914259,204594l707782,99m638907,531450c349688,245431,349688,245431,349688,245431c363554,190880,349688,136327,322259,95489c280811,41090,225802,99,156927,13813c239516,136327,239516,136327,239516,136327c198222,231717,198222,231717,198222,231717c101917,231717,101917,231717,101917,231717c19326,109204,19326,109204,19326,109204c-8254,163604,-8254,231717,33041,299832c74336,367946,170793,381660,239516,354384c528736,626841,528736,626841,528736,626841c501154,681241,501154,749355,542602,803907c583897,858307,638907,885584,707782,872022c625193,749355,625193,749355,625193,749355c666488,667679,666488,667679,666488,667679c762791,667679,762791,667679,762791,667679c845534,776631,845534,776631,845534,776631c872964,722078,872964,654117,831668,599565c790373,531450,707782,504174,638907,531450e">
                        <v:path o:connectlocs="44459,70737;60342,86447;28576,115909;14692,102156;44459,70737;78224,37342;70272,45208;86155,60917;94107,53051;78224,37342;102038,14;84178,14;74248,9857;74248,25566;106014,56984;121897,56984;131805,47163;131805,29499;102038,14;92108,76626;50413,35387;46458,13767;22623,1991;34530,19656;28576,33409;14692,33409;2786,15745;4763,43230;34530,51096;76225,90379;78224,115909;102038,125730;90131,108044;96084,96268;109968,96268;121897,111977;119898,86447;92108,76626" o:connectangles="0,0,0,0,0,0,0,0,0,0,0,0,0,0,0,0,0,0,0,0,0,0,0,0,0,0,0,0,0,0,0,0,0,0,0,0,0,0"/>
                        <v:fill on="t" focussize="0,0"/>
                        <v:stroke on="f" weight="1.19748031496063pt" joinstyle="bevel" endcap="square"/>
                        <v:imagedata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7AF2255E">
            <w:pPr>
              <w:pStyle w:val="1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88" w:lineRule="auto"/>
              <w:ind w:left="0" w:leftChars="0" w:firstLine="0" w:firstLineChars="0"/>
              <w:rPr>
                <w:rFonts w:hint="default" w:ascii="宋体" w:hAnsi="宋体" w:eastAsia="宋体" w:cs="宋体"/>
                <w:color w:val="auto"/>
                <w:lang w:val="en-US" w:eastAsia="zh-CN"/>
              </w:rPr>
            </w:pP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有则填，无则删除此项</w:t>
            </w:r>
          </w:p>
        </w:tc>
        <w:tc>
          <w:tcPr>
            <w:tcW w:w="3492" w:type="pct"/>
            <w:tcMar>
              <w:left w:w="567" w:type="dxa"/>
              <w:right w:w="567" w:type="dxa"/>
            </w:tcMar>
          </w:tcPr>
          <w:p w14:paraId="1D69519C">
            <w:pPr>
              <w:pStyle w:val="14"/>
              <w:framePr w:hSpace="0" w:wrap="auto" w:vAnchor="margin" w:hAnchor="text" w:xAlign="left" w:yAlign="inline"/>
              <w:spacing w:before="468" w:after="156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14:ligatures w14:val="none"/>
              </w:rPr>
              <mc:AlternateContent>
                <mc:Choice Requires="wpg">
                  <w:drawing>
                    <wp:inline distT="0" distB="0" distL="0" distR="0">
                      <wp:extent cx="4499610" cy="304165"/>
                      <wp:effectExtent l="0" t="0" r="15240" b="635"/>
                      <wp:docPr id="2" name="组合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00000" cy="304181"/>
                                <a:chOff x="101599" y="0"/>
                                <a:chExt cx="4500000" cy="304181"/>
                              </a:xfrm>
                            </wpg:grpSpPr>
                            <wpg:grpSp>
                              <wpg:cNvPr id="3" name="组合 1"/>
                              <wpg:cNvGrpSpPr/>
                              <wpg:grpSpPr>
                                <a:xfrm>
                                  <a:off x="101599" y="0"/>
                                  <a:ext cx="4500000" cy="304181"/>
                                  <a:chOff x="1061361" y="-14561"/>
                                  <a:chExt cx="4602237" cy="311736"/>
                                </a:xfrm>
                              </wpg:grpSpPr>
                              <wps:wsp>
                                <wps:cNvPr id="810792321" name="矩形 810792321"/>
                                <wps:cNvSpPr/>
                                <wps:spPr>
                                  <a:xfrm>
                                    <a:off x="1061361" y="0"/>
                                    <a:ext cx="250362" cy="252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  <wps:wsp>
                                <wps:cNvPr id="101546878" name="矩形 66"/>
                                <wps:cNvSpPr/>
                                <wps:spPr>
                                  <a:xfrm>
                                    <a:off x="1222254" y="-14561"/>
                                    <a:ext cx="1717084" cy="2824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3FF6B70C">
                                      <w:pPr>
                                        <w:pStyle w:val="24"/>
                                        <w:rPr>
                                          <w:rFonts w:hint="default" w:eastAsia="宋体"/>
                                          <w:lang w:val="en-US" w:eastAsia="zh-CN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个人评价</w:t>
                                      </w:r>
                                      <w:r>
                                        <w:rPr>
                                          <w:rFonts w:hint="eastAsia" w:eastAsia="宋体"/>
                                          <w:lang w:val="en-US" w:eastAsia="zh-CN"/>
                                        </w:rPr>
                                        <w:t>/个人优势</w:t>
                                      </w:r>
                                    </w:p>
                                  </w:txbxContent>
                                </wps:txbx>
                                <wps:bodyPr wrap="none" lIns="180000" tIns="0" rIns="180000" bIns="0" rtlCol="0" anchor="ctr">
                                  <a:noAutofit/>
                                </wps:bodyPr>
                              </wps:wsp>
                              <wps:wsp>
                                <wps:cNvPr id="237799830" name="矩形 237799830"/>
                                <wps:cNvSpPr/>
                                <wps:spPr>
                                  <a:xfrm>
                                    <a:off x="1061361" y="278728"/>
                                    <a:ext cx="4602237" cy="1844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</wpg:grpSp>
                            <wps:wsp>
                              <wps:cNvPr id="1110878588" name="图片 12" descr="eyJpZCI6MzY0Mjk1MiwicmVzb3VyY2Vfa2V5IjoiMSJ9"/>
                              <wps:cNvSpPr/>
                              <wps:spPr>
                                <a:xfrm>
                                  <a:off x="151539" y="63374"/>
                                  <a:ext cx="147320" cy="147320"/>
                                </a:xfrm>
                                <a:custGeom>
                                  <a:avLst/>
                                  <a:gdLst>
                                    <a:gd name="connsiteX0" fmla="*/ 457195 w 914163"/>
                                    <a:gd name="connsiteY0" fmla="*/ 114 h 914161"/>
                                    <a:gd name="connsiteX1" fmla="*/ 114 w 914163"/>
                                    <a:gd name="connsiteY1" fmla="*/ 457193 h 914161"/>
                                    <a:gd name="connsiteX2" fmla="*/ 457195 w 914163"/>
                                    <a:gd name="connsiteY2" fmla="*/ 914276 h 914161"/>
                                    <a:gd name="connsiteX3" fmla="*/ 914277 w 914163"/>
                                    <a:gd name="connsiteY3" fmla="*/ 457193 h 914161"/>
                                    <a:gd name="connsiteX4" fmla="*/ 457195 w 914163"/>
                                    <a:gd name="connsiteY4" fmla="*/ 114 h 914161"/>
                                    <a:gd name="connsiteX5" fmla="*/ 573629 w 914163"/>
                                    <a:gd name="connsiteY5" fmla="*/ 656386 h 914161"/>
                                    <a:gd name="connsiteX6" fmla="*/ 520706 w 914163"/>
                                    <a:gd name="connsiteY6" fmla="*/ 704501 h 914161"/>
                                    <a:gd name="connsiteX7" fmla="*/ 472591 w 914163"/>
                                    <a:gd name="connsiteY7" fmla="*/ 735294 h 914161"/>
                                    <a:gd name="connsiteX8" fmla="*/ 438912 w 914163"/>
                                    <a:gd name="connsiteY8" fmla="*/ 734330 h 914161"/>
                                    <a:gd name="connsiteX9" fmla="*/ 361930 w 914163"/>
                                    <a:gd name="connsiteY9" fmla="*/ 675630 h 914161"/>
                                    <a:gd name="connsiteX10" fmla="*/ 342686 w 914163"/>
                                    <a:gd name="connsiteY10" fmla="*/ 656386 h 914161"/>
                                    <a:gd name="connsiteX11" fmla="*/ 329211 w 914163"/>
                                    <a:gd name="connsiteY11" fmla="*/ 613083 h 914161"/>
                                    <a:gd name="connsiteX12" fmla="*/ 387911 w 914163"/>
                                    <a:gd name="connsiteY12" fmla="*/ 344609 h 914161"/>
                                    <a:gd name="connsiteX13" fmla="*/ 393684 w 914163"/>
                                    <a:gd name="connsiteY13" fmla="*/ 326325 h 914161"/>
                                    <a:gd name="connsiteX14" fmla="*/ 391761 w 914163"/>
                                    <a:gd name="connsiteY14" fmla="*/ 313816 h 914161"/>
                                    <a:gd name="connsiteX15" fmla="*/ 354231 w 914163"/>
                                    <a:gd name="connsiteY15" fmla="*/ 238758 h 914161"/>
                                    <a:gd name="connsiteX16" fmla="*/ 386950 w 914163"/>
                                    <a:gd name="connsiteY16" fmla="*/ 182946 h 914161"/>
                                    <a:gd name="connsiteX17" fmla="*/ 453347 w 914163"/>
                                    <a:gd name="connsiteY17" fmla="*/ 175248 h 914161"/>
                                    <a:gd name="connsiteX18" fmla="*/ 457195 w 914163"/>
                                    <a:gd name="connsiteY18" fmla="*/ 175248 h 914161"/>
                                    <a:gd name="connsiteX19" fmla="*/ 529365 w 914163"/>
                                    <a:gd name="connsiteY19" fmla="*/ 182946 h 914161"/>
                                    <a:gd name="connsiteX20" fmla="*/ 561119 w 914163"/>
                                    <a:gd name="connsiteY20" fmla="*/ 233947 h 914161"/>
                                    <a:gd name="connsiteX21" fmla="*/ 521667 w 914163"/>
                                    <a:gd name="connsiteY21" fmla="*/ 314778 h 914161"/>
                                    <a:gd name="connsiteX22" fmla="*/ 519742 w 914163"/>
                                    <a:gd name="connsiteY22" fmla="*/ 325363 h 914161"/>
                                    <a:gd name="connsiteX23" fmla="*/ 564006 w 914163"/>
                                    <a:gd name="connsiteY23" fmla="*/ 506272 h 914161"/>
                                    <a:gd name="connsiteX24" fmla="*/ 584214 w 914163"/>
                                    <a:gd name="connsiteY24" fmla="*/ 617895 h 914161"/>
                                    <a:gd name="connsiteX25" fmla="*/ 573629 w 914163"/>
                                    <a:gd name="connsiteY25" fmla="*/ 656386 h 914161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</a:cxnLst>
                                  <a:rect l="l" t="t" r="r" b="b"/>
                                  <a:pathLst>
                                    <a:path w="914163" h="914161">
                                      <a:moveTo>
                                        <a:pt x="457195" y="114"/>
                                      </a:moveTo>
                                      <a:cubicBezTo>
                                        <a:pt x="205079" y="114"/>
                                        <a:pt x="114" y="205079"/>
                                        <a:pt x="114" y="457193"/>
                                      </a:cubicBezTo>
                                      <a:cubicBezTo>
                                        <a:pt x="114" y="709310"/>
                                        <a:pt x="205079" y="914276"/>
                                        <a:pt x="457195" y="914276"/>
                                      </a:cubicBezTo>
                                      <a:cubicBezTo>
                                        <a:pt x="709311" y="914276"/>
                                        <a:pt x="914277" y="709310"/>
                                        <a:pt x="914277" y="457193"/>
                                      </a:cubicBezTo>
                                      <a:cubicBezTo>
                                        <a:pt x="914277" y="205079"/>
                                        <a:pt x="709311" y="114"/>
                                        <a:pt x="457195" y="114"/>
                                      </a:cubicBezTo>
                                      <a:moveTo>
                                        <a:pt x="573629" y="656386"/>
                                      </a:moveTo>
                                      <a:cubicBezTo>
                                        <a:pt x="558233" y="674669"/>
                                        <a:pt x="539950" y="690066"/>
                                        <a:pt x="520706" y="704501"/>
                                      </a:cubicBezTo>
                                      <a:cubicBezTo>
                                        <a:pt x="505310" y="715086"/>
                                        <a:pt x="488949" y="725670"/>
                                        <a:pt x="472591" y="735294"/>
                                      </a:cubicBezTo>
                                      <a:cubicBezTo>
                                        <a:pt x="462007" y="742028"/>
                                        <a:pt x="450458" y="741067"/>
                                        <a:pt x="438912" y="734330"/>
                                      </a:cubicBezTo>
                                      <a:cubicBezTo>
                                        <a:pt x="411966" y="717008"/>
                                        <a:pt x="385985" y="697764"/>
                                        <a:pt x="361930" y="675630"/>
                                      </a:cubicBezTo>
                                      <a:cubicBezTo>
                                        <a:pt x="355192" y="668896"/>
                                        <a:pt x="348458" y="662159"/>
                                        <a:pt x="342686" y="656386"/>
                                      </a:cubicBezTo>
                                      <a:cubicBezTo>
                                        <a:pt x="330176" y="643876"/>
                                        <a:pt x="327289" y="630405"/>
                                        <a:pt x="329211" y="613083"/>
                                      </a:cubicBezTo>
                                      <a:cubicBezTo>
                                        <a:pt x="342686" y="522630"/>
                                        <a:pt x="364816" y="433137"/>
                                        <a:pt x="387911" y="344609"/>
                                      </a:cubicBezTo>
                                      <a:cubicBezTo>
                                        <a:pt x="389836" y="338836"/>
                                        <a:pt x="390797" y="332099"/>
                                        <a:pt x="393684" y="326325"/>
                                      </a:cubicBezTo>
                                      <a:cubicBezTo>
                                        <a:pt x="395609" y="321514"/>
                                        <a:pt x="394648" y="317665"/>
                                        <a:pt x="391761" y="313816"/>
                                      </a:cubicBezTo>
                                      <a:cubicBezTo>
                                        <a:pt x="375401" y="290721"/>
                                        <a:pt x="363855" y="264740"/>
                                        <a:pt x="354231" y="238758"/>
                                      </a:cubicBezTo>
                                      <a:cubicBezTo>
                                        <a:pt x="344608" y="211815"/>
                                        <a:pt x="360969" y="185833"/>
                                        <a:pt x="386950" y="182946"/>
                                      </a:cubicBezTo>
                                      <a:cubicBezTo>
                                        <a:pt x="409080" y="181022"/>
                                        <a:pt x="431214" y="178135"/>
                                        <a:pt x="453347" y="175248"/>
                                      </a:cubicBezTo>
                                      <a:cubicBezTo>
                                        <a:pt x="454308" y="175248"/>
                                        <a:pt x="456234" y="175248"/>
                                        <a:pt x="457195" y="175248"/>
                                      </a:cubicBezTo>
                                      <a:cubicBezTo>
                                        <a:pt x="481251" y="175248"/>
                                        <a:pt x="505310" y="179097"/>
                                        <a:pt x="529365" y="182946"/>
                                      </a:cubicBezTo>
                                      <a:cubicBezTo>
                                        <a:pt x="553421" y="187758"/>
                                        <a:pt x="567857" y="210852"/>
                                        <a:pt x="561119" y="233947"/>
                                      </a:cubicBezTo>
                                      <a:cubicBezTo>
                                        <a:pt x="552460" y="262815"/>
                                        <a:pt x="539950" y="289759"/>
                                        <a:pt x="521667" y="314778"/>
                                      </a:cubicBezTo>
                                      <a:cubicBezTo>
                                        <a:pt x="519742" y="317665"/>
                                        <a:pt x="518781" y="320552"/>
                                        <a:pt x="519742" y="325363"/>
                                      </a:cubicBezTo>
                                      <a:cubicBezTo>
                                        <a:pt x="535138" y="385023"/>
                                        <a:pt x="550535" y="445647"/>
                                        <a:pt x="564006" y="506272"/>
                                      </a:cubicBezTo>
                                      <a:cubicBezTo>
                                        <a:pt x="572668" y="542838"/>
                                        <a:pt x="578441" y="580365"/>
                                        <a:pt x="584214" y="617895"/>
                                      </a:cubicBezTo>
                                      <a:cubicBezTo>
                                        <a:pt x="588065" y="632331"/>
                                        <a:pt x="583253" y="644837"/>
                                        <a:pt x="573629" y="656386"/>
                                      </a:cubicBezTo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 w="32690" cap="sq">
                                  <a:noFill/>
                                  <a:prstDash val="solid"/>
                                  <a:bevel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5" o:spid="_x0000_s1026" o:spt="203" style="height:23.95pt;width:354.3pt;" coordorigin="101599,0" coordsize="4500000,304181" o:gfxdata="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">
                      <o:lock v:ext="edit" aspectratio="f"/>
                      <v:group id="组合 1" o:spid="_x0000_s1026" o:spt="203" style="position:absolute;left:101599;top:0;height:304181;width:4500000;" coordorigin="1061361,-14561" coordsize="4602237,311736" o:gfxdata="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Fd0lL0AAADaAAAADwAAAAAAAAABACAAAAAiAAAAZHJzL2Rvd25yZXYueG1s&#10;UEsBAhQAFAAAAAgAh07iQDMvBZ47AAAAOQAAABUAAAAAAAAAAQAgAAAADAEAAGRycy9ncm91cHNo&#10;YXBleG1sLnhtbFBLBQYAAAAABgAGAGABAADJAwAAAAA=&#10;">
                        <o:lock v:ext="edit" aspectratio="f"/>
                        <v:rect id="_x0000_s1026" o:spid="_x0000_s1026" o:spt="1" style="position:absolute;left:1061361;top:0;height:252000;width:250362;v-text-anchor:middle;" fillcolor="#526E94 [3204]" filled="t" stroked="f" coordsize="21600,21600" o:gfxdata="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bPd2d8QAAADiAAAADwAAAAAAAAABACAAAAAiAAAAZHJzL2Rvd25yZXYueG1sUEsBAhQAFAAAAAgA&#10;h07iQDMvBZ47AAAAOQAAABAAAAAAAAAAAQAgAAAAEwEAAGRycy9zaGFwZXhtbC54bWxQSwUGAAAA&#10;AAYABgBbAQAAvQMAAAAA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  <v:rect id="矩形 66" o:spid="_x0000_s1026" o:spt="1" style="position:absolute;left:1222254;top:-14561;height:282435;width:1717084;mso-wrap-style:none;v-text-anchor:middle;" filled="f" stroked="f" coordsize="21600,21600" o:gfxdata="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0FR&#10;acEAAADiAAAADwAAAAAAAAABACAAAAAiAAAAZHJzL2Rvd25yZXYueG1sUEsBAhQAFAAAAAgAh07i&#10;QDMvBZ47AAAAOQAAABAAAAAAAAAAAQAgAAAAEAEAAGRycy9zaGFwZXhtbC54bWxQSwUGAAAAAAYA&#10;BgBbAQAAugMAAAAA&#10;">
                          <v:fill on="f" focussize="0,0"/>
                          <v:stroke on="f" weight="1pt" miterlimit="8" joinstyle="miter"/>
                          <v:imagedata o:title=""/>
                          <o:lock v:ext="edit" aspectratio="f"/>
                          <v:textbox inset="5mm,0mm,5mm,0mm">
                            <w:txbxContent>
                              <w:p w14:paraId="3FF6B70C">
                                <w:pPr>
                                  <w:pStyle w:val="24"/>
                                  <w:rPr>
                                    <w:rFonts w:hint="default" w:eastAsia="宋体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个人评价</w:t>
                                </w:r>
                                <w:r>
                                  <w:rPr>
                                    <w:rFonts w:hint="eastAsia" w:eastAsia="宋体"/>
                                    <w:lang w:val="en-US" w:eastAsia="zh-CN"/>
                                  </w:rPr>
                                  <w:t>/个人优势</w:t>
                                </w:r>
                              </w:p>
                            </w:txbxContent>
                          </v:textbox>
                        </v:rect>
                        <v:rect id="_x0000_s1026" o:spid="_x0000_s1026" o:spt="1" style="position:absolute;left:1061361;top:278728;height:18447;width:4602237;v-text-anchor:middle;" fillcolor="#D9D9D9 [2732]" filled="t" stroked="f" coordsize="21600,21600" o:gfxdata="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CfE&#10;vgLCAAAA4gAAAA8AAAAAAAAAAQAgAAAAIgAAAGRycy9kb3ducmV2LnhtbFBLAQIUABQAAAAIAIdO&#10;4kAzLwWeOwAAADkAAAAQAAAAAAAAAAEAIAAAABEBAABkcnMvc2hhcGV4bWwueG1sUEsFBgAAAAAG&#10;AAYAWwEAALsDAAAAAA=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</v:group>
                      <v:shape id="图片 12" o:spid="_x0000_s1026" o:spt="100" alt="eyJpZCI6MzY0Mjk1MiwicmVzb3VyY2Vfa2V5IjoiMSJ9" style="position:absolute;left:151539;top:63374;height:147320;width:147320;v-text-anchor:middle;" fillcolor="#FFFFFF [3212]" filled="t" stroked="f" coordsize="914163,914161" o:gfxdata="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Qv+V&#10;08EAAADjAAAADwAAAAAAAAABACAAAAAiAAAAZHJzL2Rvd25yZXYueG1sUEsBAhQAFAAAAAgAh07i&#10;QDMvBZ47AAAAOQAAABAAAAAAAAAAAQAgAAAAEAEAAGRycy9zaGFwZXhtbC54bWxQSwUGAAAAAAYA&#10;BgBbAQAAugMAAAAA&#10;" path="m457195,114c205079,114,114,205079,114,457193c114,709310,205079,914276,457195,914276c709311,914276,914277,709310,914277,457193c914277,205079,709311,114,457195,114m573629,656386c558233,674669,539950,690066,520706,704501c505310,715086,488949,725670,472591,735294c462007,742028,450458,741067,438912,734330c411966,717008,385985,697764,361930,675630c355192,668896,348458,662159,342686,656386c330176,643876,327289,630405,329211,613083c342686,522630,364816,433137,387911,344609c389836,338836,390797,332099,393684,326325c395609,321514,394648,317665,391761,313816c375401,290721,363855,264740,354231,238758c344608,211815,360969,185833,386950,182946c409080,181022,431214,178135,453347,175248c454308,175248,456234,175248,457195,175248c481251,175248,505310,179097,529365,182946c553421,187758,567857,210852,561119,233947c552460,262815,539950,289759,521667,314778c519742,317665,518781,320552,519742,325363c535138,385023,550535,445647,564006,506272c572668,542838,578441,580365,584214,617895c588065,632331,583253,644837,573629,656386e">
                        <v:path o:connectlocs="73678,18;18,73678;73678,147338;147338,73678;73678,18;92441,105778;83913,113532;76159,118495;70731,118339;58326,108879;55224,105778;53053,98800;62512,55534;63443,52588;63133,50572;57085,38476;62358,29482;73058,28241;73678,28241;85308,29482;90425,37701;84068,50727;83757,52433;90891,81587;94147,99575;92441,105778" o:connectangles="0,0,0,0,0,0,0,0,0,0,0,0,0,0,0,0,0,0,0,0,0,0,0,0,0,0"/>
                        <v:fill on="t" focussize="0,0"/>
                        <v:stroke on="f" weight="2.5740157480315pt" joinstyle="bevel" endcap="square"/>
                        <v:imagedata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7BA44427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对本人的教育理念、教育经历、所取得成绩等进行概括评价；</w:t>
            </w:r>
          </w:p>
          <w:p w14:paraId="4243C332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</w:p>
          <w:p w14:paraId="482911F2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</w:p>
          <w:p w14:paraId="78B85B71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</w:p>
          <w:p w14:paraId="67876B68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</w:p>
          <w:p w14:paraId="096B1EAD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对自己能够胜任应聘岗位的个人优势进行简单陈述。</w:t>
            </w:r>
          </w:p>
          <w:p w14:paraId="3C6E544D">
            <w:pPr>
              <w:pStyle w:val="15"/>
              <w:framePr w:hSpace="0" w:wrap="auto" w:vAnchor="margin" w:hAnchor="text" w:xAlign="left" w:yAlign="inline"/>
              <w:rPr>
                <w:rFonts w:hint="eastAsia" w:ascii="宋体" w:hAnsi="宋体" w:eastAsia="宋体" w:cs="宋体"/>
              </w:rPr>
            </w:pPr>
          </w:p>
          <w:p w14:paraId="23251165">
            <w:pPr>
              <w:pStyle w:val="15"/>
              <w:framePr w:hSpace="0" w:wrap="auto" w:vAnchor="margin" w:hAnchor="text" w:xAlign="left" w:yAlign="inline"/>
              <w:rPr>
                <w:rFonts w:hint="eastAsia" w:ascii="宋体" w:hAnsi="宋体" w:eastAsia="宋体" w:cs="宋体"/>
              </w:rPr>
            </w:pPr>
          </w:p>
          <w:p w14:paraId="69905674">
            <w:pPr>
              <w:pStyle w:val="15"/>
              <w:framePr w:hSpace="0" w:wrap="auto" w:vAnchor="margin" w:hAnchor="text" w:xAlign="left" w:yAlign="inline"/>
              <w:rPr>
                <w:rFonts w:hint="eastAsia" w:ascii="宋体" w:hAnsi="宋体" w:eastAsia="宋体" w:cs="宋体"/>
              </w:rPr>
            </w:pPr>
          </w:p>
          <w:p w14:paraId="11DC2CAA">
            <w:pPr>
              <w:pStyle w:val="15"/>
              <w:framePr w:hSpace="0" w:wrap="auto" w:vAnchor="margin" w:hAnchor="text" w:xAlign="left" w:yAlign="inline"/>
              <w:rPr>
                <w:rFonts w:hint="eastAsia" w:ascii="宋体" w:hAnsi="宋体" w:eastAsia="宋体" w:cs="宋体"/>
              </w:rPr>
            </w:pPr>
          </w:p>
          <w:p w14:paraId="6043A4B1">
            <w:pPr>
              <w:pStyle w:val="15"/>
              <w:framePr w:hSpace="0" w:wrap="auto" w:vAnchor="margin" w:hAnchor="text" w:xAlign="left" w:yAlign="inline"/>
              <w:rPr>
                <w:rFonts w:hint="eastAsia" w:ascii="宋体" w:hAnsi="宋体" w:eastAsia="宋体" w:cs="宋体"/>
              </w:rPr>
            </w:pPr>
          </w:p>
          <w:p w14:paraId="6D07CF8E">
            <w:pPr>
              <w:pStyle w:val="15"/>
              <w:framePr w:hSpace="0" w:wrap="auto" w:vAnchor="margin" w:hAnchor="text" w:xAlign="left" w:yAlign="inline"/>
              <w:rPr>
                <w:rFonts w:hint="eastAsia" w:ascii="宋体" w:hAnsi="宋体" w:eastAsia="宋体" w:cs="宋体"/>
              </w:rPr>
            </w:pPr>
          </w:p>
          <w:p w14:paraId="5E97B57F">
            <w:pPr>
              <w:pStyle w:val="14"/>
              <w:framePr w:hSpace="0" w:wrap="auto" w:vAnchor="margin" w:hAnchor="text" w:xAlign="left" w:yAlign="inline"/>
              <w:spacing w:before="468" w:after="156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mc:AlternateContent>
                <mc:Choice Requires="wpg">
                  <w:drawing>
                    <wp:inline distT="0" distB="0" distL="0" distR="0">
                      <wp:extent cx="4499610" cy="327660"/>
                      <wp:effectExtent l="0" t="0" r="15240" b="15875"/>
                      <wp:docPr id="6" name="组合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00000" cy="328124"/>
                                <a:chOff x="101599" y="-15479"/>
                                <a:chExt cx="4500000" cy="328124"/>
                              </a:xfrm>
                            </wpg:grpSpPr>
                            <wpg:grpSp>
                              <wpg:cNvPr id="7" name="组合 1"/>
                              <wpg:cNvGrpSpPr/>
                              <wpg:grpSpPr>
                                <a:xfrm>
                                  <a:off x="101599" y="-15479"/>
                                  <a:ext cx="4500000" cy="328124"/>
                                  <a:chOff x="1061361" y="-30425"/>
                                  <a:chExt cx="4602245" cy="336276"/>
                                </a:xfrm>
                              </wpg:grpSpPr>
                              <wps:wsp>
                                <wps:cNvPr id="8" name="矩形 141449953"/>
                                <wps:cNvSpPr/>
                                <wps:spPr>
                                  <a:xfrm>
                                    <a:off x="1061361" y="0"/>
                                    <a:ext cx="250362" cy="252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  <wps:wsp>
                                <wps:cNvPr id="9" name="矩形 66"/>
                                <wps:cNvSpPr/>
                                <wps:spPr>
                                  <a:xfrm>
                                    <a:off x="1222254" y="-30425"/>
                                    <a:ext cx="1315741" cy="2824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5281161D">
                                      <w:pPr>
                                        <w:pStyle w:val="24"/>
                                        <w:rPr>
                                          <w:rFonts w:hint="default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hint="eastAsia" w:eastAsia="宋体"/>
                                          <w:lang w:val="en-US" w:eastAsia="zh-CN"/>
                                        </w:rPr>
                                        <w:t>本科阶段表现</w:t>
                                      </w:r>
                                    </w:p>
                                  </w:txbxContent>
                                </wps:txbx>
                                <wps:bodyPr wrap="none" lIns="180000" tIns="0" rIns="180000" bIns="0" rtlCol="0" anchor="ctr">
                                  <a:noAutofit/>
                                </wps:bodyPr>
                              </wps:wsp>
                              <wps:wsp>
                                <wps:cNvPr id="10" name="矩形 1279537908"/>
                                <wps:cNvSpPr/>
                                <wps:spPr>
                                  <a:xfrm>
                                    <a:off x="1061361" y="287404"/>
                                    <a:ext cx="4602245" cy="1844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</wpg:grpSp>
                            <wps:wsp>
                              <wps:cNvPr id="11" name="https://img8.file.cache.docer.com/storage/official/image/2023/05/09/7bcfb808117335e959868a2389a251c8.png" descr="eyJpZCI6NDQ1MDk4NCwicmVzb3VyY2Vfa2V5IjoiMSJ9"/>
                              <wps:cNvSpPr/>
                              <wps:spPr>
                                <a:xfrm>
                                  <a:off x="151537" y="77897"/>
                                  <a:ext cx="161925" cy="118349"/>
                                </a:xfrm>
                                <a:custGeom>
                                  <a:avLst/>
                                  <a:gdLst>
                                    <a:gd name="connsiteX0" fmla="*/ 875156 w 914161"/>
                                    <a:gd name="connsiteY0" fmla="*/ 211793 h 668041"/>
                                    <a:gd name="connsiteX1" fmla="*/ 875156 w 914161"/>
                                    <a:gd name="connsiteY1" fmla="*/ 361124 h 668041"/>
                                    <a:gd name="connsiteX2" fmla="*/ 906991 w 914161"/>
                                    <a:gd name="connsiteY2" fmla="*/ 392564 h 668041"/>
                                    <a:gd name="connsiteX3" fmla="*/ 840606 w 914161"/>
                                    <a:gd name="connsiteY3" fmla="*/ 460779 h 668041"/>
                                    <a:gd name="connsiteX4" fmla="*/ 773413 w 914161"/>
                                    <a:gd name="connsiteY4" fmla="*/ 394579 h 668041"/>
                                    <a:gd name="connsiteX5" fmla="*/ 819429 w 914161"/>
                                    <a:gd name="connsiteY5" fmla="*/ 353264 h 668041"/>
                                    <a:gd name="connsiteX6" fmla="*/ 819429 w 914161"/>
                                    <a:gd name="connsiteY6" fmla="*/ 235365 h 668041"/>
                                    <a:gd name="connsiteX7" fmla="*/ 518276 w 914161"/>
                                    <a:gd name="connsiteY7" fmla="*/ 358864 h 668041"/>
                                    <a:gd name="connsiteX8" fmla="*/ 400838 w 914161"/>
                                    <a:gd name="connsiteY8" fmla="*/ 362074 h 668041"/>
                                    <a:gd name="connsiteX9" fmla="*/ 51922 w 914161"/>
                                    <a:gd name="connsiteY9" fmla="*/ 224436 h 668041"/>
                                    <a:gd name="connsiteX10" fmla="*/ 53086 w 914161"/>
                                    <a:gd name="connsiteY10" fmla="*/ 144957 h 668041"/>
                                    <a:gd name="connsiteX11" fmla="*/ 390524 w 914161"/>
                                    <a:gd name="connsiteY11" fmla="*/ 20291 h 668041"/>
                                    <a:gd name="connsiteX12" fmla="*/ 511855 w 914161"/>
                                    <a:gd name="connsiteY12" fmla="*/ 12255 h 668041"/>
                                    <a:gd name="connsiteX13" fmla="*/ 871203 w 914161"/>
                                    <a:gd name="connsiteY13" fmla="*/ 151865 h 668041"/>
                                    <a:gd name="connsiteX14" fmla="*/ 875156 w 914161"/>
                                    <a:gd name="connsiteY14" fmla="*/ 211793 h 668041"/>
                                    <a:gd name="connsiteX15" fmla="*/ 527696 w 914161"/>
                                    <a:gd name="connsiteY15" fmla="*/ 417975 h 668041"/>
                                    <a:gd name="connsiteX16" fmla="*/ 707998 w 914161"/>
                                    <a:gd name="connsiteY16" fmla="*/ 337556 h 668041"/>
                                    <a:gd name="connsiteX17" fmla="*/ 707998 w 914161"/>
                                    <a:gd name="connsiteY17" fmla="*/ 573344 h 668041"/>
                                    <a:gd name="connsiteX18" fmla="*/ 460385 w 914161"/>
                                    <a:gd name="connsiteY18" fmla="*/ 667657 h 668041"/>
                                    <a:gd name="connsiteX19" fmla="*/ 198601 w 914161"/>
                                    <a:gd name="connsiteY19" fmla="*/ 573344 h 668041"/>
                                    <a:gd name="connsiteX20" fmla="*/ 198601 w 914161"/>
                                    <a:gd name="connsiteY20" fmla="*/ 353264 h 668041"/>
                                    <a:gd name="connsiteX21" fmla="*/ 385158 w 914161"/>
                                    <a:gd name="connsiteY21" fmla="*/ 417975 h 668041"/>
                                    <a:gd name="connsiteX22" fmla="*/ 527696 w 914161"/>
                                    <a:gd name="connsiteY22" fmla="*/ 417975 h 668041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</a:cxnLst>
                                  <a:rect l="l" t="t" r="r" b="b"/>
                                  <a:pathLst>
                                    <a:path w="914161" h="668041">
                                      <a:moveTo>
                                        <a:pt x="875156" y="211793"/>
                                      </a:moveTo>
                                      <a:lnTo>
                                        <a:pt x="875156" y="361124"/>
                                      </a:lnTo>
                                      <a:lnTo>
                                        <a:pt x="906991" y="392564"/>
                                      </a:lnTo>
                                      <a:lnTo>
                                        <a:pt x="840606" y="460779"/>
                                      </a:lnTo>
                                      <a:lnTo>
                                        <a:pt x="773413" y="394579"/>
                                      </a:lnTo>
                                      <a:lnTo>
                                        <a:pt x="819429" y="353264"/>
                                      </a:lnTo>
                                      <a:lnTo>
                                        <a:pt x="819429" y="235365"/>
                                      </a:lnTo>
                                      <a:cubicBezTo>
                                        <a:pt x="624170" y="314861"/>
                                        <a:pt x="561576" y="339570"/>
                                        <a:pt x="518276" y="358864"/>
                                      </a:cubicBezTo>
                                      <a:cubicBezTo>
                                        <a:pt x="474975" y="378148"/>
                                        <a:pt x="443791" y="378054"/>
                                        <a:pt x="400838" y="362074"/>
                                      </a:cubicBezTo>
                                      <a:cubicBezTo>
                                        <a:pt x="357891" y="346092"/>
                                        <a:pt x="153440" y="272415"/>
                                        <a:pt x="51922" y="224436"/>
                                      </a:cubicBezTo>
                                      <a:cubicBezTo>
                                        <a:pt x="-15825" y="192423"/>
                                        <a:pt x="-20184" y="172127"/>
                                        <a:pt x="53086" y="144957"/>
                                      </a:cubicBezTo>
                                      <a:cubicBezTo>
                                        <a:pt x="148706" y="109086"/>
                                        <a:pt x="306749" y="51641"/>
                                        <a:pt x="390524" y="20291"/>
                                      </a:cubicBezTo>
                                      <a:cubicBezTo>
                                        <a:pt x="440119" y="476"/>
                                        <a:pt x="466336" y="-10336"/>
                                        <a:pt x="511855" y="12255"/>
                                      </a:cubicBezTo>
                                      <a:cubicBezTo>
                                        <a:pt x="593133" y="45400"/>
                                        <a:pt x="778857" y="114217"/>
                                        <a:pt x="871203" y="151865"/>
                                      </a:cubicBezTo>
                                      <a:cubicBezTo>
                                        <a:pt x="951595" y="186508"/>
                                        <a:pt x="897550" y="197902"/>
                                        <a:pt x="875156" y="211793"/>
                                      </a:cubicBezTo>
                                      <a:moveTo>
                                        <a:pt x="527696" y="417975"/>
                                      </a:moveTo>
                                      <a:cubicBezTo>
                                        <a:pt x="574916" y="398733"/>
                                        <a:pt x="638581" y="366922"/>
                                        <a:pt x="707998" y="337556"/>
                                      </a:cubicBezTo>
                                      <a:lnTo>
                                        <a:pt x="707998" y="573344"/>
                                      </a:lnTo>
                                      <a:cubicBezTo>
                                        <a:pt x="707998" y="573344"/>
                                        <a:pt x="618220" y="667657"/>
                                        <a:pt x="460385" y="667657"/>
                                      </a:cubicBezTo>
                                      <a:cubicBezTo>
                                        <a:pt x="290415" y="667657"/>
                                        <a:pt x="198601" y="573344"/>
                                        <a:pt x="198601" y="573344"/>
                                      </a:cubicBezTo>
                                      <a:lnTo>
                                        <a:pt x="198601" y="353264"/>
                                      </a:lnTo>
                                      <a:cubicBezTo>
                                        <a:pt x="252179" y="374812"/>
                                        <a:pt x="312350" y="393360"/>
                                        <a:pt x="385158" y="417975"/>
                                      </a:cubicBezTo>
                                      <a:cubicBezTo>
                                        <a:pt x="430041" y="433737"/>
                                        <a:pt x="486986" y="439191"/>
                                        <a:pt x="527696" y="417975"/>
                                      </a:cubicBezTo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 w="1099" cap="sq">
                                  <a:noFill/>
                                  <a:prstDash val="solid"/>
                                  <a:bevel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2" o:spid="_x0000_s1026" o:spt="203" style="height:25.8pt;width:354.3pt;" coordorigin="101599,-15479" coordsize="4500000,328124" o:gfxdata="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">
                      <o:lock v:ext="edit" aspectratio="f"/>
                      <v:group id="组合 1" o:spid="_x0000_s1026" o:spt="203" style="position:absolute;left:101599;top:-15479;height:328124;width:4500000;" coordorigin="1061361,-30425" coordsize="4602245,336276" o:gfxdata="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Otscpe+AAAA2gAAAA8AAAAAAAAAAQAgAAAAIgAAAGRycy9kb3ducmV2Lnht&#10;bFBLAQIUABQAAAAIAIdO4kAzLwWeOwAAADkAAAAVAAAAAAAAAAEAIAAAAA0BAABkcnMvZ3JvdXBz&#10;aGFwZXhtbC54bWxQSwUGAAAAAAYABgBgAQAAygMAAAAA&#10;">
                        <o:lock v:ext="edit" aspectratio="f"/>
                        <v:rect id="矩形 141449953" o:spid="_x0000_s1026" o:spt="1" style="position:absolute;left:1061361;top:0;height:252000;width:250362;v-text-anchor:middle;" fillcolor="#526E94 [3204]" filled="t" stroked="f" coordsize="21600,21600" o:gfxdata="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B/Zue5AAAA2gAA&#10;AA8AAAAAAAAAAQAgAAAAIgAAAGRycy9kb3ducmV2LnhtbFBLAQIUABQAAAAIAIdO4kAzLwWeOwAA&#10;ADkAAAAQAAAAAAAAAAEAIAAAAAgBAABkcnMvc2hhcGV4bWwueG1sUEsFBgAAAAAGAAYAWwEAALID&#10;AAAAAA=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  <v:rect id="矩形 66" o:spid="_x0000_s1026" o:spt="1" style="position:absolute;left:1222254;top:-30425;height:282437;width:1315741;mso-wrap-style:none;v-text-anchor:middle;" filled="f" stroked="f" coordsize="21600,21600" o:gfxdata="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BR1n68AAAA&#10;2g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 weight="1pt" miterlimit="8" joinstyle="miter"/>
                          <v:imagedata o:title=""/>
                          <o:lock v:ext="edit" aspectratio="f"/>
                          <v:textbox inset="5mm,0mm,5mm,0mm">
                            <w:txbxContent>
                              <w:p w14:paraId="5281161D">
                                <w:pPr>
                                  <w:pStyle w:val="24"/>
                                  <w:rPr>
                                    <w:rFonts w:hint="default"/>
                                    <w:lang w:val="en-US"/>
                                  </w:rPr>
                                </w:pPr>
                                <w:r>
                                  <w:rPr>
                                    <w:rFonts w:hint="eastAsia" w:eastAsia="宋体"/>
                                    <w:lang w:val="en-US" w:eastAsia="zh-CN"/>
                                  </w:rPr>
                                  <w:t>本科阶段表现</w:t>
                                </w:r>
                              </w:p>
                            </w:txbxContent>
                          </v:textbox>
                        </v:rect>
                        <v:rect id="矩形 1279537908" o:spid="_x0000_s1026" o:spt="1" style="position:absolute;left:1061361;top:287404;height:18447;width:4602245;v-text-anchor:middle;" fillcolor="#D9D9D9 [2732]" filled="t" stroked="f" coordsize="21600,21600" o:gfxdata="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cDv28vQAA&#10;ANsAAAAPAAAAAAAAAAEAIAAAACIAAABkcnMvZG93bnJldi54bWxQSwECFAAUAAAACACHTuJAMy8F&#10;njsAAAA5AAAAEAAAAAAAAAABACAAAAAMAQAAZHJzL3NoYXBleG1sLnhtbFBLBQYAAAAABgAGAFsB&#10;AAC2AwAAAAA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</v:group>
                      <v:shape id="https://img8.file.cache.docer.com/storage/official/image/2023/05/09/7bcfb808117335e959868a2389a251c8.png" o:spid="_x0000_s1026" o:spt="100" alt="eyJpZCI6NDQ1MDk4NCwicmVzb3VyY2Vfa2V5IjoiMSJ9" style="position:absolute;left:151537;top:77897;height:118349;width:161925;v-text-anchor:middle;" fillcolor="#FFFFFF [3212]" filled="t" stroked="f" coordsize="914161,668041" o:gfxdata="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vPNx25AAAA2wAA&#10;AA8AAAAAAAAAAQAgAAAAIgAAAGRycy9kb3ducmV2LnhtbFBLAQIUABQAAAAIAIdO4kAzLwWeOwAA&#10;ADkAAAAQAAAAAAAAAAEAIAAAAAgBAABkcnMvc2hhcGV4bWwueG1sUEsFBgAAAAAGAAYAWwEAALID&#10;AAAAAA==&#10;" path="m875156,211793l875156,361124,906991,392564,840606,460779,773413,394579,819429,353264,819429,235365c624170,314861,561576,339570,518276,358864c474975,378148,443791,378054,400838,362074c357891,346092,153440,272415,51922,224436c-15825,192423,-20184,172127,53086,144957c148706,109086,306749,51641,390524,20291c440119,476,466336,-10336,511855,12255c593133,45400,778857,114217,871203,151865c951595,186508,897550,197902,875156,211793m527696,417975c574916,398733,638581,366922,707998,337556l707998,573344c707998,573344,618220,667657,460385,667657c290415,667657,198601,573344,198601,573344l198601,353264c252179,374812,312350,393360,385158,417975c430041,433737,486986,439191,527696,417975e">
                        <v:path o:connectlocs="155016,37520;155016,63976;160654,69545;148896,81630;136994,69902;145145,62583;145145,41696;91802,63575;71000,64144;9196,39760;9403,25680;69173,3594;90664,2171;154315,26904;155016,37520;93470,74047;125407,59800;125407,101572;81547,118280;35178,101572;35178,62583;68222,74047;93470,74047" o:connectangles="0,0,0,0,0,0,0,0,0,0,0,0,0,0,0,0,0,0,0,0,0,0,0"/>
                        <v:fill on="t" focussize="0,0"/>
                        <v:stroke on="f" weight="0.0865354330708661pt" joinstyle="bevel" endcap="square"/>
                        <v:imagedata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00B03316">
            <w:pPr>
              <w:pStyle w:val="16"/>
              <w:numPr>
                <w:ilvl w:val="0"/>
                <w:numId w:val="0"/>
              </w:numPr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  <w:t>担任职务：</w:t>
            </w:r>
          </w:p>
          <w:p w14:paraId="394ABDEA">
            <w:pPr>
              <w:pStyle w:val="15"/>
              <w:framePr w:hSpace="0" w:wrap="auto" w:vAnchor="margin" w:hAnchor="text" w:xAlign="left" w:yAlign="inline"/>
              <w:rPr>
                <w:rFonts w:hint="eastAsia"/>
                <w:lang w:val="en-US" w:eastAsia="zh-CN"/>
              </w:rPr>
            </w:pPr>
          </w:p>
          <w:p w14:paraId="3F138F2B">
            <w:pPr>
              <w:pStyle w:val="16"/>
              <w:numPr>
                <w:ilvl w:val="0"/>
                <w:numId w:val="0"/>
              </w:numPr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  <w:t>学业成绩、排名：</w:t>
            </w:r>
          </w:p>
          <w:p w14:paraId="45085DAF">
            <w:pPr>
              <w:pStyle w:val="15"/>
              <w:framePr w:hSpace="0" w:wrap="auto" w:vAnchor="margin" w:hAnchor="text" w:xAlign="left" w:yAlign="inline"/>
              <w:rPr>
                <w:rFonts w:hint="eastAsia"/>
                <w:lang w:val="en-US" w:eastAsia="zh-CN"/>
              </w:rPr>
            </w:pPr>
          </w:p>
          <w:p w14:paraId="5959D6CD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  <w:t>奖学金获奖情况：</w:t>
            </w:r>
          </w:p>
          <w:p w14:paraId="586BC3B2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  <w:p w14:paraId="3745CF52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default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  <w:t>课堂教学竞赛获奖情况：</w:t>
            </w:r>
          </w:p>
          <w:p w14:paraId="12FF1FF8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  <w:p w14:paraId="26AEB67D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  <w:t>科研获奖：</w:t>
            </w:r>
          </w:p>
          <w:p w14:paraId="3B82724B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default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  <w:p w14:paraId="438ECCE8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  <w:t>其他综合荣誉：</w:t>
            </w:r>
          </w:p>
          <w:p w14:paraId="4BD199F9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  <w:p w14:paraId="064895DC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  <w:p w14:paraId="58C1F1DF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  <w:p w14:paraId="0B44C741">
            <w:pPr>
              <w:pStyle w:val="16"/>
              <w:numPr>
                <w:ilvl w:val="0"/>
                <w:numId w:val="0"/>
              </w:numPr>
              <w:spacing w:line="360" w:lineRule="auto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  <w:p w14:paraId="234A18EF">
            <w:pPr>
              <w:pStyle w:val="16"/>
              <w:rPr>
                <w:rFonts w:hint="eastAsia" w:ascii="宋体" w:hAnsi="宋体" w:eastAsia="宋体" w:cs="宋体"/>
              </w:rPr>
            </w:pPr>
          </w:p>
          <w:p w14:paraId="42131B92">
            <w:pPr>
              <w:pStyle w:val="15"/>
              <w:framePr w:hSpace="0" w:wrap="auto" w:vAnchor="margin" w:hAnchor="text" w:xAlign="left" w:yAlign="inline"/>
              <w:rPr>
                <w:rFonts w:hint="eastAsia"/>
              </w:rPr>
            </w:pPr>
          </w:p>
          <w:p w14:paraId="57F2666C">
            <w:pPr>
              <w:pStyle w:val="16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14:ligatures w14:val="none"/>
              </w:rPr>
              <mc:AlternateContent>
                <mc:Choice Requires="wpg">
                  <w:drawing>
                    <wp:inline distT="0" distB="0" distL="0" distR="0">
                      <wp:extent cx="4499610" cy="324485"/>
                      <wp:effectExtent l="0" t="0" r="0" b="0"/>
                      <wp:docPr id="560426536" name="组合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00000" cy="324498"/>
                                <a:chOff x="101599" y="-9868"/>
                                <a:chExt cx="4500000" cy="324498"/>
                              </a:xfrm>
                            </wpg:grpSpPr>
                            <wpg:grpSp>
                              <wpg:cNvPr id="83748991" name="组合 1"/>
                              <wpg:cNvGrpSpPr/>
                              <wpg:grpSpPr>
                                <a:xfrm>
                                  <a:off x="101599" y="-9868"/>
                                  <a:ext cx="4500000" cy="324498"/>
                                  <a:chOff x="1061361" y="-24674"/>
                                  <a:chExt cx="4602237" cy="332558"/>
                                </a:xfrm>
                              </wpg:grpSpPr>
                              <wps:wsp>
                                <wps:cNvPr id="746284008" name="矩形 746284008"/>
                                <wps:cNvSpPr/>
                                <wps:spPr>
                                  <a:xfrm>
                                    <a:off x="1061361" y="0"/>
                                    <a:ext cx="250362" cy="252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tlCol="0" anchor="ctr"/>
                              </wps:wsp>
                              <wps:wsp>
                                <wps:cNvPr id="1797285134" name="矩形 66"/>
                                <wps:cNvSpPr/>
                                <wps:spPr>
                                  <a:xfrm>
                                    <a:off x="1222211" y="-24674"/>
                                    <a:ext cx="1405360" cy="2824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4CE44687">
                                      <w:pPr>
                                        <w:pStyle w:val="24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实习</w:t>
                                      </w:r>
                                      <w:r>
                                        <w:rPr>
                                          <w:rFonts w:hint="eastAsia" w:eastAsia="宋体"/>
                                          <w:lang w:val="en-US" w:eastAsia="zh-CN"/>
                                        </w:rPr>
                                        <w:t>/实践</w:t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经历</w:t>
                                      </w:r>
                                    </w:p>
                                  </w:txbxContent>
                                </wps:txbx>
                                <wps:bodyPr wrap="none" lIns="180000" tIns="0" rIns="180000" bIns="0" rtlCol="0" anchor="ctr">
                                  <a:noAutofit/>
                                </wps:bodyPr>
                              </wps:wsp>
                              <wps:wsp>
                                <wps:cNvPr id="666704155" name="矩形 666704155"/>
                                <wps:cNvSpPr/>
                                <wps:spPr>
                                  <a:xfrm>
                                    <a:off x="1061361" y="289437"/>
                                    <a:ext cx="4602237" cy="1844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7612D1BE">
                                      <w:pPr>
                                        <w:jc w:val="center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、</w:t>
                                      </w:r>
                                    </w:p>
                                  </w:txbxContent>
                                </wps:txbx>
                                <wps:bodyPr rtlCol="0" anchor="ctr"/>
                              </wps:wsp>
                            </wpg:grpSp>
                            <wps:wsp>
                              <wps:cNvPr id="1210844568" name="图片 85" descr="eyJpZCI6NDUyMDAyMywicmVzb3VyY2Vfa2V5IjoiMSJ9"/>
                              <wps:cNvSpPr/>
                              <wps:spPr>
                                <a:xfrm>
                                  <a:off x="170570" y="76954"/>
                                  <a:ext cx="117475" cy="117475"/>
                                </a:xfrm>
                                <a:custGeom>
                                  <a:avLst/>
                                  <a:gdLst>
                                    <a:gd name="connsiteX0" fmla="*/ 882868 w 914162"/>
                                    <a:gd name="connsiteY0" fmla="*/ 848587 h 914162"/>
                                    <a:gd name="connsiteX1" fmla="*/ 914276 w 914162"/>
                                    <a:gd name="connsiteY1" fmla="*/ 882868 h 914162"/>
                                    <a:gd name="connsiteX2" fmla="*/ 882868 w 914162"/>
                                    <a:gd name="connsiteY2" fmla="*/ 914276 h 914162"/>
                                    <a:gd name="connsiteX3" fmla="*/ 31457 w 914162"/>
                                    <a:gd name="connsiteY3" fmla="*/ 914276 h 914162"/>
                                    <a:gd name="connsiteX4" fmla="*/ 114 w 914162"/>
                                    <a:gd name="connsiteY4" fmla="*/ 879995 h 914162"/>
                                    <a:gd name="connsiteX5" fmla="*/ 31522 w 914162"/>
                                    <a:gd name="connsiteY5" fmla="*/ 848587 h 914162"/>
                                    <a:gd name="connsiteX6" fmla="*/ 80103 w 914162"/>
                                    <a:gd name="connsiteY6" fmla="*/ 848587 h 914162"/>
                                    <a:gd name="connsiteX7" fmla="*/ 80103 w 914162"/>
                                    <a:gd name="connsiteY7" fmla="*/ 45822 h 914162"/>
                                    <a:gd name="connsiteX8" fmla="*/ 125811 w 914162"/>
                                    <a:gd name="connsiteY8" fmla="*/ 114 h 914162"/>
                                    <a:gd name="connsiteX9" fmla="*/ 545738 w 914162"/>
                                    <a:gd name="connsiteY9" fmla="*/ 114 h 914162"/>
                                    <a:gd name="connsiteX10" fmla="*/ 591446 w 914162"/>
                                    <a:gd name="connsiteY10" fmla="*/ 45822 h 914162"/>
                                    <a:gd name="connsiteX11" fmla="*/ 591446 w 914162"/>
                                    <a:gd name="connsiteY11" fmla="*/ 300090 h 914162"/>
                                    <a:gd name="connsiteX12" fmla="*/ 771471 w 914162"/>
                                    <a:gd name="connsiteY12" fmla="*/ 357225 h 914162"/>
                                    <a:gd name="connsiteX13" fmla="*/ 834287 w 914162"/>
                                    <a:gd name="connsiteY13" fmla="*/ 442895 h 914162"/>
                                    <a:gd name="connsiteX14" fmla="*/ 834287 w 914162"/>
                                    <a:gd name="connsiteY14" fmla="*/ 848587 h 914162"/>
                                    <a:gd name="connsiteX15" fmla="*/ 882868 w 914162"/>
                                    <a:gd name="connsiteY15" fmla="*/ 848587 h 914162"/>
                                    <a:gd name="connsiteX16" fmla="*/ 377206 w 914162"/>
                                    <a:gd name="connsiteY16" fmla="*/ 191435 h 914162"/>
                                    <a:gd name="connsiteX17" fmla="*/ 377206 w 914162"/>
                                    <a:gd name="connsiteY17" fmla="*/ 271424 h 914162"/>
                                    <a:gd name="connsiteX18" fmla="*/ 505776 w 914162"/>
                                    <a:gd name="connsiteY18" fmla="*/ 271424 h 914162"/>
                                    <a:gd name="connsiteX19" fmla="*/ 505776 w 914162"/>
                                    <a:gd name="connsiteY19" fmla="*/ 191500 h 914162"/>
                                    <a:gd name="connsiteX20" fmla="*/ 377206 w 914162"/>
                                    <a:gd name="connsiteY20" fmla="*/ 191500 h 914162"/>
                                    <a:gd name="connsiteX21" fmla="*/ 377206 w 914162"/>
                                    <a:gd name="connsiteY21" fmla="*/ 191500 h 914162"/>
                                    <a:gd name="connsiteX22" fmla="*/ 377206 w 914162"/>
                                    <a:gd name="connsiteY22" fmla="*/ 191435 h 914162"/>
                                    <a:gd name="connsiteX23" fmla="*/ 294344 w 914162"/>
                                    <a:gd name="connsiteY23" fmla="*/ 697097 h 914162"/>
                                    <a:gd name="connsiteX24" fmla="*/ 294344 w 914162"/>
                                    <a:gd name="connsiteY24" fmla="*/ 617174 h 914162"/>
                                    <a:gd name="connsiteX25" fmla="*/ 165839 w 914162"/>
                                    <a:gd name="connsiteY25" fmla="*/ 617174 h 914162"/>
                                    <a:gd name="connsiteX26" fmla="*/ 165839 w 914162"/>
                                    <a:gd name="connsiteY26" fmla="*/ 697163 h 914162"/>
                                    <a:gd name="connsiteX27" fmla="*/ 294344 w 914162"/>
                                    <a:gd name="connsiteY27" fmla="*/ 697163 h 914162"/>
                                    <a:gd name="connsiteX28" fmla="*/ 294344 w 914162"/>
                                    <a:gd name="connsiteY28" fmla="*/ 697163 h 914162"/>
                                    <a:gd name="connsiteX29" fmla="*/ 294344 w 914162"/>
                                    <a:gd name="connsiteY29" fmla="*/ 697097 h 914162"/>
                                    <a:gd name="connsiteX30" fmla="*/ 165839 w 914162"/>
                                    <a:gd name="connsiteY30" fmla="*/ 485730 h 914162"/>
                                    <a:gd name="connsiteX31" fmla="*/ 294344 w 914162"/>
                                    <a:gd name="connsiteY31" fmla="*/ 485730 h 914162"/>
                                    <a:gd name="connsiteX32" fmla="*/ 294344 w 914162"/>
                                    <a:gd name="connsiteY32" fmla="*/ 405806 h 914162"/>
                                    <a:gd name="connsiteX33" fmla="*/ 165839 w 914162"/>
                                    <a:gd name="connsiteY33" fmla="*/ 405806 h 914162"/>
                                    <a:gd name="connsiteX34" fmla="*/ 165839 w 914162"/>
                                    <a:gd name="connsiteY34" fmla="*/ 485861 h 914162"/>
                                    <a:gd name="connsiteX35" fmla="*/ 165839 w 914162"/>
                                    <a:gd name="connsiteY35" fmla="*/ 485730 h 914162"/>
                                    <a:gd name="connsiteX36" fmla="*/ 165839 w 914162"/>
                                    <a:gd name="connsiteY36" fmla="*/ 271555 h 914162"/>
                                    <a:gd name="connsiteX37" fmla="*/ 294344 w 914162"/>
                                    <a:gd name="connsiteY37" fmla="*/ 271555 h 914162"/>
                                    <a:gd name="connsiteX38" fmla="*/ 294344 w 914162"/>
                                    <a:gd name="connsiteY38" fmla="*/ 191435 h 914162"/>
                                    <a:gd name="connsiteX39" fmla="*/ 165839 w 914162"/>
                                    <a:gd name="connsiteY39" fmla="*/ 191435 h 914162"/>
                                    <a:gd name="connsiteX40" fmla="*/ 165839 w 914162"/>
                                    <a:gd name="connsiteY40" fmla="*/ 271424 h 914162"/>
                                    <a:gd name="connsiteX41" fmla="*/ 165839 w 914162"/>
                                    <a:gd name="connsiteY41" fmla="*/ 271555 h 914162"/>
                                    <a:gd name="connsiteX42" fmla="*/ 377206 w 914162"/>
                                    <a:gd name="connsiteY42" fmla="*/ 402933 h 914162"/>
                                    <a:gd name="connsiteX43" fmla="*/ 377206 w 914162"/>
                                    <a:gd name="connsiteY43" fmla="*/ 485795 h 914162"/>
                                    <a:gd name="connsiteX44" fmla="*/ 505776 w 914162"/>
                                    <a:gd name="connsiteY44" fmla="*/ 485795 h 914162"/>
                                    <a:gd name="connsiteX45" fmla="*/ 505776 w 914162"/>
                                    <a:gd name="connsiteY45" fmla="*/ 402868 h 914162"/>
                                    <a:gd name="connsiteX46" fmla="*/ 377206 w 914162"/>
                                    <a:gd name="connsiteY46" fmla="*/ 402868 h 914162"/>
                                    <a:gd name="connsiteX47" fmla="*/ 377206 w 914162"/>
                                    <a:gd name="connsiteY47" fmla="*/ 402868 h 914162"/>
                                    <a:gd name="connsiteX48" fmla="*/ 377206 w 914162"/>
                                    <a:gd name="connsiteY48" fmla="*/ 402933 h 914162"/>
                                    <a:gd name="connsiteX49" fmla="*/ 508649 w 914162"/>
                                    <a:gd name="connsiteY49" fmla="*/ 697163 h 914162"/>
                                    <a:gd name="connsiteX50" fmla="*/ 508649 w 914162"/>
                                    <a:gd name="connsiteY50" fmla="*/ 617174 h 914162"/>
                                    <a:gd name="connsiteX51" fmla="*/ 380014 w 914162"/>
                                    <a:gd name="connsiteY51" fmla="*/ 617174 h 914162"/>
                                    <a:gd name="connsiteX52" fmla="*/ 380014 w 914162"/>
                                    <a:gd name="connsiteY52" fmla="*/ 697163 h 914162"/>
                                    <a:gd name="connsiteX53" fmla="*/ 508649 w 914162"/>
                                    <a:gd name="connsiteY53" fmla="*/ 697163 h 914162"/>
                                    <a:gd name="connsiteX54" fmla="*/ 508649 w 914162"/>
                                    <a:gd name="connsiteY54" fmla="*/ 697163 h 914162"/>
                                    <a:gd name="connsiteX55" fmla="*/ 645774 w 914162"/>
                                    <a:gd name="connsiteY55" fmla="*/ 791452 h 914162"/>
                                    <a:gd name="connsiteX56" fmla="*/ 711463 w 914162"/>
                                    <a:gd name="connsiteY56" fmla="*/ 791452 h 914162"/>
                                    <a:gd name="connsiteX57" fmla="*/ 711463 w 914162"/>
                                    <a:gd name="connsiteY57" fmla="*/ 660009 h 914162"/>
                                    <a:gd name="connsiteX58" fmla="*/ 645774 w 914162"/>
                                    <a:gd name="connsiteY58" fmla="*/ 660009 h 914162"/>
                                    <a:gd name="connsiteX59" fmla="*/ 645774 w 914162"/>
                                    <a:gd name="connsiteY59" fmla="*/ 791452 h 914162"/>
                                    <a:gd name="connsiteX60" fmla="*/ 645774 w 914162"/>
                                    <a:gd name="connsiteY60" fmla="*/ 600066 h 914162"/>
                                    <a:gd name="connsiteX61" fmla="*/ 711463 w 914162"/>
                                    <a:gd name="connsiteY61" fmla="*/ 600066 h 914162"/>
                                    <a:gd name="connsiteX62" fmla="*/ 711463 w 914162"/>
                                    <a:gd name="connsiteY62" fmla="*/ 468622 h 914162"/>
                                    <a:gd name="connsiteX63" fmla="*/ 645774 w 914162"/>
                                    <a:gd name="connsiteY63" fmla="*/ 468622 h 914162"/>
                                    <a:gd name="connsiteX64" fmla="*/ 645774 w 914162"/>
                                    <a:gd name="connsiteY64" fmla="*/ 600066 h 91416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</a:cxnLst>
                                  <a:rect l="l" t="t" r="r" b="b"/>
                                  <a:pathLst>
                                    <a:path w="914162" h="914162">
                                      <a:moveTo>
                                        <a:pt x="882868" y="848587"/>
                                      </a:moveTo>
                                      <a:cubicBezTo>
                                        <a:pt x="899976" y="848587"/>
                                        <a:pt x="914276" y="862822"/>
                                        <a:pt x="914276" y="882868"/>
                                      </a:cubicBezTo>
                                      <a:cubicBezTo>
                                        <a:pt x="914100" y="900139"/>
                                        <a:pt x="900139" y="914100"/>
                                        <a:pt x="882868" y="914276"/>
                                      </a:cubicBezTo>
                                      <a:lnTo>
                                        <a:pt x="31457" y="914276"/>
                                      </a:lnTo>
                                      <a:cubicBezTo>
                                        <a:pt x="14479" y="914276"/>
                                        <a:pt x="114" y="899976"/>
                                        <a:pt x="114" y="879995"/>
                                      </a:cubicBezTo>
                                      <a:cubicBezTo>
                                        <a:pt x="114" y="862822"/>
                                        <a:pt x="14414" y="848587"/>
                                        <a:pt x="31522" y="848587"/>
                                      </a:cubicBezTo>
                                      <a:lnTo>
                                        <a:pt x="80103" y="848587"/>
                                      </a:lnTo>
                                      <a:lnTo>
                                        <a:pt x="80103" y="45822"/>
                                      </a:lnTo>
                                      <a:cubicBezTo>
                                        <a:pt x="80103" y="20095"/>
                                        <a:pt x="100084" y="114"/>
                                        <a:pt x="125811" y="114"/>
                                      </a:cubicBezTo>
                                      <a:lnTo>
                                        <a:pt x="545738" y="114"/>
                                      </a:lnTo>
                                      <a:cubicBezTo>
                                        <a:pt x="571465" y="114"/>
                                        <a:pt x="591446" y="20095"/>
                                        <a:pt x="591446" y="45822"/>
                                      </a:cubicBezTo>
                                      <a:lnTo>
                                        <a:pt x="591446" y="300090"/>
                                      </a:lnTo>
                                      <a:lnTo>
                                        <a:pt x="771471" y="357225"/>
                                      </a:lnTo>
                                      <a:cubicBezTo>
                                        <a:pt x="808560" y="368652"/>
                                        <a:pt x="834287" y="402933"/>
                                        <a:pt x="834287" y="442895"/>
                                      </a:cubicBezTo>
                                      <a:lnTo>
                                        <a:pt x="834287" y="848587"/>
                                      </a:lnTo>
                                      <a:lnTo>
                                        <a:pt x="882868" y="848587"/>
                                      </a:lnTo>
                                      <a:moveTo>
                                        <a:pt x="377206" y="191435"/>
                                      </a:moveTo>
                                      <a:lnTo>
                                        <a:pt x="377206" y="271424"/>
                                      </a:lnTo>
                                      <a:lnTo>
                                        <a:pt x="505776" y="271424"/>
                                      </a:lnTo>
                                      <a:lnTo>
                                        <a:pt x="505776" y="191500"/>
                                      </a:lnTo>
                                      <a:lnTo>
                                        <a:pt x="377206" y="191500"/>
                                      </a:lnTo>
                                      <a:cubicBezTo>
                                        <a:pt x="380079" y="188627"/>
                                        <a:pt x="377206" y="188627"/>
                                        <a:pt x="377206" y="191500"/>
                                      </a:cubicBezTo>
                                      <a:lnTo>
                                        <a:pt x="377206" y="191435"/>
                                      </a:lnTo>
                                      <a:moveTo>
                                        <a:pt x="294344" y="697097"/>
                                      </a:moveTo>
                                      <a:lnTo>
                                        <a:pt x="294344" y="617174"/>
                                      </a:lnTo>
                                      <a:lnTo>
                                        <a:pt x="165839" y="617174"/>
                                      </a:lnTo>
                                      <a:lnTo>
                                        <a:pt x="165839" y="697163"/>
                                      </a:lnTo>
                                      <a:lnTo>
                                        <a:pt x="294344" y="697163"/>
                                      </a:lnTo>
                                      <a:cubicBezTo>
                                        <a:pt x="294344" y="700036"/>
                                        <a:pt x="294344" y="697163"/>
                                        <a:pt x="294344" y="697163"/>
                                      </a:cubicBezTo>
                                      <a:lnTo>
                                        <a:pt x="294344" y="697097"/>
                                      </a:lnTo>
                                      <a:moveTo>
                                        <a:pt x="165839" y="485730"/>
                                      </a:moveTo>
                                      <a:lnTo>
                                        <a:pt x="294344" y="485730"/>
                                      </a:lnTo>
                                      <a:lnTo>
                                        <a:pt x="294344" y="405806"/>
                                      </a:lnTo>
                                      <a:lnTo>
                                        <a:pt x="165839" y="405806"/>
                                      </a:lnTo>
                                      <a:lnTo>
                                        <a:pt x="165839" y="485861"/>
                                      </a:lnTo>
                                      <a:lnTo>
                                        <a:pt x="165839" y="485730"/>
                                      </a:lnTo>
                                      <a:moveTo>
                                        <a:pt x="165839" y="271555"/>
                                      </a:moveTo>
                                      <a:lnTo>
                                        <a:pt x="294344" y="271555"/>
                                      </a:lnTo>
                                      <a:lnTo>
                                        <a:pt x="294344" y="191435"/>
                                      </a:lnTo>
                                      <a:lnTo>
                                        <a:pt x="165839" y="191435"/>
                                      </a:lnTo>
                                      <a:lnTo>
                                        <a:pt x="165839" y="271424"/>
                                      </a:lnTo>
                                      <a:lnTo>
                                        <a:pt x="165839" y="271555"/>
                                      </a:lnTo>
                                      <a:moveTo>
                                        <a:pt x="377206" y="402933"/>
                                      </a:moveTo>
                                      <a:lnTo>
                                        <a:pt x="377206" y="485795"/>
                                      </a:lnTo>
                                      <a:lnTo>
                                        <a:pt x="505776" y="485795"/>
                                      </a:lnTo>
                                      <a:lnTo>
                                        <a:pt x="505776" y="402868"/>
                                      </a:lnTo>
                                      <a:lnTo>
                                        <a:pt x="377206" y="402868"/>
                                      </a:lnTo>
                                      <a:cubicBezTo>
                                        <a:pt x="380079" y="402868"/>
                                        <a:pt x="377206" y="402868"/>
                                        <a:pt x="377206" y="402868"/>
                                      </a:cubicBezTo>
                                      <a:lnTo>
                                        <a:pt x="377206" y="402933"/>
                                      </a:lnTo>
                                      <a:moveTo>
                                        <a:pt x="508649" y="697163"/>
                                      </a:moveTo>
                                      <a:lnTo>
                                        <a:pt x="508649" y="617174"/>
                                      </a:lnTo>
                                      <a:lnTo>
                                        <a:pt x="380014" y="617174"/>
                                      </a:lnTo>
                                      <a:lnTo>
                                        <a:pt x="380014" y="697163"/>
                                      </a:lnTo>
                                      <a:lnTo>
                                        <a:pt x="508649" y="697163"/>
                                      </a:lnTo>
                                      <a:cubicBezTo>
                                        <a:pt x="508649" y="700036"/>
                                        <a:pt x="508649" y="697163"/>
                                        <a:pt x="508649" y="697163"/>
                                      </a:cubicBezTo>
                                      <a:moveTo>
                                        <a:pt x="645774" y="791452"/>
                                      </a:moveTo>
                                      <a:lnTo>
                                        <a:pt x="711463" y="791452"/>
                                      </a:lnTo>
                                      <a:lnTo>
                                        <a:pt x="711463" y="660009"/>
                                      </a:lnTo>
                                      <a:lnTo>
                                        <a:pt x="645774" y="660009"/>
                                      </a:lnTo>
                                      <a:lnTo>
                                        <a:pt x="645774" y="791452"/>
                                      </a:lnTo>
                                      <a:moveTo>
                                        <a:pt x="645774" y="600066"/>
                                      </a:moveTo>
                                      <a:lnTo>
                                        <a:pt x="711463" y="600066"/>
                                      </a:lnTo>
                                      <a:lnTo>
                                        <a:pt x="711463" y="468622"/>
                                      </a:lnTo>
                                      <a:lnTo>
                                        <a:pt x="645774" y="468622"/>
                                      </a:lnTo>
                                      <a:lnTo>
                                        <a:pt x="645774" y="600066"/>
                                      </a:lnTo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 w="32650" cap="sq">
                                  <a:noFill/>
                                  <a:prstDash val="solid"/>
                                  <a:bevel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3" o:spid="_x0000_s1026" o:spt="203" style="height:25.55pt;width:354.3pt;" coordorigin="101599,-9868" coordsize="4500000,324498" o:gfxdata="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">
                      <o:lock v:ext="edit" aspectratio="f"/>
                      <v:group id="组合 1" o:spid="_x0000_s1026" o:spt="203" style="position:absolute;left:101599;top:-9868;height:324498;width:4500000;" coordorigin="1061361,-24674" coordsize="4602237,332558" o:gfxdata="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PMmT6bEAAAA4QAAAA8AAAAAAAAAAQAgAAAAIgAAAGRycy9kb3du&#10;cmV2LnhtbFBLAQIUABQAAAAIAIdO4kAzLwWeOwAAADkAAAAVAAAAAAAAAAEAIAAAABMBAABkcnMv&#10;Z3JvdXBzaGFwZXhtbC54bWxQSwUGAAAAAAYABgBgAQAA0AMAAAAA&#10;">
                        <o:lock v:ext="edit" aspectratio="f"/>
                        <v:rect id="_x0000_s1026" o:spid="_x0000_s1026" o:spt="1" style="position:absolute;left:1061361;top:0;height:252000;width:250362;v-text-anchor:middle;" fillcolor="#526E94 [3204]" filled="t" stroked="f" coordsize="21600,21600" o:gfxdata="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nLW3&#10;wsEAAADiAAAADwAAAAAAAAABACAAAAAiAAAAZHJzL2Rvd25yZXYueG1sUEsBAhQAFAAAAAgAh07i&#10;QDMvBZ47AAAAOQAAABAAAAAAAAAAAQAgAAAAEAEAAGRycy9zaGFwZXhtbC54bWxQSwUGAAAAAAYA&#10;BgBbAQAAugMAAAAA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</v:rect>
                        <v:rect id="矩形 66" o:spid="_x0000_s1026" o:spt="1" style="position:absolute;left:1222211;top:-24674;height:282435;width:1405360;mso-wrap-style:none;v-text-anchor:middle;" filled="f" stroked="f" coordsize="21600,21600" o:gfxdata="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l&#10;YAWLwwAAAOMAAAAPAAAAAAAAAAEAIAAAACIAAABkcnMvZG93bnJldi54bWxQSwECFAAUAAAACACH&#10;TuJAMy8FnjsAAAA5AAAAEAAAAAAAAAABACAAAAASAQAAZHJzL3NoYXBleG1sLnhtbFBLBQYAAAAA&#10;BgAGAFsBAAC8AwAAAAA=&#10;">
                          <v:fill on="f" focussize="0,0"/>
                          <v:stroke on="f" weight="1pt" miterlimit="8" joinstyle="miter"/>
                          <v:imagedata o:title=""/>
                          <o:lock v:ext="edit" aspectratio="f"/>
                          <v:textbox inset="5mm,0mm,5mm,0mm">
                            <w:txbxContent>
                              <w:p w14:paraId="4CE44687">
                                <w:pPr>
                                  <w:pStyle w:val="24"/>
                                </w:pPr>
                                <w:r>
                                  <w:rPr>
                                    <w:rFonts w:hint="eastAsia"/>
                                  </w:rPr>
                                  <w:t>实习</w:t>
                                </w:r>
                                <w:r>
                                  <w:rPr>
                                    <w:rFonts w:hint="eastAsia" w:eastAsia="宋体"/>
                                    <w:lang w:val="en-US" w:eastAsia="zh-CN"/>
                                  </w:rPr>
                                  <w:t>/实践</w:t>
                                </w:r>
                                <w:r>
                                  <w:rPr>
                                    <w:rFonts w:hint="eastAsia"/>
                                  </w:rPr>
                                  <w:t>经历</w:t>
                                </w:r>
                              </w:p>
                            </w:txbxContent>
                          </v:textbox>
                        </v:rect>
                        <v:rect id="_x0000_s1026" o:spid="_x0000_s1026" o:spt="1" style="position:absolute;left:1061361;top:289437;height:18447;width:4602237;v-text-anchor:middle;" fillcolor="#D9D9D9 [2732]" filled="t" stroked="f" coordsize="21600,21600" o:gfxdata="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6&#10;P+4qwwAAAOIAAAAPAAAAAAAAAAEAIAAAACIAAABkcnMvZG93bnJldi54bWxQSwECFAAUAAAACACH&#10;TuJAMy8FnjsAAAA5AAAAEAAAAAAAAAABACAAAAASAQAAZHJzL3NoYXBleG1sLnhtbFBLBQYAAAAA&#10;BgAGAFsBAAC8AwAAAAA=&#10;">
                          <v:fill on="t" focussize="0,0"/>
                          <v:stroke on="f" weight="1pt" miterlimit="8" joinstyle="miter"/>
                          <v:imagedata o:title=""/>
                          <o:lock v:ext="edit" aspectratio="f"/>
                          <v:textbox>
                            <w:txbxContent>
                              <w:p w14:paraId="7612D1BE">
                                <w:pPr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、</w:t>
                                </w:r>
                              </w:p>
                            </w:txbxContent>
                          </v:textbox>
                        </v:rect>
                      </v:group>
                      <v:shape id="图片 85" o:spid="_x0000_s1026" o:spt="100" alt="eyJpZCI6NDUyMDAyMywicmVzb3VyY2Vfa2V5IjoiMSJ9" style="position:absolute;left:170570;top:76954;height:117475;width:117475;v-text-anchor:middle;" fillcolor="#FFFFFF [3212]" filled="t" stroked="f" coordsize="914162,914162" o:gfxdata="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PLvMO/FAAAA4wAAAA8AAAAAAAAAAQAgAAAAIgAAAGRycy9kb3ducmV2LnhtbFBLAQIUABQAAAAI&#10;AIdO4kAzLwWeOwAAADkAAAAQAAAAAAAAAAEAIAAAABQBAABkcnMvc2hhcGV4bWwueG1sUEsFBgAA&#10;AAAGAAYAWwEAAL4DAAAAAA==&#10;" path="m882868,848587c899976,848587,914276,862822,914276,882868c914100,900139,900139,914100,882868,914276l31457,914276c14479,914276,114,899976,114,879995c114,862822,14414,848587,31522,848587l80103,848587,80103,45822c80103,20095,100084,114,125811,114l545738,114c571465,114,591446,20095,591446,45822l591446,300090,771471,357225c808560,368652,834287,402933,834287,442895l834287,848587,882868,848587m377206,191435l377206,271424,505776,271424,505776,191500,377206,191500c380079,188627,377206,188627,377206,191500l377206,191435m294344,697097l294344,617174,165839,617174,165839,697163,294344,697163c294344,700036,294344,697163,294344,697163l294344,697097m165839,485730l294344,485730,294344,405806,165839,405806,165839,485861,165839,485730m165839,271555l294344,271555,294344,191435,165839,191435,165839,271424,165839,271555m377206,402933l377206,485795,505776,485795,505776,402868,377206,402868c380079,402868,377206,402868,377206,402868l377206,402933m508649,697163l508649,617174,380014,617174,380014,697163,508649,697163c508649,700036,508649,697163,508649,697163m645774,791452l711463,791452,711463,660009,645774,660009,645774,791452m645774,600066l711463,600066,711463,468622,645774,468622,645774,600066e">
                        <v:path o:connectlocs="113453,109048;117489,113453;113453,117489;4042,117489;14,113084;4050,109048;10293,109048;10293,5888;16167,14;70130,14;76004,5888;76004,38563;99138,45905;107210,56914;107210,109048;113453,109048;48473,24600;48473,34879;64995,34879;64995,24608;48473,24608;48473,24608;48473,24600;37824,89580;37824,79310;21311,79310;21311,89589;37824,89589;37824,89589;37824,89580;21311,62419;37824,62419;37824,52148;21311,52148;21311,62435;21311,62419;21311,34896;37824,34896;37824,24600;21311,24600;21311,34879;21311,34896;48473,51779;48473,62427;64995,62427;64995,51770;48473,51770;48473,51770;48473,51779;65364,89589;65364,79310;48833,79310;48833,89589;65364,89589;65364,89589;82985,101706;91427,101706;91427,84814;82985,84814;82985,101706;82985,77111;91427,77111;91427,60220;82985,60220;82985,77111" o:connectangles="0,0,0,0,0,0,0,0,0,0,0,0,0,0,0,0,0,0,0,0,0,0,0,0,0,0,0,0,0,0,0,0,0,0,0,0,0,0,0,0,0,0,0,0,0,0,0,0,0,0,0,0,0,0,0,0,0,0,0,0,0,0,0,0,0"/>
                        <v:fill on="t" focussize="0,0"/>
                        <v:stroke on="f" weight="2.57086614173228pt" joinstyle="bevel" endcap="square"/>
                        <v:imagedata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207ECEEB">
            <w:pPr>
              <w:pStyle w:val="17"/>
              <w:framePr w:hSpace="0" w:wrap="auto" w:vAnchor="margin" w:hAnchor="text" w:xAlign="left" w:yAlign="inline"/>
              <w:spacing w:line="360" w:lineRule="auto"/>
              <w:rPr>
                <w:rFonts w:hint="default" w:ascii="MiSans Normal" w:hAnsi="MiSans Normal" w:eastAsia="MiSans Normal" w:cs="宋体"/>
                <w:b/>
                <w:bCs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</w:pPr>
            <w:r>
              <w:rPr>
                <w:rFonts w:hint="eastAsia" w:ascii="MiSans Normal" w:hAnsi="MiSans Normal" w:eastAsia="MiSans Normal" w:cs="宋体"/>
                <w:b/>
                <w:bCs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b/>
                <w:bCs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何时，在何处实习，承担了哪些实习工作</w:t>
            </w:r>
          </w:p>
          <w:p w14:paraId="71BFDCE4">
            <w:pPr>
              <w:pStyle w:val="15"/>
              <w:framePr w:hSpace="0" w:wrap="auto" w:vAnchor="margin" w:hAnchor="text" w:xAlign="left" w:yAlign="inline"/>
              <w:spacing w:line="360" w:lineRule="auto"/>
              <w:rPr>
                <w:rFonts w:hint="eastAsia"/>
                <w:b/>
                <w:bCs/>
              </w:rPr>
            </w:pPr>
            <w:r>
              <w:rPr>
                <w:rFonts w:hint="eastAsia" w:ascii="MiSans Normal" w:hAnsi="MiSans Normal" w:eastAsia="MiSans Normal" w:cs="宋体"/>
                <w:b/>
                <w:bCs/>
                <w:color w:val="404040" w:themeColor="text1" w:themeTint="BF"/>
                <w:kern w:val="2"/>
                <w:sz w:val="21"/>
                <w:szCs w:val="22"/>
                <w:lang w:val="en-US" w:eastAsia="zh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>◎</w:t>
            </w:r>
            <w:r>
              <w:rPr>
                <w:rFonts w:hint="eastAsia" w:ascii="MiSans Normal" w:hAnsi="MiSans Normal" w:eastAsia="MiSans Normal" w:cs="宋体"/>
                <w:b/>
                <w:bCs/>
                <w:color w:val="404040" w:themeColor="text1" w:themeTint="BF"/>
                <w:kern w:val="2"/>
                <w:sz w:val="21"/>
                <w:szCs w:val="22"/>
                <w:lang w:val="en-US" w:eastAsia="zh-CN" w:bidi="ar-SA"/>
                <w14:textFill>
                  <w14:solidFill>
                    <w14:schemeClr w14:val="tx1">
                      <w14:lumMod w14:val="75000"/>
                      <w14:lumOff w14:val="25000"/>
                    </w14:schemeClr>
                  </w14:solidFill>
                </w14:textFill>
                <w14:ligatures w14:val="standardContextual"/>
              </w:rPr>
              <w:t xml:space="preserve"> 何时，在何处实践，承担了哪些实践工作</w:t>
            </w:r>
          </w:p>
          <w:p w14:paraId="5FBA1D97">
            <w:pPr>
              <w:pStyle w:val="15"/>
              <w:framePr w:hSpace="0" w:wrap="auto" w:vAnchor="margin" w:hAnchor="text" w:xAlign="left" w:yAlign="inline"/>
              <w:rPr>
                <w:rFonts w:hint="eastAsia" w:ascii="宋体" w:hAnsi="宋体" w:eastAsia="宋体" w:cs="宋体"/>
              </w:rPr>
            </w:pPr>
          </w:p>
        </w:tc>
      </w:tr>
    </w:tbl>
    <w:p w14:paraId="3A9B187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color w:val="000000"/>
          <w:kern w:val="0"/>
          <w:sz w:val="28"/>
          <w:szCs w:val="28"/>
          <w:lang w:val="en-US" w:eastAsia="zh-CN" w:bidi="ar"/>
          <w14:ligatures w14:val="standardContextual"/>
        </w:rPr>
        <w:sectPr>
          <w:headerReference r:id="rId3" w:type="default"/>
          <w:pgSz w:w="11906" w:h="16838"/>
          <w:pgMar w:top="850" w:right="0" w:bottom="680" w:left="567" w:header="0" w:footer="0" w:gutter="0"/>
          <w:cols w:space="425" w:num="1"/>
          <w:docGrid w:type="lines" w:linePitch="312" w:charSpace="0"/>
        </w:sectPr>
      </w:pPr>
      <w:bookmarkStart w:id="0" w:name="_GoBack"/>
      <w:bookmarkEnd w:id="0"/>
    </w:p>
    <w:p w14:paraId="39593E58"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eastAsia="宋体" w:cs="宋体"/>
          <w:b/>
          <w:bCs/>
          <w:color w:val="000000"/>
          <w:kern w:val="0"/>
          <w:sz w:val="28"/>
          <w:szCs w:val="28"/>
          <w:lang w:val="en-US" w:eastAsia="zh-CN" w:bidi="ar"/>
          <w14:ligatures w14:val="standardContextual"/>
        </w:rPr>
        <w:t xml:space="preserve">证明材料： </w:t>
      </w:r>
    </w:p>
    <w:p w14:paraId="12246EA9"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eastAsia="宋体" w:cs="宋体"/>
          <w:color w:val="000000"/>
          <w:kern w:val="0"/>
          <w:sz w:val="20"/>
          <w:szCs w:val="20"/>
          <w:lang w:val="en-US" w:eastAsia="zh-CN" w:bidi="ar"/>
          <w14:ligatures w14:val="standardContextual"/>
        </w:rPr>
        <w:t>（可附上相关证书，最后请附生活照1张）</w:t>
      </w:r>
    </w:p>
    <w:p w14:paraId="35A3BBF4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color w:val="000000"/>
          <w:kern w:val="0"/>
          <w:sz w:val="28"/>
          <w:szCs w:val="28"/>
          <w:lang w:val="en-US" w:eastAsia="zh-CN" w:bidi="ar"/>
          <w14:ligatures w14:val="standardContextual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107315</wp:posOffset>
            </wp:positionV>
            <wp:extent cx="7189470" cy="4000500"/>
            <wp:effectExtent l="0" t="0" r="11430" b="0"/>
            <wp:wrapNone/>
            <wp:docPr id="42" name="https://docer-ks3.wpscdn.cn/picture/54433282/9481cab86a68060d756bc60dbb4f6e0c_612.jpg" descr="游泳池,海洋,风景,梯田,图像,三维图形,酒店游泳池,建筑露台,华贵,柳条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4433282&quot;,&quot;origin&quot;:0,&quot;type&quot;:&quot;pictures&quot;,&quot;user&quot;:&quot;23743906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https://docer-ks3.wpscdn.cn/picture/54433282/9481cab86a68060d756bc60dbb4f6e0c_612.jpg" descr="游泳池,海洋,风景,梯田,图像,三维图形,酒店游泳池,建筑露台,华贵,柳条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8947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4589145</wp:posOffset>
            </wp:positionV>
            <wp:extent cx="7189470" cy="4000500"/>
            <wp:effectExtent l="0" t="0" r="11430" b="0"/>
            <wp:wrapNone/>
            <wp:docPr id="43" name="https://docer-ks3.wpscdn.cn/picture/54433282/9481cab86a68060d756bc60dbb4f6e0c_612.jpg" descr="游泳池,海洋,风景,梯田,图像,三维图形,酒店游泳池,建筑露台,华贵,柳条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4433282&quot;,&quot;origin&quot;:0,&quot;type&quot;:&quot;pictures&quot;,&quot;user&quot;:&quot;23743906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https://docer-ks3.wpscdn.cn/picture/54433282/9481cab86a68060d756bc60dbb4f6e0c_612.jpg" descr="游泳池,海洋,风景,梯田,图像,三维图形,酒店游泳池,建筑露台,华贵,柳条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8947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850" w:right="0" w:bottom="680" w:left="567" w:header="0" w:footer="0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41211A65-265D-4A47-BCC8-F8002A7BDDF7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A97F4B70-04F1-49B8-955F-0459430E9A3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D08820C5-3E9F-4ACD-81C2-B5DC893D5F3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11B88D8C-7E07-46C4-BFEA-987E446356B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835F5785-0D23-4606-8BA1-85EFE717F11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31EA5BD8-8803-456D-B5C3-A7A39EE266DA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DFAD8638-1FDE-4D63-A760-75E71E472FE1}"/>
  </w:font>
  <w:font w:name="MiSans Normal">
    <w:altName w:val="宋体"/>
    <w:panose1 w:val="00000500000000000000"/>
    <w:charset w:val="86"/>
    <w:family w:val="auto"/>
    <w:pitch w:val="default"/>
    <w:sig w:usb0="00000000" w:usb1="00000000" w:usb2="00000016" w:usb3="00000000" w:csb0="00040001" w:csb1="00000000"/>
    <w:embedRegular r:id="rId8" w:fontKey="{FB07819A-AB18-4DE2-8B00-5B49C9784606}"/>
  </w:font>
  <w:font w:name="MiSans Demibold">
    <w:altName w:val="宋体"/>
    <w:panose1 w:val="00000700000000000000"/>
    <w:charset w:val="86"/>
    <w:family w:val="auto"/>
    <w:pitch w:val="default"/>
    <w:sig w:usb0="00000000" w:usb1="00000000" w:usb2="00000016" w:usb3="00000000" w:csb0="00040001" w:csb1="00000000"/>
  </w:font>
  <w:font w:name="MiSans Normal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7FDAC4DC-464B-4243-A21D-10BE2B94A5E9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AE41EDF4-F94B-466A-94FE-1F235782D21B}"/>
  </w:font>
  <w:font w:name="MiSans Demibold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1" w:fontKey="{D7411979-A685-49E6-9475-F13E35EA2B69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763F08">
    <w:pPr>
      <w:pStyle w:val="3"/>
    </w:pPr>
    <w:r>
      <w:rPr>
        <w14:ligatures w14:val="none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align>left</wp:align>
              </wp:positionH>
              <wp:positionV relativeFrom="paragraph">
                <wp:posOffset>66040</wp:posOffset>
              </wp:positionV>
              <wp:extent cx="2252980" cy="10616565"/>
              <wp:effectExtent l="0" t="0" r="0" b="0"/>
              <wp:wrapNone/>
              <wp:docPr id="94995467" name="组合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52980" cy="10616400"/>
                        <a:chOff x="0" y="2"/>
                        <a:chExt cx="2286000" cy="10616104"/>
                      </a:xfrm>
                    </wpg:grpSpPr>
                    <wps:wsp>
                      <wps:cNvPr id="1719251655" name="矩形 2"/>
                      <wps:cNvSpPr/>
                      <wps:spPr>
                        <a:xfrm>
                          <a:off x="0" y="134632"/>
                          <a:ext cx="2286000" cy="10481474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g:grpSp>
                      <wpg:cNvPr id="53" name="组合 1"/>
                      <wpg:cNvGrpSpPr/>
                      <wpg:grpSpPr>
                        <a:xfrm>
                          <a:off x="289631" y="2"/>
                          <a:ext cx="1774190" cy="465598"/>
                          <a:chOff x="76246" y="2"/>
                          <a:chExt cx="1720715" cy="545363"/>
                        </a:xfrm>
                      </wpg:grpSpPr>
                      <wps:wsp>
                        <wps:cNvPr id="1345720081" name="Trapezoid 10"/>
                        <wps:cNvSpPr/>
                        <wps:spPr>
                          <a:xfrm>
                            <a:off x="76246" y="1054"/>
                            <a:ext cx="1720715" cy="156643"/>
                          </a:xfrm>
                          <a:prstGeom prst="trapezoid">
                            <a:avLst>
                              <a:gd name="adj" fmla="val 77857"/>
                            </a:avLst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wrap="square">
                          <a:noAutofit/>
                        </wps:bodyPr>
                      </wps:wsp>
                      <wps:wsp>
                        <wps:cNvPr id="956658993" name="Pentagon 9"/>
                        <wps:cNvSpPr/>
                        <wps:spPr>
                          <a:xfrm rot="5400000">
                            <a:off x="663924" y="-485648"/>
                            <a:ext cx="545363" cy="1516664"/>
                          </a:xfrm>
                          <a:prstGeom prst="homePlate">
                            <a:avLst>
                              <a:gd name="adj" fmla="val 35768"/>
                            </a:avLst>
                          </a:prstGeom>
                          <a:solidFill>
                            <a:schemeClr val="accent1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wrap="square">
                          <a:noAutofit/>
                        </wps:bodyPr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组合 1" o:spid="_x0000_s1026" o:spt="203" style="position:absolute;left:0pt;margin-top:5.2pt;height:835.95pt;width:177.4pt;mso-position-horizontal:left;mso-position-horizontal-relative:page;z-index:251662336;mso-width-relative:page;mso-height-relative:page;" coordorigin="0,2" coordsize="2286000,10616104" o:gfxdata="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">
              <o:lock v:ext="edit" aspectratio="f"/>
              <v:rect id="矩形 2" o:spid="_x0000_s1026" o:spt="1" style="position:absolute;left:0;top:134632;height:10481474;width:2286000;v-text-anchor:middle;" fillcolor="#F2F2F2 [3052]" filled="t" stroked="f" coordsize="21600,21600" o:gfxdata="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U&#10;Jjs/wwAAAOMAAAAPAAAAAAAAAAEAIAAAACIAAABkcnMvZG93bnJldi54bWxQSwECFAAUAAAACACH&#10;TuJAMy8FnjsAAAA5AAAAEAAAAAAAAAABACAAAAASAQAAZHJzL3NoYXBleG1sLnhtbFBLBQYAAAAA&#10;BgAGAFsBAAC8AwAAAAA=&#10;">
                <v:fill on="t" focussize="0,0"/>
                <v:stroke on="f" weight="1pt" miterlimit="8" joinstyle="miter"/>
                <v:imagedata o:title=""/>
                <o:lock v:ext="edit" aspectratio="f"/>
              </v:rect>
              <v:group id="组合 1" o:spid="_x0000_s1026" o:spt="203" style="position:absolute;left:289631;top:2;height:465598;width:1774190;" coordorigin="76246,2" coordsize="1720715,545363" o:gfxdata="UEsDBAoAAAAAAIdO4kAAAAAAAAAAAAAAAAAEAAAAZHJzL1BLAwQUAAAACACHTuJAlLa2or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WwK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La2or0AAADbAAAADwAAAAAAAAABACAAAAAiAAAAZHJzL2Rvd25yZXYueG1s&#10;UEsBAhQAFAAAAAgAh07iQDMvBZ47AAAAOQAAABUAAAAAAAAAAQAgAAAADAEAAGRycy9ncm91cHNo&#10;YXBleG1sLnhtbFBLBQYAAAAABgAGAGABAADJAwAAAAA=&#10;">
                <o:lock v:ext="edit" aspectratio="f"/>
                <v:shape id="Trapezoid 10" o:spid="_x0000_s1026" style="position:absolute;left:76246;top:1054;height:156643;width:1720715;" fillcolor="#3E536F [2404]" filled="t" stroked="f" coordsize="1720715,156643" o:gfxdata="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kZJuScQAAADjAAAADwAAAAAAAAABACAAAAAiAAAAZHJzL2Rvd25yZXYueG1sUEsBAhQAFAAAAAgA&#10;h07iQDMvBZ47AAAAOQAAABAAAAAAAAAAAQAgAAAAEwEAAGRycy9zaGFwZXhtbC54bWxQSwUGAAAA&#10;AAYABgBbAQAAvQMAAAAA&#10;" path="m0,156643l121957,0,1598757,0,1720715,156643xe">
                  <v:path o:connectlocs="860357,0;60978,78321;860357,156643;1659736,78321" o:connectangles="247,164,82,0"/>
                  <v:fill on="t" focussize="0,0"/>
                  <v:stroke on="f" weight="1pt" miterlimit="8" joinstyle="miter"/>
                  <v:imagedata o:title=""/>
                  <o:lock v:ext="edit" aspectratio="f"/>
                </v:shape>
                <v:shape id="Pentagon 9" o:spid="_x0000_s1026" o:spt="15" type="#_x0000_t15" style="position:absolute;left:663924;top:-485648;height:1516664;width:545363;rotation:5898240f;" fillcolor="#526E94 [3204]" filled="t" stroked="f" coordsize="21600,21600" o:gfxdata="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Xy69f8QAAADiAAAADwAAAAAAAAABACAAAAAiAAAAZHJzL2Rvd25yZXYueG1sUEsBAhQAFAAAAAgA&#10;h07iQDMvBZ47AAAAOQAAABAAAAAAAAAAAQAgAAAAEwEAAGRycy9zaGFwZXhtbC54bWxQSwUGAAAA&#10;AAYABgBbAQAAvQMAAAAA&#10;" adj="13875">
                  <v:fill on="t" focussize="0,0"/>
                  <v:stroke on="f" weight="1pt" miterlimit="8" joinstyle="miter"/>
                  <v:imagedata o:title=""/>
                  <o:lock v:ext="edit" aspectratio="f"/>
                </v:shape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3823327"/>
    <w:multiLevelType w:val="multilevel"/>
    <w:tmpl w:val="63823327"/>
    <w:lvl w:ilvl="0" w:tentative="0">
      <w:start w:val="1"/>
      <w:numFmt w:val="bullet"/>
      <w:pStyle w:val="12"/>
      <w:lvlText w:val="◎"/>
      <w:lvlJc w:val="left"/>
      <w:pPr>
        <w:ind w:left="755" w:hanging="440"/>
      </w:pPr>
      <w:rPr>
        <w:rFonts w:hint="eastAsia" w:ascii="MiSans Normal" w:hAnsi="MiSans Normal" w:eastAsia="MiSans Normal"/>
      </w:rPr>
    </w:lvl>
    <w:lvl w:ilvl="1" w:tentative="0">
      <w:start w:val="1"/>
      <w:numFmt w:val="bullet"/>
      <w:lvlText w:val=""/>
      <w:lvlJc w:val="left"/>
      <w:pPr>
        <w:ind w:left="1195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35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075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15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55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95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35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75" w:hanging="44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embedSystemFonts/>
  <w:bordersDoNotSurroundHeader w:val="0"/>
  <w:bordersDoNotSurroundFooter w:val="0"/>
  <w:attachedTemplate r:id="rId1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M3OGQxNWM0YzBhMWQzZTZlMzg1MGU3NzQyMmUzNWIifQ=="/>
  </w:docVars>
  <w:rsids>
    <w:rsidRoot w:val="523F49FE"/>
    <w:rsid w:val="000405C7"/>
    <w:rsid w:val="0007523E"/>
    <w:rsid w:val="00082638"/>
    <w:rsid w:val="00082658"/>
    <w:rsid w:val="00097C7E"/>
    <w:rsid w:val="000C206C"/>
    <w:rsid w:val="000C5B10"/>
    <w:rsid w:val="000E3AC7"/>
    <w:rsid w:val="00102279"/>
    <w:rsid w:val="001032A5"/>
    <w:rsid w:val="00184A68"/>
    <w:rsid w:val="001C700F"/>
    <w:rsid w:val="001D4726"/>
    <w:rsid w:val="001D710C"/>
    <w:rsid w:val="001F371D"/>
    <w:rsid w:val="00202F03"/>
    <w:rsid w:val="00225348"/>
    <w:rsid w:val="00240F08"/>
    <w:rsid w:val="00277B44"/>
    <w:rsid w:val="002A16BF"/>
    <w:rsid w:val="002A2B8E"/>
    <w:rsid w:val="002B0153"/>
    <w:rsid w:val="002D7E48"/>
    <w:rsid w:val="002E21E2"/>
    <w:rsid w:val="00321E0D"/>
    <w:rsid w:val="00327A1B"/>
    <w:rsid w:val="003423B8"/>
    <w:rsid w:val="00372F9D"/>
    <w:rsid w:val="003A375D"/>
    <w:rsid w:val="003B2F0A"/>
    <w:rsid w:val="003C5E47"/>
    <w:rsid w:val="003C7828"/>
    <w:rsid w:val="003E084B"/>
    <w:rsid w:val="00406CA9"/>
    <w:rsid w:val="00465B60"/>
    <w:rsid w:val="00472665"/>
    <w:rsid w:val="004E4BA2"/>
    <w:rsid w:val="004F0B62"/>
    <w:rsid w:val="004F0E99"/>
    <w:rsid w:val="005859D4"/>
    <w:rsid w:val="005D6A68"/>
    <w:rsid w:val="005F6797"/>
    <w:rsid w:val="00624818"/>
    <w:rsid w:val="00637B7F"/>
    <w:rsid w:val="006401F4"/>
    <w:rsid w:val="00641A93"/>
    <w:rsid w:val="00682A75"/>
    <w:rsid w:val="006932B3"/>
    <w:rsid w:val="006A09B8"/>
    <w:rsid w:val="006C5D0C"/>
    <w:rsid w:val="00715931"/>
    <w:rsid w:val="00764EA8"/>
    <w:rsid w:val="00782AB2"/>
    <w:rsid w:val="007A6514"/>
    <w:rsid w:val="007D6CC1"/>
    <w:rsid w:val="00842F81"/>
    <w:rsid w:val="0086733C"/>
    <w:rsid w:val="0087377C"/>
    <w:rsid w:val="0087546B"/>
    <w:rsid w:val="00876B27"/>
    <w:rsid w:val="008812B5"/>
    <w:rsid w:val="008B4F9B"/>
    <w:rsid w:val="008D6244"/>
    <w:rsid w:val="008E7337"/>
    <w:rsid w:val="009056F1"/>
    <w:rsid w:val="00907472"/>
    <w:rsid w:val="00952B7D"/>
    <w:rsid w:val="009F1164"/>
    <w:rsid w:val="009F4B40"/>
    <w:rsid w:val="009F4F9E"/>
    <w:rsid w:val="00A57CFA"/>
    <w:rsid w:val="00A63089"/>
    <w:rsid w:val="00A809F7"/>
    <w:rsid w:val="00A86E4C"/>
    <w:rsid w:val="00AD42C1"/>
    <w:rsid w:val="00AE0A8E"/>
    <w:rsid w:val="00B678AB"/>
    <w:rsid w:val="00BF662E"/>
    <w:rsid w:val="00C0174E"/>
    <w:rsid w:val="00C62883"/>
    <w:rsid w:val="00C75419"/>
    <w:rsid w:val="00CA7746"/>
    <w:rsid w:val="00CE05CB"/>
    <w:rsid w:val="00D053E3"/>
    <w:rsid w:val="00D51FBD"/>
    <w:rsid w:val="00D7473B"/>
    <w:rsid w:val="00D9274D"/>
    <w:rsid w:val="00D955F5"/>
    <w:rsid w:val="00DB0A81"/>
    <w:rsid w:val="00DC376C"/>
    <w:rsid w:val="00E042D7"/>
    <w:rsid w:val="00E05467"/>
    <w:rsid w:val="00E0786C"/>
    <w:rsid w:val="00E569ED"/>
    <w:rsid w:val="00E83618"/>
    <w:rsid w:val="00E96EB8"/>
    <w:rsid w:val="00EB4A0B"/>
    <w:rsid w:val="00EC4FDA"/>
    <w:rsid w:val="00F26E62"/>
    <w:rsid w:val="00F43332"/>
    <w:rsid w:val="00F517A9"/>
    <w:rsid w:val="00F806E2"/>
    <w:rsid w:val="00F831A0"/>
    <w:rsid w:val="00FA11B8"/>
    <w:rsid w:val="00FA47C7"/>
    <w:rsid w:val="00FC6C3C"/>
    <w:rsid w:val="01521B58"/>
    <w:rsid w:val="016025FC"/>
    <w:rsid w:val="03A26DD8"/>
    <w:rsid w:val="05BF0905"/>
    <w:rsid w:val="08B807BF"/>
    <w:rsid w:val="08C557F0"/>
    <w:rsid w:val="0966277A"/>
    <w:rsid w:val="0B381EF4"/>
    <w:rsid w:val="0E651252"/>
    <w:rsid w:val="0FE12B5A"/>
    <w:rsid w:val="10861954"/>
    <w:rsid w:val="12244F80"/>
    <w:rsid w:val="129D771A"/>
    <w:rsid w:val="14BA48E0"/>
    <w:rsid w:val="14E60C13"/>
    <w:rsid w:val="15252DED"/>
    <w:rsid w:val="155142DE"/>
    <w:rsid w:val="1571763A"/>
    <w:rsid w:val="15A00DC2"/>
    <w:rsid w:val="16AE4C30"/>
    <w:rsid w:val="17152026"/>
    <w:rsid w:val="177D585E"/>
    <w:rsid w:val="18F75C82"/>
    <w:rsid w:val="19FF5EAA"/>
    <w:rsid w:val="1B493023"/>
    <w:rsid w:val="1D017037"/>
    <w:rsid w:val="1FE31C53"/>
    <w:rsid w:val="24314F35"/>
    <w:rsid w:val="2B4A38FF"/>
    <w:rsid w:val="2EA6649D"/>
    <w:rsid w:val="2FAC180A"/>
    <w:rsid w:val="2FEF6776"/>
    <w:rsid w:val="319121DA"/>
    <w:rsid w:val="38E70E09"/>
    <w:rsid w:val="3B0532F1"/>
    <w:rsid w:val="3C776471"/>
    <w:rsid w:val="48A360B7"/>
    <w:rsid w:val="48C217D1"/>
    <w:rsid w:val="4AD625B4"/>
    <w:rsid w:val="51791EEB"/>
    <w:rsid w:val="523F49FE"/>
    <w:rsid w:val="52B65CDE"/>
    <w:rsid w:val="52ED0DE3"/>
    <w:rsid w:val="554738F5"/>
    <w:rsid w:val="56A30136"/>
    <w:rsid w:val="57081D47"/>
    <w:rsid w:val="57954CAF"/>
    <w:rsid w:val="60F159D0"/>
    <w:rsid w:val="62935369"/>
    <w:rsid w:val="67D57BF8"/>
    <w:rsid w:val="681B0A03"/>
    <w:rsid w:val="69C90AA3"/>
    <w:rsid w:val="6A097E59"/>
    <w:rsid w:val="6F997ED1"/>
    <w:rsid w:val="6FD9207B"/>
    <w:rsid w:val="71A072F4"/>
    <w:rsid w:val="75686E3E"/>
    <w:rsid w:val="773F310C"/>
    <w:rsid w:val="7A440A39"/>
    <w:rsid w:val="7CC83BA3"/>
    <w:rsid w:val="7F684DC6"/>
    <w:rsid w:val="FFFDE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default="1" w:styleId="6">
    <w:name w:val="Default Paragraph Font"/>
    <w:autoRedefine/>
    <w:semiHidden/>
    <w:unhideWhenUsed/>
    <w:qFormat/>
    <w:uiPriority w:val="1"/>
  </w:style>
  <w:style w:type="table" w:default="1" w:styleId="4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autoRedefine/>
    <w:unhideWhenUsed/>
    <w:qFormat/>
    <w:uiPriority w:val="99"/>
    <w:rPr>
      <w:color w:val="84B6AC" w:themeColor="hyperlink"/>
      <w:u w:val="single"/>
      <w14:textFill>
        <w14:solidFill>
          <w14:schemeClr w14:val="hlink"/>
        </w14:solidFill>
      </w14:textFill>
    </w:rPr>
  </w:style>
  <w:style w:type="character" w:customStyle="1" w:styleId="8">
    <w:name w:val="页眉 字符"/>
    <w:basedOn w:val="6"/>
    <w:link w:val="3"/>
    <w:autoRedefine/>
    <w:qFormat/>
    <w:uiPriority w:val="99"/>
    <w:rPr>
      <w:sz w:val="18"/>
      <w:szCs w:val="18"/>
    </w:rPr>
  </w:style>
  <w:style w:type="character" w:customStyle="1" w:styleId="9">
    <w:name w:val="页脚 字符"/>
    <w:basedOn w:val="6"/>
    <w:link w:val="2"/>
    <w:autoRedefine/>
    <w:qFormat/>
    <w:uiPriority w:val="99"/>
    <w:rPr>
      <w:sz w:val="18"/>
      <w:szCs w:val="18"/>
    </w:rPr>
  </w:style>
  <w:style w:type="paragraph" w:customStyle="1" w:styleId="10">
    <w:name w:val="简历_个人信息_姓名_段落"/>
    <w:qFormat/>
    <w:uiPriority w:val="0"/>
    <w:pPr>
      <w:framePr w:hSpace="181" w:wrap="around" w:vAnchor="margin" w:hAnchor="page" w:xAlign="center" w:yAlign="top"/>
      <w:suppressOverlap/>
      <w:adjustRightInd w:val="0"/>
      <w:snapToGrid w:val="0"/>
      <w:spacing w:before="3120" w:beforeLines="1000"/>
      <w:jc w:val="center"/>
    </w:pPr>
    <w:rPr>
      <w:rFonts w:asciiTheme="majorEastAsia" w:hAnsiTheme="majorEastAsia" w:eastAsiaTheme="majorEastAsia" w:cstheme="majorEastAsia"/>
      <w:color w:val="526E94" w:themeColor="accent1"/>
      <w:kern w:val="2"/>
      <w:sz w:val="36"/>
      <w:szCs w:val="22"/>
      <w:lang w:val="en-US" w:eastAsia="zh" w:bidi="ar-SA"/>
      <w14:textFill>
        <w14:solidFill>
          <w14:schemeClr w14:val="accent1"/>
        </w14:solidFill>
      </w14:textFill>
      <w14:ligatures w14:val="standardContextual"/>
    </w:rPr>
  </w:style>
  <w:style w:type="paragraph" w:customStyle="1" w:styleId="11">
    <w:name w:val="简历_个人信息_标题_段落"/>
    <w:autoRedefine/>
    <w:qFormat/>
    <w:uiPriority w:val="0"/>
    <w:pPr>
      <w:bidi w:val="0"/>
      <w:adjustRightInd w:val="0"/>
      <w:snapToGrid w:val="0"/>
      <w:spacing w:before="312" w:beforeLines="100" w:after="156" w:afterLines="50"/>
      <w:ind w:left="0" w:leftChars="0" w:firstLine="0" w:firstLineChars="0"/>
      <w:jc w:val="both"/>
      <w:textAlignment w:val="center"/>
    </w:pPr>
    <w:rPr>
      <w:rFonts w:asciiTheme="minorHAnsi" w:hAnsiTheme="minorHAnsi" w:eastAsiaTheme="majorEastAsia" w:cstheme="minorBidi"/>
      <w:color w:val="404040" w:themeColor="text1" w:themeTint="BF"/>
      <w:kern w:val="2"/>
      <w:sz w:val="22"/>
      <w:szCs w:val="21"/>
      <w:lang w:val="en-US" w:eastAsia="zh" w:bidi="ar-SA"/>
      <w14:textFill>
        <w14:solidFill>
          <w14:schemeClr w14:val="tx1">
            <w14:lumMod w14:val="75000"/>
            <w14:lumOff w14:val="25000"/>
          </w14:schemeClr>
        </w14:solidFill>
      </w14:textFill>
      <w14:ligatures w14:val="standardContextual"/>
    </w:rPr>
  </w:style>
  <w:style w:type="paragraph" w:customStyle="1" w:styleId="12">
    <w:name w:val="简历_个人信息_正文_段落"/>
    <w:qFormat/>
    <w:uiPriority w:val="0"/>
    <w:pPr>
      <w:numPr>
        <w:ilvl w:val="0"/>
        <w:numId w:val="1"/>
      </w:numPr>
      <w:adjustRightInd w:val="0"/>
      <w:snapToGrid w:val="0"/>
      <w:spacing w:line="360" w:lineRule="auto"/>
      <w:ind w:left="420" w:leftChars="0" w:hanging="440" w:firstLineChars="0"/>
    </w:pPr>
    <w:rPr>
      <w:rFonts w:asciiTheme="minorEastAsia" w:hAnsiTheme="minorEastAsia" w:eastAsiaTheme="minorEastAsia" w:cstheme="minorEastAsia"/>
      <w:color w:val="404040" w:themeColor="text1" w:themeTint="BF"/>
      <w:kern w:val="2"/>
      <w:sz w:val="21"/>
      <w:szCs w:val="22"/>
      <w:lang w:val="en-US" w:eastAsia="zh" w:bidi="ar-SA"/>
      <w14:textFill>
        <w14:solidFill>
          <w14:schemeClr w14:val="tx1">
            <w14:lumMod w14:val="75000"/>
            <w14:lumOff w14:val="25000"/>
          </w14:schemeClr>
        </w14:solidFill>
      </w14:textFill>
      <w14:ligatures w14:val="standardContextual"/>
    </w:rPr>
  </w:style>
  <w:style w:type="paragraph" w:customStyle="1" w:styleId="13">
    <w:name w:val="简历_个人信息_照片_段落"/>
    <w:next w:val="12"/>
    <w:autoRedefine/>
    <w:qFormat/>
    <w:uiPriority w:val="0"/>
    <w:pPr>
      <w:framePr w:hSpace="181" w:wrap="around" w:vAnchor="margin" w:hAnchor="page" w:xAlign="center" w:yAlign="top"/>
      <w:suppressOverlap/>
      <w:adjustRightInd w:val="0"/>
      <w:snapToGrid w:val="0"/>
      <w:spacing w:after="312" w:afterLines="100"/>
      <w:jc w:val="center"/>
    </w:pPr>
    <w:rPr>
      <w:rFonts w:asciiTheme="minorHAnsi" w:hAnsiTheme="minorHAnsi" w:eastAsiaTheme="minorEastAsia" w:cstheme="minorBidi"/>
      <w:color w:val="FFFFFF" w:themeColor="background1"/>
      <w:kern w:val="2"/>
      <w:sz w:val="21"/>
      <w:szCs w:val="22"/>
      <w:lang w:val="en-US" w:eastAsia="zh-CN" w:bidi="ar-SA"/>
      <w14:textFill>
        <w14:solidFill>
          <w14:schemeClr w14:val="bg1"/>
        </w14:solidFill>
      </w14:textFill>
      <w14:ligatures w14:val="standardContextual"/>
    </w:rPr>
  </w:style>
  <w:style w:type="paragraph" w:customStyle="1" w:styleId="14">
    <w:name w:val="简历_内容主区_大标题_段落"/>
    <w:next w:val="15"/>
    <w:qFormat/>
    <w:uiPriority w:val="0"/>
    <w:pPr>
      <w:framePr w:hSpace="181" w:wrap="around" w:vAnchor="margin" w:hAnchor="page" w:xAlign="center" w:yAlign="top"/>
      <w:suppressOverlap/>
      <w:adjustRightInd w:val="0"/>
      <w:snapToGrid w:val="0"/>
      <w:spacing w:before="150" w:beforeLines="150" w:after="50" w:afterLines="50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customStyle="1" w:styleId="15">
    <w:name w:val="简历_内容主区_正文_段落"/>
    <w:qFormat/>
    <w:uiPriority w:val="0"/>
    <w:pPr>
      <w:framePr w:hSpace="181" w:wrap="around" w:vAnchor="margin" w:hAnchor="page" w:xAlign="center" w:yAlign="top"/>
      <w:suppressOverlap/>
      <w:adjustRightInd w:val="0"/>
      <w:snapToGrid w:val="0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customStyle="1" w:styleId="16">
    <w:name w:val="简历_内容主区_三级标题_段落"/>
    <w:next w:val="15"/>
    <w:qFormat/>
    <w:uiPriority w:val="0"/>
    <w:pPr>
      <w:adjustRightInd w:val="0"/>
      <w:snapToGrid w:val="0"/>
    </w:pPr>
    <w:rPr>
      <w:rFonts w:asciiTheme="minorHAnsi" w:hAnsiTheme="minorHAnsi" w:eastAsiaTheme="maj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customStyle="1" w:styleId="17">
    <w:name w:val="简历_内容主区_副标题_段落"/>
    <w:next w:val="15"/>
    <w:qFormat/>
    <w:uiPriority w:val="0"/>
    <w:pPr>
      <w:framePr w:hSpace="181" w:wrap="around" w:vAnchor="margin" w:hAnchor="page" w:xAlign="center" w:yAlign="top"/>
      <w:suppressOverlap/>
      <w:tabs>
        <w:tab w:val="center" w:pos="3570"/>
        <w:tab w:val="right" w:pos="7020"/>
      </w:tabs>
      <w:adjustRightInd w:val="0"/>
      <w:snapToGrid w:val="0"/>
      <w:spacing w:before="156" w:beforeLines="50"/>
    </w:pPr>
    <w:rPr>
      <w:rFonts w:asciiTheme="minorHAnsi" w:hAnsiTheme="minorHAnsi" w:eastAsiaTheme="majorEastAsia" w:cstheme="minorBidi"/>
      <w:b/>
      <w:bCs/>
      <w:color w:val="526E94" w:themeColor="accent1"/>
      <w:sz w:val="21"/>
      <w:szCs w:val="21"/>
      <w:lang w:val="en-US" w:eastAsia="zh-CN" w:bidi="ar-SA"/>
      <w14:textFill>
        <w14:solidFill>
          <w14:schemeClr w14:val="accent1"/>
        </w14:solidFill>
      </w14:textFill>
    </w:rPr>
  </w:style>
  <w:style w:type="paragraph" w:customStyle="1" w:styleId="18">
    <w:name w:val="简历-内容主区_大标题_文本框"/>
    <w:autoRedefine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customStyle="1" w:styleId="19">
    <w:name w:val="简历_内容副区_正文_段落"/>
    <w:qFormat/>
    <w:uiPriority w:val="0"/>
    <w:pPr>
      <w:adjustRightInd w:val="0"/>
      <w:snapToGrid w:val="0"/>
      <w:ind w:left="0" w:leftChars="0" w:firstLine="0" w:firstLineChars="0"/>
    </w:pPr>
    <w:rPr>
      <w:rFonts w:asciiTheme="minorHAnsi" w:hAnsiTheme="minorHAnsi" w:eastAsiaTheme="minorEastAsia" w:cstheme="minorBidi"/>
      <w:color w:val="404040" w:themeColor="text1" w:themeTint="BF"/>
      <w:kern w:val="2"/>
      <w:sz w:val="21"/>
      <w:szCs w:val="22"/>
      <w:lang w:val="en-US" w:eastAsia="zh-CN" w:bidi="ar-SA"/>
      <w14:textFill>
        <w14:solidFill>
          <w14:schemeClr w14:val="tx1">
            <w14:lumMod w14:val="75000"/>
            <w14:lumOff w14:val="25000"/>
          </w14:schemeClr>
        </w14:solidFill>
      </w14:textFill>
      <w14:ligatures w14:val="standardContextual"/>
    </w:rPr>
  </w:style>
  <w:style w:type="paragraph" w:customStyle="1" w:styleId="20">
    <w:name w:val="简历_内容副区_副标题_段落"/>
    <w:next w:val="19"/>
    <w:autoRedefine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customStyle="1" w:styleId="21">
    <w:name w:val="简历_内容副区_大标题_文本框"/>
    <w:qFormat/>
    <w:uiPriority w:val="0"/>
    <w:pPr>
      <w:adjustRightInd w:val="0"/>
      <w:snapToGrid w:val="0"/>
      <w:jc w:val="center"/>
    </w:pPr>
    <w:rPr>
      <w:rFonts w:asciiTheme="majorEastAsia" w:hAnsiTheme="majorEastAsia" w:eastAsiaTheme="majorEastAsia" w:cstheme="majorEastAsia"/>
      <w:color w:val="526E94" w:themeColor="accent1"/>
      <w:kern w:val="2"/>
      <w:sz w:val="28"/>
      <w:szCs w:val="22"/>
      <w:lang w:val="en-US" w:eastAsia="zh-CN" w:bidi="ar-SA"/>
      <w14:textFill>
        <w14:solidFill>
          <w14:schemeClr w14:val="accent1"/>
        </w14:solidFill>
      </w14:textFill>
      <w14:ligatures w14:val="standardContextual"/>
    </w:rPr>
  </w:style>
  <w:style w:type="paragraph" w:customStyle="1" w:styleId="22">
    <w:name w:val="简历_内容副区_大标题_段落"/>
    <w:next w:val="19"/>
    <w:qFormat/>
    <w:uiPriority w:val="0"/>
    <w:pPr>
      <w:adjustRightInd w:val="0"/>
      <w:snapToGrid w:val="0"/>
      <w:spacing w:before="156" w:beforeLines="50" w:after="156" w:afterLines="50"/>
      <w:ind w:left="0" w:leftChars="0" w:firstLine="0" w:firstLineChars="0"/>
    </w:pPr>
    <w:rPr>
      <w:rFonts w:asciiTheme="minorHAnsi" w:hAnsiTheme="minorHAnsi" w:eastAsiaTheme="majorEastAsia" w:cstheme="minorBidi"/>
      <w:color w:val="FFFFFF" w:themeColor="background1"/>
      <w:kern w:val="2"/>
      <w:sz w:val="24"/>
      <w:szCs w:val="22"/>
      <w:lang w:val="en-US" w:eastAsia="zh-CN" w:bidi="ar-SA"/>
      <w14:textFill>
        <w14:solidFill>
          <w14:schemeClr w14:val="bg1"/>
        </w14:solidFill>
      </w14:textFill>
      <w14:ligatures w14:val="standardContextual"/>
    </w:rPr>
  </w:style>
  <w:style w:type="paragraph" w:customStyle="1" w:styleId="23">
    <w:name w:val="简历_个人信息_装饰_文本框"/>
    <w:basedOn w:val="15"/>
    <w:autoRedefine/>
    <w:qFormat/>
    <w:uiPriority w:val="0"/>
    <w:pPr>
      <w:framePr w:wrap="around"/>
    </w:pPr>
  </w:style>
  <w:style w:type="paragraph" w:customStyle="1" w:styleId="24">
    <w:name w:val="简历_内容主区_大标题_文本框"/>
    <w:link w:val="28"/>
    <w:qFormat/>
    <w:uiPriority w:val="0"/>
    <w:pPr>
      <w:snapToGrid w:val="0"/>
    </w:pPr>
    <w:rPr>
      <w:rFonts w:asciiTheme="majorEastAsia" w:hAnsiTheme="majorEastAsia" w:eastAsiaTheme="majorEastAsia" w:cstheme="majorEastAsia"/>
      <w:color w:val="526E94" w:themeColor="accent1"/>
      <w:kern w:val="2"/>
      <w:sz w:val="24"/>
      <w:szCs w:val="28"/>
      <w:lang w:val="en-US" w:eastAsia="zh-CN" w:bidi="ar-SA"/>
      <w14:textFill>
        <w14:solidFill>
          <w14:schemeClr w14:val="accent1"/>
        </w14:solidFill>
      </w14:textFill>
      <w14:ligatures w14:val="standardContextual"/>
    </w:rPr>
  </w:style>
  <w:style w:type="paragraph" w:customStyle="1" w:styleId="25">
    <w:name w:val="简历_个人信息_标题_文本框"/>
    <w:qFormat/>
    <w:uiPriority w:val="0"/>
    <w:pPr>
      <w:adjustRightInd w:val="0"/>
      <w:snapToGrid w:val="0"/>
      <w:jc w:val="center"/>
    </w:pPr>
    <w:rPr>
      <w:rFonts w:asciiTheme="majorEastAsia" w:hAnsiTheme="majorEastAsia" w:eastAsiaTheme="majorEastAsia" w:cstheme="majorEastAsia"/>
      <w:color w:val="526E94" w:themeColor="accent1"/>
      <w:kern w:val="2"/>
      <w:sz w:val="28"/>
      <w:szCs w:val="22"/>
      <w:lang w:val="en-US" w:eastAsia="zh-CN" w:bidi="ar-SA"/>
      <w14:textFill>
        <w14:solidFill>
          <w14:schemeClr w14:val="accent1"/>
        </w14:solidFill>
      </w14:textFill>
      <w14:ligatures w14:val="standardContextual"/>
    </w:rPr>
  </w:style>
  <w:style w:type="paragraph" w:styleId="26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27">
    <w:name w:val="未处理的提及1"/>
    <w:basedOn w:val="6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8">
    <w:name w:val="简历_内容主区_大标题_文本框 字符"/>
    <w:basedOn w:val="6"/>
    <w:link w:val="24"/>
    <w:qFormat/>
    <w:uiPriority w:val="0"/>
    <w:rPr>
      <w:rFonts w:asciiTheme="majorEastAsia" w:hAnsiTheme="majorEastAsia" w:eastAsiaTheme="majorEastAsia" w:cstheme="majorEastAsia"/>
      <w:color w:val="526E94" w:themeColor="accent1"/>
      <w:kern w:val="2"/>
      <w:sz w:val="24"/>
      <w:szCs w:val="28"/>
      <w14:textFill>
        <w14:solidFill>
          <w14:schemeClr w14:val="accent1"/>
        </w14:solidFill>
      </w14:textFill>
      <w14:ligatures w14:val="standardContextual"/>
    </w:rPr>
  </w:style>
  <w:style w:type="paragraph" w:customStyle="1" w:styleId="29">
    <w:name w:val="简历_个人信息_装饰_段落"/>
    <w:link w:val="30"/>
    <w:autoRedefine/>
    <w:qFormat/>
    <w:uiPriority w:val="0"/>
    <w:pPr>
      <w:adjustRightInd w:val="0"/>
      <w:snapToGrid w:val="0"/>
      <w:spacing w:before="156" w:beforeLines="50" w:after="312" w:afterLines="100"/>
      <w:ind w:left="420"/>
    </w:pPr>
    <w:rPr>
      <w:rFonts w:asciiTheme="minorHAnsi" w:hAnsiTheme="minorHAnsi" w:eastAsiaTheme="majorEastAsia" w:cstheme="minorBidi"/>
      <w:color w:val="FFFFFF" w:themeColor="background1"/>
      <w:kern w:val="2"/>
      <w:sz w:val="24"/>
      <w:szCs w:val="22"/>
      <w:lang w:val="en-US" w:eastAsia="zh" w:bidi="ar-SA"/>
      <w14:textFill>
        <w14:solidFill>
          <w14:schemeClr w14:val="bg1"/>
        </w14:solidFill>
      </w14:textFill>
      <w14:ligatures w14:val="standardContextual"/>
    </w:rPr>
  </w:style>
  <w:style w:type="character" w:customStyle="1" w:styleId="30">
    <w:name w:val="简历_个人信息_装饰_段落 字符"/>
    <w:basedOn w:val="6"/>
    <w:link w:val="29"/>
    <w:qFormat/>
    <w:uiPriority w:val="0"/>
    <w:rPr>
      <w:rFonts w:eastAsiaTheme="majorEastAsia"/>
      <w:color w:val="FFFFFF" w:themeColor="background1"/>
      <w:kern w:val="2"/>
      <w:sz w:val="24"/>
      <w:szCs w:val="22"/>
      <w:lang w:eastAsia="zh"/>
      <w14:textFill>
        <w14:solidFill>
          <w14:schemeClr w14:val="bg1"/>
        </w14:solidFill>
      </w14:textFill>
      <w14:ligatures w14:val="standardContextual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yzgs\AppData\Roaming\kingsoft\office6\templates\download\41b5f713c23f4530d1ee076e9ab5ec69\&#25945;&#24072;&#27714;&#32844;&#31616;&#21382;.docx" TargetMode="External"/></Relationships>
</file>

<file path=word/theme/theme1.xml><?xml version="1.0" encoding="utf-8"?>
<a:theme xmlns:a="http://schemas.openxmlformats.org/drawingml/2006/main" name="Office 主题​​">
  <a:themeElements>
    <a:clrScheme name="009直男蓝">
      <a:dk1>
        <a:sysClr val="windowText" lastClr="000000"/>
      </a:dk1>
      <a:lt1>
        <a:sysClr val="window" lastClr="FFFFFF"/>
      </a:lt1>
      <a:dk2>
        <a:srgbClr val="778495"/>
      </a:dk2>
      <a:lt2>
        <a:srgbClr val="F0F0F0"/>
      </a:lt2>
      <a:accent1>
        <a:srgbClr val="526E94"/>
      </a:accent1>
      <a:accent2>
        <a:srgbClr val="3A414B"/>
      </a:accent2>
      <a:accent3>
        <a:srgbClr val="809EC2"/>
      </a:accent3>
      <a:accent4>
        <a:srgbClr val="6FB7C9"/>
      </a:accent4>
      <a:accent5>
        <a:srgbClr val="84B6AC"/>
      </a:accent5>
      <a:accent6>
        <a:srgbClr val="5FB2D3"/>
      </a:accent6>
      <a:hlink>
        <a:srgbClr val="84B6AC"/>
      </a:hlink>
      <a:folHlink>
        <a:srgbClr val="84B6AC"/>
      </a:folHlink>
    </a:clrScheme>
    <a:fontScheme name="流式稿">
      <a:majorFont>
        <a:latin typeface="MiSans Demibold"/>
        <a:ea typeface="MiSans Demibold"/>
        <a:cs typeface=""/>
      </a:majorFont>
      <a:minorFont>
        <a:latin typeface="MiSans Normal"/>
        <a:ea typeface="MiSans Normal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3FA2F5A-C92B-456F-9478-23CFE8C17EA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教师求职简历.docx</Template>
  <Pages>2</Pages>
  <Words>284</Words>
  <Characters>320</Characters>
  <Lines>5</Lines>
  <Paragraphs>1</Paragraphs>
  <TotalTime>1</TotalTime>
  <ScaleCrop>false</ScaleCrop>
  <LinksUpToDate>false</LinksUpToDate>
  <CharactersWithSpaces>336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2024-11-04T01:08:00Z</dcterms:created>
  <dc:creator>家佳熊</dc:creator>
  <cp:lastModifiedBy>家佳熊</cp:lastModifiedBy>
  <cp:lastPrinted>2024-11-04T01:46:00Z</cp:lastPrinted>
  <dcterms:modified xsi:type="dcterms:W3CDTF">2025-07-09T03:45:31Z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B0D1B2736E0540AE9B7642F265AC1E19_11</vt:lpwstr>
  </property>
  <property fmtid="{D5CDD505-2E9C-101B-9397-08002B2CF9AE}" pid="4" name="KSOTemplateDocerSaveRecord">
    <vt:lpwstr>eyJoZGlkIjoiNjA2MDA5NDQ5OGJhNjBhMGI2ZDcxOGU3YzRkNDRkYTgiLCJ1c2VySWQiOiIyMzc0MzkwNjMifQ==</vt:lpwstr>
  </property>
</Properties>
</file>