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D18D71"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val="en-US" w:eastAsia="zh-CN"/>
        </w:rPr>
        <w:t>大新幼教集团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招聘报名表</w:t>
      </w:r>
    </w:p>
    <w:p w14:paraId="5C283BB0">
      <w:pPr>
        <w:widowControl/>
        <w:autoSpaceDE w:val="0"/>
        <w:autoSpaceDN w:val="0"/>
        <w:adjustRightInd w:val="0"/>
        <w:ind w:firstLine="422" w:firstLineChars="200"/>
        <w:rPr>
          <w:rFonts w:hint="default" w:ascii="Helvetica Neue" w:hAnsi="Helvetica Neue" w:eastAsia="宋体" w:cs="Helvetica Neue"/>
          <w:b/>
          <w:color w:val="262626"/>
          <w:kern w:val="0"/>
          <w:sz w:val="34"/>
          <w:szCs w:val="34"/>
          <w:u w:color="4A902C"/>
          <w:lang w:val="en-US" w:eastAsia="zh-CN"/>
        </w:rPr>
      </w:pPr>
      <w:r>
        <w:rPr>
          <w:rFonts w:hint="eastAsia" w:ascii="宋体" w:hAnsi="宋体" w:cs="宋体"/>
          <w:b/>
          <w:bCs/>
        </w:rPr>
        <w:t>应聘岗位：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7"/>
        <w:gridCol w:w="1276"/>
        <w:gridCol w:w="614"/>
        <w:gridCol w:w="237"/>
        <w:gridCol w:w="1134"/>
        <w:gridCol w:w="1559"/>
        <w:gridCol w:w="403"/>
        <w:gridCol w:w="1339"/>
        <w:gridCol w:w="311"/>
        <w:gridCol w:w="353"/>
        <w:gridCol w:w="686"/>
        <w:gridCol w:w="1160"/>
      </w:tblGrid>
      <w:tr w14:paraId="618BF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92" w:type="dxa"/>
            <w:gridSpan w:val="2"/>
            <w:vAlign w:val="center"/>
          </w:tcPr>
          <w:p w14:paraId="4C2BE58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76" w:type="dxa"/>
            <w:vAlign w:val="center"/>
          </w:tcPr>
          <w:p w14:paraId="3EC17E2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40BA62B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134" w:type="dxa"/>
            <w:vAlign w:val="center"/>
          </w:tcPr>
          <w:p w14:paraId="4F40A89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0CEB71B0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2053" w:type="dxa"/>
            <w:gridSpan w:val="3"/>
            <w:vAlign w:val="center"/>
          </w:tcPr>
          <w:p w14:paraId="12D4035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restart"/>
            <w:vAlign w:val="center"/>
          </w:tcPr>
          <w:p w14:paraId="42345A8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</w:t>
            </w:r>
          </w:p>
        </w:tc>
      </w:tr>
      <w:tr w14:paraId="40BD7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92" w:type="dxa"/>
            <w:gridSpan w:val="2"/>
            <w:vAlign w:val="center"/>
          </w:tcPr>
          <w:p w14:paraId="3E31DB0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76" w:type="dxa"/>
            <w:vAlign w:val="center"/>
          </w:tcPr>
          <w:p w14:paraId="5DD98EB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0EFABA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134" w:type="dxa"/>
            <w:vAlign w:val="center"/>
          </w:tcPr>
          <w:p w14:paraId="0156FFF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03E8072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2053" w:type="dxa"/>
            <w:gridSpan w:val="3"/>
            <w:vAlign w:val="center"/>
          </w:tcPr>
          <w:p w14:paraId="6241A400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15D52DB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0D6B1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92" w:type="dxa"/>
            <w:gridSpan w:val="2"/>
            <w:vAlign w:val="center"/>
          </w:tcPr>
          <w:p w14:paraId="50629EA8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</w:t>
            </w:r>
          </w:p>
          <w:p w14:paraId="2AAE50E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面貌</w:t>
            </w:r>
          </w:p>
        </w:tc>
        <w:tc>
          <w:tcPr>
            <w:tcW w:w="1276" w:type="dxa"/>
            <w:vAlign w:val="center"/>
          </w:tcPr>
          <w:p w14:paraId="70771E4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534FA75A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</w:t>
            </w:r>
          </w:p>
          <w:p w14:paraId="57B59FF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状况</w:t>
            </w:r>
          </w:p>
        </w:tc>
        <w:tc>
          <w:tcPr>
            <w:tcW w:w="1134" w:type="dxa"/>
            <w:vAlign w:val="center"/>
          </w:tcPr>
          <w:p w14:paraId="01029B7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699949CD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2053" w:type="dxa"/>
            <w:gridSpan w:val="3"/>
            <w:vAlign w:val="center"/>
          </w:tcPr>
          <w:p w14:paraId="625F5EC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1C6A29D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28689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568B9E5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3261" w:type="dxa"/>
            <w:gridSpan w:val="4"/>
            <w:vAlign w:val="center"/>
          </w:tcPr>
          <w:p w14:paraId="76B5517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60523D9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2053" w:type="dxa"/>
            <w:gridSpan w:val="3"/>
            <w:vAlign w:val="center"/>
          </w:tcPr>
          <w:p w14:paraId="7E21A72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26FD113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2B46D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23894AD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261" w:type="dxa"/>
            <w:gridSpan w:val="4"/>
            <w:vAlign w:val="center"/>
          </w:tcPr>
          <w:p w14:paraId="1CE609E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2FF32E4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4252" w:type="dxa"/>
            <w:gridSpan w:val="6"/>
            <w:vAlign w:val="center"/>
          </w:tcPr>
          <w:p w14:paraId="4D77D91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119FD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64" w:type="dxa"/>
            <w:gridSpan w:val="13"/>
            <w:vAlign w:val="center"/>
          </w:tcPr>
          <w:p w14:paraId="1FDB5F61"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</w:p>
        </w:tc>
      </w:tr>
      <w:tr w14:paraId="387F2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75" w:type="dxa"/>
            <w:vMerge w:val="restart"/>
            <w:vAlign w:val="center"/>
          </w:tcPr>
          <w:p w14:paraId="096E87D7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</w:t>
            </w:r>
          </w:p>
          <w:p w14:paraId="1334A57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背景</w:t>
            </w:r>
          </w:p>
          <w:p w14:paraId="578F1D8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3"/>
            <w:vAlign w:val="center"/>
          </w:tcPr>
          <w:p w14:paraId="112D916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53CBB91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 w14:paraId="6FD3DB7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 w14:paraId="7702589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 w14:paraId="3B24D76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1160" w:type="dxa"/>
            <w:vAlign w:val="center"/>
          </w:tcPr>
          <w:p w14:paraId="5542F31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 w14:paraId="26FC2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5" w:type="dxa"/>
            <w:vMerge w:val="continue"/>
            <w:vAlign w:val="center"/>
          </w:tcPr>
          <w:p w14:paraId="54BEB9B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54F2A6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7CE8AB1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46904EC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3A27C33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4B7C34D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4E3944D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0ABEC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75" w:type="dxa"/>
            <w:vMerge w:val="continue"/>
            <w:vAlign w:val="center"/>
          </w:tcPr>
          <w:p w14:paraId="2B4C19D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78EE202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28EBA5E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5F64D3B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1DE66E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55B9713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2DDA6E3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2EF5E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75" w:type="dxa"/>
            <w:vMerge w:val="continue"/>
            <w:vAlign w:val="center"/>
          </w:tcPr>
          <w:p w14:paraId="739997E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3617165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29D87C7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2D4D204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5A0AC75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3E1B37A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590829E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7DDE6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2F34FAF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67587C7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1B188D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1946907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094B8B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3C50AD0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0C789B3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427E7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restart"/>
            <w:vAlign w:val="center"/>
          </w:tcPr>
          <w:p w14:paraId="43B1819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工作经历</w:t>
            </w:r>
          </w:p>
        </w:tc>
        <w:tc>
          <w:tcPr>
            <w:tcW w:w="1907" w:type="dxa"/>
            <w:gridSpan w:val="3"/>
            <w:vAlign w:val="center"/>
          </w:tcPr>
          <w:p w14:paraId="0E10EE8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4F34186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 w14:paraId="37F13D6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510" w:type="dxa"/>
            <w:gridSpan w:val="4"/>
            <w:vAlign w:val="center"/>
          </w:tcPr>
          <w:p w14:paraId="4753C41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 w14:paraId="20864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5581FE0D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1F55DB1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0C83B64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37A9385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0865546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05EE6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3038F11B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4245A3D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441B270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72E4C65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375DCA5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4193A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6FBAA944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4AD45F8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596728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467CA6B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8C07C3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5B938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188BA339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0D58D23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3367263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12A4CE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5EFC575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0771E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124803AA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5D7B6AD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018558D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6BA3549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6C812EE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0CDB1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975" w:type="dxa"/>
            <w:vAlign w:val="center"/>
          </w:tcPr>
          <w:p w14:paraId="74E3C2B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9089" w:type="dxa"/>
            <w:gridSpan w:val="12"/>
            <w:vAlign w:val="center"/>
          </w:tcPr>
          <w:p w14:paraId="7F46706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528C2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75" w:type="dxa"/>
            <w:vAlign w:val="center"/>
          </w:tcPr>
          <w:p w14:paraId="4C94431B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</w:t>
            </w:r>
          </w:p>
          <w:p w14:paraId="4D74A05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特长</w:t>
            </w:r>
          </w:p>
        </w:tc>
        <w:tc>
          <w:tcPr>
            <w:tcW w:w="9089" w:type="dxa"/>
            <w:gridSpan w:val="12"/>
            <w:vAlign w:val="center"/>
          </w:tcPr>
          <w:p w14:paraId="3384C10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126BF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975" w:type="dxa"/>
            <w:vAlign w:val="center"/>
          </w:tcPr>
          <w:p w14:paraId="4AB00F7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 w14:paraId="5F37247F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（可插入照片）</w:t>
            </w:r>
          </w:p>
          <w:p w14:paraId="2FFBE7AA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</w:p>
          <w:p w14:paraId="5A1036A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089" w:type="dxa"/>
            <w:gridSpan w:val="12"/>
            <w:vAlign w:val="center"/>
          </w:tcPr>
          <w:p w14:paraId="3247AF8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</w:tbl>
    <w:p w14:paraId="34C98910">
      <w:pPr>
        <w:pStyle w:val="9"/>
        <w:rPr>
          <w:rFonts w:ascii="宋体" w:hAnsi="宋体" w:cs="宋体"/>
        </w:rPr>
      </w:pPr>
    </w:p>
    <w:sectPr>
      <w:headerReference r:id="rId3" w:type="default"/>
      <w:pgSz w:w="11906" w:h="16838"/>
      <w:pgMar w:top="720" w:right="720" w:bottom="720" w:left="72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3D8A46-2046-4D16-A89E-C2B21EFE59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7F14EF-3CA6-4104-AB9B-FC10DE2818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1916EAE-7C39-4E73-9B88-04DE9067FD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17BE23-B479-4FE6-B01A-2F7B135093F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575C453-FF1E-4D62-9342-60EE7ABA9437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922F0"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Q0ODc1YzFiNTkxZjM0YzliYjIwZDA4NTlhYWFhNzhiIiwidXNlckNvdW50IjoxfQ=="/>
  </w:docVars>
  <w:rsids>
    <w:rsidRoot w:val="03453C41"/>
    <w:rsid w:val="000508DE"/>
    <w:rsid w:val="0040732D"/>
    <w:rsid w:val="005F2ABF"/>
    <w:rsid w:val="00600C3D"/>
    <w:rsid w:val="006B027F"/>
    <w:rsid w:val="006C0052"/>
    <w:rsid w:val="006F1AC2"/>
    <w:rsid w:val="007619FA"/>
    <w:rsid w:val="00916B99"/>
    <w:rsid w:val="009B3F8F"/>
    <w:rsid w:val="00A81A81"/>
    <w:rsid w:val="00A8667C"/>
    <w:rsid w:val="00B50070"/>
    <w:rsid w:val="00B775C5"/>
    <w:rsid w:val="00C5241D"/>
    <w:rsid w:val="00C524F2"/>
    <w:rsid w:val="00E00EA0"/>
    <w:rsid w:val="00F37858"/>
    <w:rsid w:val="00FE0097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5E346D0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CFF6906"/>
    <w:rsid w:val="4DA1334D"/>
    <w:rsid w:val="4F0022F6"/>
    <w:rsid w:val="4F4E428F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1</Pages>
  <Words>189</Words>
  <Characters>189</Characters>
  <Lines>2</Lines>
  <Paragraphs>1</Paragraphs>
  <TotalTime>78</TotalTime>
  <ScaleCrop>false</ScaleCrop>
  <LinksUpToDate>false</LinksUpToDate>
  <CharactersWithSpaces>220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浅草</cp:lastModifiedBy>
  <dcterms:modified xsi:type="dcterms:W3CDTF">2025-07-14T04:13:07Z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49698BC50A844FA1A711CD961A56E90F</vt:lpwstr>
  </property>
  <property fmtid="{D5CDD505-2E9C-101B-9397-08002B2CF9AE}" pid="4" name="KSOTemplateUUID">
    <vt:lpwstr>v1.0_mb_VMYh9wv3n4aa1lk6/5/sdQ==</vt:lpwstr>
  </property>
  <property fmtid="{D5CDD505-2E9C-101B-9397-08002B2CF9AE}" pid="5" name="KSOTemplateDocerSaveRecord">
    <vt:lpwstr>eyJoZGlkIjoiYmE1NmVmNzE0NjljMjlhZGU1YTNjNjQxYjg4MjJkOTkiLCJ1c2VySWQiOiIyMzQyNDYwNjQifQ==</vt:lpwstr>
  </property>
</Properties>
</file>