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73397B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-559435</wp:posOffset>
                </wp:positionV>
                <wp:extent cx="6893560" cy="101060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560" cy="1010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9A5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面试应聘简历表</w:t>
                            </w:r>
                          </w:p>
                          <w:p w14:paraId="3D2EB9E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</w:t>
                            </w:r>
                          </w:p>
                          <w:tbl>
                            <w:tblPr>
                              <w:tblStyle w:val="4"/>
                              <w:tblW w:w="10773" w:type="dxa"/>
                              <w:jc w:val="center"/>
                              <w:tbl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  <w:insideH w:val="single" w:color="auto" w:sz="6" w:space="0"/>
                                <w:insideV w:val="single" w:color="auto" w:sz="6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26"/>
                              <w:gridCol w:w="1787"/>
                              <w:gridCol w:w="549"/>
                              <w:gridCol w:w="1238"/>
                              <w:gridCol w:w="1788"/>
                              <w:gridCol w:w="1788"/>
                              <w:gridCol w:w="2197"/>
                            </w:tblGrid>
                            <w:tr w14:paraId="0A00420D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172F6C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个人信息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E4DE6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姓    名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0EE0302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5FA67DA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性    别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AB53658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C28253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照    片</w:t>
                                  </w:r>
                                </w:p>
                              </w:tc>
                            </w:tr>
                            <w:tr w14:paraId="36B28CB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CA404AD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DAD1CAE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民    族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2203ACA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EA5A1C9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A862597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ECBDC2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796E94A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F7F8DF3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565587E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籍    贯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3106773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51D5287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最高学历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BB733C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47C532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102E23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00DD14E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DC5034E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政治面貌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A9AB22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0A9406A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全日制学历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74C2ED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1C3454D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C552B1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EC6C2ED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8A9E07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应聘岗位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2B2031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0AE781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婚姻状况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56B6A08">
                                  <w:pPr>
                                    <w:jc w:val="both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6B0CCE4">
                                  <w:pPr>
                                    <w:jc w:val="both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377848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5466FC0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F8351E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B3579EC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894C60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身份证号</w:t>
                                  </w:r>
                                </w:p>
                              </w:tc>
                              <w:tc>
                                <w:tcPr>
                                  <w:tcW w:w="398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5D0F91D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D85EC6E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E11138A">
                                  <w:pPr>
                                    <w:jc w:val="both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AD4F38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毕业院校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0A48D63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FCB2C69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36B213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DA18A8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现居住地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992C926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091593B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439D57A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教育背景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07AC81D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6E35A7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就读院校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37A1855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学历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BE9D299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所学专业</w:t>
                                  </w:r>
                                </w:p>
                              </w:tc>
                            </w:tr>
                            <w:tr w14:paraId="24E249F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DB79DE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46735E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EF3CFE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5F19FF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2BD2EA1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0E5897E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6711925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1020EA7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939131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84B6E58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4B31064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09336CB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DDCAE2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96243BD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1D06744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F47AD89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7F1236E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40F046B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1F01031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实习经历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9467D14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640713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实习单位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7EC760B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岗位</w:t>
                                  </w:r>
                                </w:p>
                              </w:tc>
                            </w:tr>
                            <w:tr w14:paraId="491A6252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F2DD26E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A5060B5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41F7850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9CD2076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2E13BCD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33FB49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73AB40A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FBA5DE3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945691A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0D8FC59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C3CE333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工作经历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0D241E5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FAB3827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8475F12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职务</w:t>
                                  </w:r>
                                </w:p>
                              </w:tc>
                            </w:tr>
                            <w:tr w14:paraId="34418493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3737706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7FE0151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FB16FE5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7525A15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A8A9A2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94A15AF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FCEF73F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D8188A0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10D3129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0DAB4969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E6981ED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C55CFDD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19ECEFF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718A3F0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2E50FF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08C9088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A52457C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0AD23C4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821B5D1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9893649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4F35E57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兴趣爱好</w:t>
                                  </w:r>
                                </w:p>
                              </w:tc>
                              <w:tc>
                                <w:tcPr>
                                  <w:tcW w:w="9347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635B7DD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CCC39C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exact"/>
                                <w:jc w:val="center"/>
                              </w:trPr>
                              <w:tc>
                                <w:tcPr>
                                  <w:tcW w:w="142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2512252">
                                  <w:pPr>
                                    <w:jc w:val="center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所获荣誉</w:t>
                                  </w:r>
                                </w:p>
                              </w:tc>
                              <w:tc>
                                <w:tcPr>
                                  <w:tcW w:w="9347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ED628C0">
                                  <w:pPr>
                                    <w:jc w:val="right"/>
                                    <w:rPr>
                                      <w:rFonts w:hint="eastAsia" w:ascii="华文楷体" w:hAnsi="华文楷体" w:eastAsia="华文楷体" w:cs="华文楷体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501A3D">
                            <w:pPr>
                              <w:jc w:val="center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75pt;margin-top:-44.05pt;height:795.75pt;width:542.8pt;z-index:251660288;mso-width-relative:page;mso-height-relative:page;" filled="f" stroked="f" coordsize="21600,21600" o:gfxdata="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y7MB9wAAAANAQAADwAAAAAAAAABACAAAAAiAAAA&#10;ZHJzL2Rvd25yZXYueG1sUEsBAhQAFAAAAAgAh07iQFLcRX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59A5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 xml:space="preserve"> 面试应聘简历表</w:t>
                      </w:r>
                    </w:p>
                    <w:p w14:paraId="3D2EB9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                  </w:t>
                      </w:r>
                    </w:p>
                    <w:tbl>
                      <w:tblPr>
                        <w:tblStyle w:val="4"/>
                        <w:tblW w:w="10773" w:type="dxa"/>
                        <w:jc w:val="center"/>
                        <w:tblBorders>
                          <w:top w:val="single" w:color="auto" w:sz="6" w:space="0"/>
                          <w:left w:val="single" w:color="auto" w:sz="6" w:space="0"/>
                          <w:bottom w:val="single" w:color="auto" w:sz="6" w:space="0"/>
                          <w:right w:val="single" w:color="auto" w:sz="6" w:space="0"/>
                          <w:insideH w:val="single" w:color="auto" w:sz="6" w:space="0"/>
                          <w:insideV w:val="single" w:color="auto" w:sz="6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26"/>
                        <w:gridCol w:w="1787"/>
                        <w:gridCol w:w="549"/>
                        <w:gridCol w:w="1238"/>
                        <w:gridCol w:w="1788"/>
                        <w:gridCol w:w="1788"/>
                        <w:gridCol w:w="2197"/>
                      </w:tblGrid>
                      <w:tr w14:paraId="0A00420D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172F6C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个人信息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E4DE6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姓    名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0EE0302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5FA67DA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性    别</w:t>
                            </w: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AB53658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C28253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照    片</w:t>
                            </w:r>
                          </w:p>
                        </w:tc>
                      </w:tr>
                      <w:tr w14:paraId="36B28CB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CA404AD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DAD1CAE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民    族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2203ACA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EA5A1C9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A862597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ECBDC2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796E94A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F7F8DF3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565587E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籍    贯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3106773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51D5287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最高学历</w:t>
                            </w: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BB733C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47C532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102E23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00DD14E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DC5034E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政治面貌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A9AB22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0A9406A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全日制学历</w:t>
                            </w: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74C2ED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1C3454D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C552B1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EC6C2ED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8A9E07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应聘岗位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2B2031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0AE781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婚姻状况</w:t>
                            </w: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56B6A08">
                            <w:pPr>
                              <w:jc w:val="both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6B0CCE4">
                            <w:pPr>
                              <w:jc w:val="both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377848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5466FC0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F8351E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1787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B3579EC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894C60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身份证号</w:t>
                            </w:r>
                          </w:p>
                        </w:tc>
                        <w:tc>
                          <w:tcPr>
                            <w:tcW w:w="398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5D0F91D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D85EC6E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E11138A">
                            <w:pPr>
                              <w:jc w:val="both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AD4F38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毕业院校</w:t>
                            </w:r>
                          </w:p>
                        </w:tc>
                        <w:tc>
                          <w:tcPr>
                            <w:tcW w:w="7560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0A48D63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FCB2C69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36B213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DA18A8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现居住地</w:t>
                            </w:r>
                          </w:p>
                        </w:tc>
                        <w:tc>
                          <w:tcPr>
                            <w:tcW w:w="7560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992C926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091593B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439D57A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教育背景</w:t>
                            </w: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07AC81D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302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6E35A7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就读院校</w:t>
                            </w: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37A1855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学历</w:t>
                            </w: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BE9D299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所学专业</w:t>
                            </w:r>
                          </w:p>
                        </w:tc>
                      </w:tr>
                      <w:tr w14:paraId="24E249F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DB79DE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46735E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02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EF3CFE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5F19FF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2BD2EA1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0E5897E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6711925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1020EA7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02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939131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84B6E58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4B31064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09336CB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DDCAE2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96243BD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02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1D06744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8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F47AD89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7F1236E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40F046B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1F01031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实习经历</w:t>
                            </w: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9467D14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640713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实习单位</w:t>
                            </w: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7EC760B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岗位</w:t>
                            </w:r>
                          </w:p>
                        </w:tc>
                      </w:tr>
                      <w:tr w14:paraId="491A6252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F2DD26E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A5060B5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41F7850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9CD2076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2E13BCD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33FB49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73AB40A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FBA5DE3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945691A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0D8FC59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C3CE333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工作经历</w:t>
                            </w: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0D241E5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FAB3827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8475F12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职务</w:t>
                            </w:r>
                          </w:p>
                        </w:tc>
                      </w:tr>
                      <w:tr w14:paraId="34418493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3737706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7FE0151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FB16FE5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7525A15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A8A9A2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94A15AF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FCEF73F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D8188A0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10D3129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0DAB4969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E6981ED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C55CFDD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19ECEFF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718A3F0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2E50FF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08C9088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A52457C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0AD23C4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821B5D1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9893649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4F35E57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兴趣爱好</w:t>
                            </w:r>
                          </w:p>
                        </w:tc>
                        <w:tc>
                          <w:tcPr>
                            <w:tcW w:w="9347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635B7DD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CCC39C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exact"/>
                          <w:jc w:val="center"/>
                        </w:trPr>
                        <w:tc>
                          <w:tcPr>
                            <w:tcW w:w="142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2512252"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所获荣誉</w:t>
                            </w:r>
                          </w:p>
                        </w:tc>
                        <w:tc>
                          <w:tcPr>
                            <w:tcW w:w="9347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ED628C0">
                            <w:pPr>
                              <w:jc w:val="right"/>
                              <w:rPr>
                                <w:rFonts w:hint="eastAsia" w:ascii="华文楷体" w:hAnsi="华文楷体" w:eastAsia="华文楷体" w:cs="华文楷体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74501A3D">
                      <w:pPr>
                        <w:jc w:val="center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-1153795</wp:posOffset>
                </wp:positionH>
                <wp:positionV relativeFrom="paragraph">
                  <wp:posOffset>-959485</wp:posOffset>
                </wp:positionV>
                <wp:extent cx="7581265" cy="10781665"/>
                <wp:effectExtent l="0" t="0" r="635" b="6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65" y="48895"/>
                          <a:ext cx="7581265" cy="1078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85pt;margin-top:-75.55pt;height:848.95pt;width:596.95pt;z-index:251659264;v-text-anchor:middle;mso-width-relative:page;mso-height-relative:page;" fillcolor="#FFFFFF [3212]" filled="t" stroked="f" coordsize="21600,21600" o:gfxdata="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aumXK3AAAAA8BAAAPAAAAAAAAAAEAIAAAACIAAABkcnMv&#10;ZG93bnJldi54bWxQSwECFAAUAAAACACHTuJA1p6smXECAADVBAAADgAAAAAAAAABACAAAAAr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4B33DA88-DA4E-4E59-8662-CE7EC3D2E5C5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CC4717A7-B051-46F2-B616-AC50EE32253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03342DB-46B7-44CD-8346-9F124915A1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2A7832-5B95-411A-9790-DCBC3099F3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A085740-A1CC-4EC5-9B13-93ED023A7D2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A0F9F4A-5750-426E-A621-7714638173E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7F35221B-E31C-4D50-8888-09B193F5848C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C5A76110-108C-4AFC-939B-DD45EBBF1FF1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BFEC33EA-496B-4FFB-8B90-A0461B89B73A}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0" w:fontKey="{82C62E1C-730C-4399-9901-C93A421676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jUyNjhiNTE5ZGQ3NzFkOGFjNjM0Y2RkM2IwZDQ5YzQ0IiwidXNlckNvdW50IjoxfQ=="/>
    <w:docVar w:name="KSO_WPS_MARK_KEY" w:val="863a78e3-cde5-45f9-b9f8-acd796e1344b"/>
  </w:docVars>
  <w:rsids>
    <w:rsidRoot w:val="2E162D75"/>
    <w:rsid w:val="11A27FF2"/>
    <w:rsid w:val="13C20EF5"/>
    <w:rsid w:val="18FC0A05"/>
    <w:rsid w:val="1992618F"/>
    <w:rsid w:val="1A332447"/>
    <w:rsid w:val="1AA02427"/>
    <w:rsid w:val="219430A0"/>
    <w:rsid w:val="21E54DA7"/>
    <w:rsid w:val="2A047719"/>
    <w:rsid w:val="2A930FA8"/>
    <w:rsid w:val="2E162D75"/>
    <w:rsid w:val="314822E0"/>
    <w:rsid w:val="37733C8F"/>
    <w:rsid w:val="3ADD2A04"/>
    <w:rsid w:val="45DD5596"/>
    <w:rsid w:val="480F3331"/>
    <w:rsid w:val="49DC02D5"/>
    <w:rsid w:val="4A8A5495"/>
    <w:rsid w:val="4BA31F0E"/>
    <w:rsid w:val="4C307FA1"/>
    <w:rsid w:val="4DF500C4"/>
    <w:rsid w:val="4EB15568"/>
    <w:rsid w:val="4FEE019F"/>
    <w:rsid w:val="51257DF2"/>
    <w:rsid w:val="52CD24EF"/>
    <w:rsid w:val="52E86D92"/>
    <w:rsid w:val="56615B5E"/>
    <w:rsid w:val="57253078"/>
    <w:rsid w:val="579A64A4"/>
    <w:rsid w:val="59B2169F"/>
    <w:rsid w:val="5F553D13"/>
    <w:rsid w:val="67D95445"/>
    <w:rsid w:val="69505ED7"/>
    <w:rsid w:val="6A056785"/>
    <w:rsid w:val="6A9B34A0"/>
    <w:rsid w:val="702C7A97"/>
    <w:rsid w:val="71C545BE"/>
    <w:rsid w:val="733A105B"/>
    <w:rsid w:val="74A62043"/>
    <w:rsid w:val="767D522A"/>
    <w:rsid w:val="791339DC"/>
    <w:rsid w:val="7F1D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18d9859d-4c6f-442d-8361-30fc3716860e\&#24212;&#32856;&#38754;&#35797;&#31616;&#21382;&#34920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应聘面试简历表模板.docx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2024-07-29T06:31:00Z</dcterms:created>
  <dc:creator>咸安区中心幼儿园蔡盈</dc:creator>
  <cp:lastModifiedBy>咸安区中心幼儿园蔡盈</cp:lastModifiedBy>
  <dcterms:modified xsi:type="dcterms:W3CDTF">2025-05-21T12:20:12Z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959276D70BD74A8C940C5182D20F0D85_13</vt:lpwstr>
  </property>
  <property fmtid="{D5CDD505-2E9C-101B-9397-08002B2CF9AE}" pid="4" name="KSOTemplateUUID">
    <vt:lpwstr>v1.0_mb_woqbH4NQ2/1Icllf3Z+XAw==</vt:lpwstr>
  </property>
</Properties>
</file>