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margin" w:tblpXSpec="center" w:tblpY="887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04"/>
        <w:gridCol w:w="123"/>
        <w:gridCol w:w="729"/>
        <w:gridCol w:w="540"/>
        <w:gridCol w:w="1303"/>
        <w:gridCol w:w="295"/>
        <w:gridCol w:w="1122"/>
        <w:gridCol w:w="1232"/>
        <w:gridCol w:w="43"/>
        <w:gridCol w:w="141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39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  别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  族</w:t>
            </w:r>
          </w:p>
        </w:tc>
        <w:tc>
          <w:tcPr>
            <w:tcW w:w="14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restart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1392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婚姻状况</w:t>
            </w:r>
          </w:p>
        </w:tc>
        <w:tc>
          <w:tcPr>
            <w:tcW w:w="14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  贯</w:t>
            </w:r>
          </w:p>
        </w:tc>
        <w:tc>
          <w:tcPr>
            <w:tcW w:w="139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现所在地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  历</w:t>
            </w:r>
          </w:p>
        </w:tc>
        <w:tc>
          <w:tcPr>
            <w:tcW w:w="14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   业</w:t>
            </w:r>
          </w:p>
        </w:tc>
        <w:tc>
          <w:tcPr>
            <w:tcW w:w="269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3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语言能力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计算机能力</w:t>
            </w:r>
          </w:p>
        </w:tc>
        <w:tc>
          <w:tcPr>
            <w:tcW w:w="3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其他技能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特长爱好</w:t>
            </w:r>
          </w:p>
        </w:tc>
        <w:tc>
          <w:tcPr>
            <w:tcW w:w="3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求职意向</w:t>
            </w:r>
          </w:p>
        </w:tc>
        <w:tc>
          <w:tcPr>
            <w:tcW w:w="8649" w:type="dxa"/>
            <w:gridSpan w:val="10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教育培训经历</w:t>
            </w: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毕业学校/培训机构</w:t>
            </w:r>
          </w:p>
        </w:tc>
        <w:tc>
          <w:tcPr>
            <w:tcW w:w="3816" w:type="dxa"/>
            <w:gridSpan w:val="4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专业/主要培训机构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学历/证书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实践</w:t>
            </w:r>
            <w:r>
              <w:rPr>
                <w:rFonts w:ascii="宋体" w:hAnsi="宋体"/>
                <w:szCs w:val="21"/>
              </w:rPr>
              <w:t>或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工作简历</w:t>
            </w: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在何单位</w:t>
            </w:r>
          </w:p>
        </w:tc>
        <w:tc>
          <w:tcPr>
            <w:tcW w:w="381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具体岗位/职责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6" w:hRule="atLeast"/>
        </w:trPr>
        <w:tc>
          <w:tcPr>
            <w:tcW w:w="136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  <w:r>
              <w:rPr>
                <w:rFonts w:ascii="宋体" w:hAnsi="宋体"/>
                <w:szCs w:val="21"/>
              </w:rPr>
              <w:t>技能</w:t>
            </w:r>
          </w:p>
        </w:tc>
        <w:tc>
          <w:tcPr>
            <w:tcW w:w="8526" w:type="dxa"/>
            <w:gridSpan w:val="9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9" w:hRule="atLeast"/>
        </w:trPr>
        <w:tc>
          <w:tcPr>
            <w:tcW w:w="136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自我评价</w:t>
            </w:r>
          </w:p>
        </w:tc>
        <w:tc>
          <w:tcPr>
            <w:tcW w:w="8526" w:type="dxa"/>
            <w:gridSpan w:val="9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cs="微软雅黑"/>
          <w:b/>
          <w:sz w:val="36"/>
          <w:szCs w:val="36"/>
        </w:rPr>
      </w:pPr>
      <w:bookmarkStart w:id="0" w:name="_GoBack"/>
      <w:bookmarkEnd w:id="0"/>
      <w:r>
        <w:rPr>
          <w:rFonts w:hint="eastAsia" w:ascii="宋体" w:hAnsi="宋体" w:cs="微软雅黑"/>
          <w:b/>
          <w:sz w:val="36"/>
          <w:szCs w:val="36"/>
        </w:rPr>
        <w:t>个人简历</w:t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BEA87D7-BF55-4642-9A4B-6FB5FC21743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EEDAB25-D7A9-4C5A-B16A-8FC4DB1A62B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16DD235-0671-4B68-93EF-7FFDF99219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7581F90-5234-4194-9E76-F08BF6C1D0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71B26C8-64EF-446D-BD25-5E1696D998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2C43E3D-B782-4543-A9B0-C020F1AA253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5727D37-6349-419E-8B13-2A70EB975D8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F6D307E-FD0D-423D-B8FC-CC3DA99F962E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9" w:fontKey="{675AF407-53A3-49B1-8961-33BCA64AF8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jZhZTVkNjM4YTdmOTRkOWRhODI2ZDM5NzZmNTk4MjFjIiwidXNlckNvdW50IjoxfQ=="/>
  </w:docVars>
  <w:rsids>
    <w:rsidRoot w:val="7212363B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2C0A754F"/>
    <w:rsid w:val="5A7E1D00"/>
    <w:rsid w:val="69665794"/>
    <w:rsid w:val="7212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8">
    <w:name w:val="Hyperlink"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5</Pages>
  <Words>389</Words>
  <Characters>394</Characters>
  <Lines>5</Lines>
  <Paragraphs>1</Paragraphs>
  <TotalTime>76</TotalTime>
  <ScaleCrop>false</ScaleCrop>
  <LinksUpToDate>false</LinksUpToDate>
  <CharactersWithSpaces>457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2023-01-28T02:37:00Z</dcterms:created>
  <dc:creator>Garfield.</dc:creator>
  <cp:lastModifiedBy>西沐迦叶</cp:lastModifiedBy>
  <cp:lastPrinted>2023-05-11T01:02:00Z</cp:lastPrinted>
  <dcterms:modified xsi:type="dcterms:W3CDTF">2023-05-11T01:27:39Z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8261FECA60AC4F0D95CC9C8B9B13AC88</vt:lpwstr>
  </property>
</Properties>
</file>