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4601E">
      <w:pPr>
        <w:widowControl/>
        <w:kinsoku w:val="0"/>
        <w:jc w:val="left"/>
        <w:rPr>
          <w:rFonts w:hint="eastAsia" w:ascii="黑体" w:hAnsi="黑体" w:eastAsia="黑体"/>
          <w:szCs w:val="32"/>
        </w:rPr>
      </w:pPr>
      <w:bookmarkStart w:id="0" w:name="_Hlk59547194"/>
      <w:r>
        <w:rPr>
          <w:rFonts w:hint="eastAsia" w:ascii="黑体" w:hAnsi="黑体" w:eastAsia="黑体"/>
          <w:szCs w:val="32"/>
        </w:rPr>
        <w:t>附件3</w:t>
      </w:r>
    </w:p>
    <w:p w14:paraId="0A1AF43E">
      <w:pPr>
        <w:widowControl/>
        <w:kinsoku w:val="0"/>
        <w:jc w:val="left"/>
        <w:rPr>
          <w:rFonts w:hint="eastAsia" w:ascii="黑体" w:hAnsi="黑体" w:eastAsia="黑体"/>
          <w:sz w:val="30"/>
          <w:szCs w:val="30"/>
        </w:rPr>
      </w:pPr>
    </w:p>
    <w:p w14:paraId="4718B5A1">
      <w:pPr>
        <w:kinsoku w:val="0"/>
        <w:spacing w:line="60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证  明</w:t>
      </w:r>
    </w:p>
    <w:p w14:paraId="19FCC9CB">
      <w:pPr>
        <w:kinsoku w:val="0"/>
        <w:jc w:val="center"/>
        <w:rPr>
          <w:b/>
          <w:sz w:val="44"/>
          <w:szCs w:val="44"/>
        </w:rPr>
      </w:pPr>
    </w:p>
    <w:p w14:paraId="11D61E3B">
      <w:pPr>
        <w:ind w:firstLine="592" w:firstLineChars="200"/>
        <w:rPr>
          <w:rFonts w:hint="eastAsia" w:ascii="仿宋_GB2312" w:hAnsi="仿宋" w:cs="Times New Roman"/>
          <w:sz w:val="30"/>
          <w:szCs w:val="30"/>
        </w:rPr>
      </w:pPr>
      <w:r>
        <w:rPr>
          <w:rFonts w:ascii="仿宋_GB2312" w:hAnsi="仿宋" w:cs="Times New Roman"/>
          <w:sz w:val="30"/>
          <w:szCs w:val="30"/>
        </w:rPr>
        <w:t>我单位同志</w:t>
      </w:r>
      <w:r>
        <w:rPr>
          <w:rFonts w:hint="eastAsia" w:ascii="仿宋_GB2312" w:hAnsi="仿宋" w:cs="Times New Roman"/>
          <w:sz w:val="30"/>
          <w:szCs w:val="30"/>
          <w:u w:val="single"/>
        </w:rPr>
        <w:t xml:space="preserve">          </w:t>
      </w:r>
      <w:r>
        <w:rPr>
          <w:rFonts w:ascii="仿宋_GB2312" w:hAnsi="仿宋" w:cs="Times New Roman"/>
          <w:sz w:val="30"/>
          <w:szCs w:val="30"/>
        </w:rPr>
        <w:t>，身份证号码</w:t>
      </w:r>
      <w:r>
        <w:rPr>
          <w:rFonts w:hint="eastAsia" w:ascii="仿宋_GB2312" w:hAnsi="仿宋" w:cs="Times New Roman"/>
          <w:sz w:val="30"/>
          <w:szCs w:val="30"/>
          <w:u w:val="single"/>
        </w:rPr>
        <w:t xml:space="preserve">                   </w:t>
      </w:r>
      <w:r>
        <w:rPr>
          <w:rFonts w:ascii="仿宋_GB2312" w:hAnsi="仿宋" w:cs="Times New Roman"/>
          <w:sz w:val="30"/>
          <w:szCs w:val="30"/>
        </w:rPr>
        <w:t>，现欲报考宁波前湾</w:t>
      </w:r>
      <w:r>
        <w:rPr>
          <w:rFonts w:hint="eastAsia" w:ascii="仿宋_GB2312" w:hAnsi="仿宋" w:cs="Times New Roman"/>
          <w:sz w:val="30"/>
          <w:szCs w:val="30"/>
        </w:rPr>
        <w:t>控股集团</w:t>
      </w:r>
      <w:r>
        <w:rPr>
          <w:rFonts w:ascii="仿宋_GB2312" w:hAnsi="仿宋" w:cs="Times New Roman"/>
          <w:sz w:val="30"/>
          <w:szCs w:val="30"/>
        </w:rPr>
        <w:t>有限公司招聘的</w:t>
      </w:r>
      <w:r>
        <w:rPr>
          <w:rFonts w:hint="eastAsia" w:ascii="仿宋_GB2312" w:hAnsi="仿宋" w:cs="Times New Roman"/>
          <w:sz w:val="30"/>
          <w:szCs w:val="30"/>
          <w:u w:val="single"/>
        </w:rPr>
        <w:t xml:space="preserve">                   </w:t>
      </w:r>
      <w:r>
        <w:rPr>
          <w:rFonts w:ascii="仿宋_GB2312" w:hAnsi="仿宋" w:cs="Times New Roman"/>
          <w:sz w:val="30"/>
          <w:szCs w:val="30"/>
        </w:rPr>
        <w:t>岗位，我单位同意该同志报考。</w:t>
      </w:r>
      <w:bookmarkStart w:id="1" w:name="_GoBack"/>
      <w:bookmarkEnd w:id="1"/>
    </w:p>
    <w:p w14:paraId="5E527AB9">
      <w:pPr>
        <w:ind w:firstLine="592" w:firstLineChars="200"/>
        <w:rPr>
          <w:rFonts w:hint="eastAsia" w:ascii="仿宋_GB2312" w:hAnsi="仿宋" w:cs="Times New Roman"/>
          <w:sz w:val="30"/>
          <w:szCs w:val="30"/>
        </w:rPr>
      </w:pPr>
      <w:r>
        <w:rPr>
          <w:rFonts w:ascii="仿宋_GB2312" w:hAnsi="仿宋" w:cs="Times New Roman"/>
          <w:sz w:val="30"/>
          <w:szCs w:val="30"/>
        </w:rPr>
        <w:t>特此证明。</w:t>
      </w:r>
    </w:p>
    <w:p w14:paraId="1D3AFB61">
      <w:pPr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7ACA687D">
      <w:pPr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421782B7">
      <w:pPr>
        <w:ind w:left="4740" w:leftChars="1500"/>
        <w:jc w:val="left"/>
        <w:rPr>
          <w:rFonts w:hint="eastAsia" w:ascii="仿宋_GB2312" w:hAnsi="仿宋" w:cs="Times New Roman"/>
          <w:sz w:val="30"/>
          <w:szCs w:val="30"/>
        </w:rPr>
      </w:pPr>
      <w:r>
        <w:rPr>
          <w:rFonts w:ascii="仿宋_GB2312" w:hAnsi="仿宋" w:cs="Times New Roman"/>
          <w:sz w:val="30"/>
          <w:szCs w:val="30"/>
        </w:rPr>
        <w:t>单位名称</w:t>
      </w:r>
      <w:r>
        <w:rPr>
          <w:rFonts w:hint="eastAsia" w:ascii="仿宋_GB2312" w:hAnsi="仿宋" w:cs="Times New Roman"/>
          <w:sz w:val="30"/>
          <w:szCs w:val="30"/>
        </w:rPr>
        <w:t>（</w:t>
      </w:r>
      <w:r>
        <w:rPr>
          <w:rFonts w:ascii="仿宋_GB2312" w:hAnsi="仿宋" w:cs="Times New Roman"/>
          <w:sz w:val="30"/>
          <w:szCs w:val="30"/>
        </w:rPr>
        <w:t>盖章</w:t>
      </w:r>
      <w:r>
        <w:rPr>
          <w:rFonts w:hint="eastAsia" w:ascii="仿宋_GB2312" w:hAnsi="仿宋" w:cs="Times New Roman"/>
          <w:sz w:val="30"/>
          <w:szCs w:val="30"/>
        </w:rPr>
        <w:t>）</w:t>
      </w:r>
      <w:r>
        <w:rPr>
          <w:rFonts w:ascii="仿宋_GB2312" w:hAnsi="仿宋" w:cs="Times New Roman"/>
          <w:sz w:val="30"/>
          <w:szCs w:val="30"/>
        </w:rPr>
        <w:t>:</w:t>
      </w:r>
    </w:p>
    <w:p w14:paraId="1AFE7156">
      <w:pPr>
        <w:ind w:left="4740" w:leftChars="1500"/>
        <w:jc w:val="left"/>
        <w:rPr>
          <w:rFonts w:hint="eastAsia" w:ascii="仿宋_GB2312" w:hAnsi="仿宋" w:cs="Times New Roman"/>
          <w:sz w:val="30"/>
          <w:szCs w:val="30"/>
        </w:rPr>
      </w:pPr>
      <w:r>
        <w:rPr>
          <w:rFonts w:ascii="仿宋_GB2312" w:hAnsi="仿宋" w:cs="Times New Roman"/>
          <w:sz w:val="30"/>
          <w:szCs w:val="30"/>
        </w:rPr>
        <w:t>负责人</w:t>
      </w:r>
      <w:r>
        <w:rPr>
          <w:rFonts w:hint="eastAsia" w:ascii="仿宋_GB2312" w:hAnsi="仿宋" w:cs="Times New Roman"/>
          <w:sz w:val="30"/>
          <w:szCs w:val="30"/>
        </w:rPr>
        <w:t>（</w:t>
      </w:r>
      <w:r>
        <w:rPr>
          <w:rFonts w:ascii="仿宋_GB2312" w:hAnsi="仿宋" w:cs="Times New Roman"/>
          <w:sz w:val="30"/>
          <w:szCs w:val="30"/>
        </w:rPr>
        <w:t>签字</w:t>
      </w:r>
      <w:r>
        <w:rPr>
          <w:rFonts w:hint="eastAsia" w:ascii="仿宋_GB2312" w:hAnsi="仿宋" w:cs="Times New Roman"/>
          <w:sz w:val="30"/>
          <w:szCs w:val="30"/>
        </w:rPr>
        <w:t>）</w:t>
      </w:r>
      <w:r>
        <w:rPr>
          <w:rFonts w:ascii="仿宋_GB2312" w:hAnsi="仿宋" w:cs="Times New Roman"/>
          <w:sz w:val="30"/>
          <w:szCs w:val="30"/>
        </w:rPr>
        <w:t>:</w:t>
      </w:r>
    </w:p>
    <w:p w14:paraId="2E4EB554">
      <w:pPr>
        <w:ind w:left="4740" w:leftChars="1500"/>
        <w:jc w:val="left"/>
        <w:rPr>
          <w:rFonts w:hint="eastAsia" w:ascii="仿宋_GB2312" w:hAnsi="仿宋" w:cs="Times New Roman"/>
          <w:sz w:val="30"/>
          <w:szCs w:val="30"/>
        </w:rPr>
      </w:pPr>
      <w:r>
        <w:rPr>
          <w:rFonts w:ascii="仿宋_GB2312" w:hAnsi="仿宋" w:cs="Times New Roman"/>
          <w:sz w:val="30"/>
          <w:szCs w:val="30"/>
        </w:rPr>
        <w:t>日期</w:t>
      </w:r>
      <w:r>
        <w:rPr>
          <w:rFonts w:hint="eastAsia" w:ascii="仿宋_GB2312" w:hAnsi="仿宋" w:cs="Times New Roman"/>
          <w:sz w:val="30"/>
          <w:szCs w:val="30"/>
        </w:rPr>
        <w:t>：</w:t>
      </w:r>
    </w:p>
    <w:p w14:paraId="1C8F1D20">
      <w:pPr>
        <w:widowControl/>
        <w:kinsoku w:val="0"/>
        <w:jc w:val="center"/>
        <w:rPr>
          <w:b/>
          <w:sz w:val="44"/>
          <w:szCs w:val="44"/>
        </w:rPr>
      </w:pPr>
    </w:p>
    <w:p w14:paraId="66EA8C53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227E6A63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72CF9EED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4A6C48A0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67BE2BB5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57F2A247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7B795D7A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0A9F6228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p w14:paraId="560CCE0E">
      <w:pPr>
        <w:spacing w:line="460" w:lineRule="exact"/>
        <w:ind w:firstLine="592" w:firstLineChars="200"/>
        <w:rPr>
          <w:rFonts w:hint="eastAsia" w:ascii="仿宋_GB2312" w:hAnsi="仿宋" w:cs="Times New Roman"/>
          <w:sz w:val="30"/>
          <w:szCs w:val="30"/>
        </w:rPr>
      </w:pPr>
    </w:p>
    <w:bookmarkEnd w:id="0"/>
    <w:p w14:paraId="6376EF71">
      <w:pPr>
        <w:spacing w:line="560" w:lineRule="exact"/>
        <w:jc w:val="left"/>
        <w:rPr>
          <w:rFonts w:hint="eastAsia" w:ascii="仿宋_GB2312" w:hAnsi="仿宋_GB2312" w:cs="仿宋_GB2312"/>
          <w:color w:val="313131"/>
          <w:szCs w:val="32"/>
        </w:rPr>
      </w:pPr>
    </w:p>
    <w:sectPr>
      <w:footerReference r:id="rId4" w:type="default"/>
      <w:headerReference r:id="rId3" w:type="even"/>
      <w:footerReference r:id="rId5" w:type="even"/>
      <w:pgSz w:w="11906" w:h="16838"/>
      <w:pgMar w:top="2098" w:right="1418" w:bottom="1871" w:left="1418" w:header="851" w:footer="1247" w:gutter="0"/>
      <w:pgNumType w:fmt="numberInDash"/>
      <w:cols w:space="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BEF30F-2EDD-420C-A54B-A907A3C875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4470A3B-1060-4F8A-BA30-CA48AE9126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AF00B0B-C27C-4BEC-A920-8E936B82E73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CB2EB0B-C64A-4465-BD29-AF505945EF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799D756-B05A-49B5-9C34-CBA3E03A05E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6703501-59F3-49F1-BA65-77911E6DCE2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44B9C7C-0FFE-4691-A084-C0D1CC510A2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F106FBD8-15D8-44AF-AE13-DCF36294BA5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FC3DB2A-6406-4017-BF48-9EB84B3B0B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79046030"/>
    </w:sdtPr>
    <w:sdtEndPr>
      <w:rPr>
        <w:rFonts w:ascii="宋体" w:hAnsi="宋体" w:eastAsia="宋体"/>
        <w:sz w:val="28"/>
        <w:szCs w:val="28"/>
      </w:rPr>
    </w:sdtEndPr>
    <w:sdtContent>
      <w:p w14:paraId="525740DF">
        <w:pPr>
          <w:pStyle w:val="4"/>
          <w:ind w:right="360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3 -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786096E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34977563"/>
    </w:sdtPr>
    <w:sdtEndPr>
      <w:rPr>
        <w:rFonts w:ascii="宋体" w:hAnsi="宋体" w:eastAsia="宋体"/>
        <w:sz w:val="28"/>
        <w:szCs w:val="28"/>
      </w:rPr>
    </w:sdtEndPr>
    <w:sdtContent>
      <w:p w14:paraId="444127A7">
        <w:pPr>
          <w:pStyle w:val="4"/>
          <w:ind w:firstLine="360" w:firstLineChars="200"/>
          <w:rPr>
            <w:rFonts w:hint="eastAsia"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4 -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129AFA6D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73C1BC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58"/>
  <w:drawingGridVerticalSpacing w:val="57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5MzEyZWU1ODA4MWY3NDBiOWMxMjIxNDFkMmIxOWIifQ=="/>
  </w:docVars>
  <w:rsids>
    <w:rsidRoot w:val="00340BDC"/>
    <w:rsid w:val="000101DF"/>
    <w:rsid w:val="0001189B"/>
    <w:rsid w:val="00017561"/>
    <w:rsid w:val="00030809"/>
    <w:rsid w:val="00035182"/>
    <w:rsid w:val="00035FCF"/>
    <w:rsid w:val="00036E82"/>
    <w:rsid w:val="00040A39"/>
    <w:rsid w:val="000514C6"/>
    <w:rsid w:val="0005723B"/>
    <w:rsid w:val="00062498"/>
    <w:rsid w:val="0006318F"/>
    <w:rsid w:val="00063AE2"/>
    <w:rsid w:val="0006458F"/>
    <w:rsid w:val="00072179"/>
    <w:rsid w:val="00072C00"/>
    <w:rsid w:val="0007632F"/>
    <w:rsid w:val="0007795B"/>
    <w:rsid w:val="00090EFB"/>
    <w:rsid w:val="000A1581"/>
    <w:rsid w:val="000A4078"/>
    <w:rsid w:val="000A6B12"/>
    <w:rsid w:val="000B6F16"/>
    <w:rsid w:val="000C22D2"/>
    <w:rsid w:val="000C6D55"/>
    <w:rsid w:val="000D1452"/>
    <w:rsid w:val="000D5A77"/>
    <w:rsid w:val="000E034D"/>
    <w:rsid w:val="000E74D8"/>
    <w:rsid w:val="000F24B1"/>
    <w:rsid w:val="000F7E30"/>
    <w:rsid w:val="00102EF5"/>
    <w:rsid w:val="001031B3"/>
    <w:rsid w:val="001049AE"/>
    <w:rsid w:val="00113321"/>
    <w:rsid w:val="001172E6"/>
    <w:rsid w:val="00120F3B"/>
    <w:rsid w:val="00124106"/>
    <w:rsid w:val="00127DEE"/>
    <w:rsid w:val="00134F7A"/>
    <w:rsid w:val="001402F1"/>
    <w:rsid w:val="00142689"/>
    <w:rsid w:val="0014305A"/>
    <w:rsid w:val="0014746A"/>
    <w:rsid w:val="0015294B"/>
    <w:rsid w:val="001536D1"/>
    <w:rsid w:val="00157E16"/>
    <w:rsid w:val="0016027A"/>
    <w:rsid w:val="001603DB"/>
    <w:rsid w:val="001604F2"/>
    <w:rsid w:val="00166743"/>
    <w:rsid w:val="00173412"/>
    <w:rsid w:val="00176870"/>
    <w:rsid w:val="00176F59"/>
    <w:rsid w:val="00181D34"/>
    <w:rsid w:val="001A6AB4"/>
    <w:rsid w:val="001B58AF"/>
    <w:rsid w:val="001D303C"/>
    <w:rsid w:val="001D3CC6"/>
    <w:rsid w:val="001D474B"/>
    <w:rsid w:val="001E64EA"/>
    <w:rsid w:val="001F4977"/>
    <w:rsid w:val="002104EC"/>
    <w:rsid w:val="00236458"/>
    <w:rsid w:val="002662F7"/>
    <w:rsid w:val="00266A30"/>
    <w:rsid w:val="0026742F"/>
    <w:rsid w:val="00271DC1"/>
    <w:rsid w:val="002740EE"/>
    <w:rsid w:val="00292112"/>
    <w:rsid w:val="00292D02"/>
    <w:rsid w:val="00295B8B"/>
    <w:rsid w:val="002A2FB0"/>
    <w:rsid w:val="002A5B26"/>
    <w:rsid w:val="002B27B0"/>
    <w:rsid w:val="002B48EC"/>
    <w:rsid w:val="002C273C"/>
    <w:rsid w:val="002D227B"/>
    <w:rsid w:val="002D4F29"/>
    <w:rsid w:val="002E150F"/>
    <w:rsid w:val="002E19A2"/>
    <w:rsid w:val="002E467E"/>
    <w:rsid w:val="002E5A72"/>
    <w:rsid w:val="002E5FD3"/>
    <w:rsid w:val="00301B4E"/>
    <w:rsid w:val="0030756B"/>
    <w:rsid w:val="00313772"/>
    <w:rsid w:val="003140A1"/>
    <w:rsid w:val="0031524D"/>
    <w:rsid w:val="00322B39"/>
    <w:rsid w:val="00340BDC"/>
    <w:rsid w:val="00347E35"/>
    <w:rsid w:val="003625B8"/>
    <w:rsid w:val="003635BB"/>
    <w:rsid w:val="00372380"/>
    <w:rsid w:val="00372750"/>
    <w:rsid w:val="003744F6"/>
    <w:rsid w:val="00374ACA"/>
    <w:rsid w:val="0038486E"/>
    <w:rsid w:val="003877AE"/>
    <w:rsid w:val="003940CC"/>
    <w:rsid w:val="00397B32"/>
    <w:rsid w:val="003A3A1F"/>
    <w:rsid w:val="003A5872"/>
    <w:rsid w:val="003B03D8"/>
    <w:rsid w:val="003B0E92"/>
    <w:rsid w:val="003B2087"/>
    <w:rsid w:val="003C42FC"/>
    <w:rsid w:val="003D7225"/>
    <w:rsid w:val="003E27C9"/>
    <w:rsid w:val="003E4A88"/>
    <w:rsid w:val="003E61D9"/>
    <w:rsid w:val="0040378D"/>
    <w:rsid w:val="004068BB"/>
    <w:rsid w:val="004310A5"/>
    <w:rsid w:val="00435DB2"/>
    <w:rsid w:val="00454B46"/>
    <w:rsid w:val="00462657"/>
    <w:rsid w:val="00462E5D"/>
    <w:rsid w:val="00496FFF"/>
    <w:rsid w:val="004A3141"/>
    <w:rsid w:val="004A52DB"/>
    <w:rsid w:val="004B2071"/>
    <w:rsid w:val="004C791D"/>
    <w:rsid w:val="004D6435"/>
    <w:rsid w:val="004E6ACF"/>
    <w:rsid w:val="004F518E"/>
    <w:rsid w:val="0051230C"/>
    <w:rsid w:val="00513B91"/>
    <w:rsid w:val="00521EC0"/>
    <w:rsid w:val="005274C9"/>
    <w:rsid w:val="00534AA2"/>
    <w:rsid w:val="00551003"/>
    <w:rsid w:val="00562D1E"/>
    <w:rsid w:val="00574867"/>
    <w:rsid w:val="00574EEA"/>
    <w:rsid w:val="0057604B"/>
    <w:rsid w:val="005819DF"/>
    <w:rsid w:val="00581DA2"/>
    <w:rsid w:val="00585F0E"/>
    <w:rsid w:val="005861B2"/>
    <w:rsid w:val="00592013"/>
    <w:rsid w:val="00596A93"/>
    <w:rsid w:val="005A1678"/>
    <w:rsid w:val="005A2125"/>
    <w:rsid w:val="005A371E"/>
    <w:rsid w:val="005A4668"/>
    <w:rsid w:val="005B2D2B"/>
    <w:rsid w:val="005B6223"/>
    <w:rsid w:val="005C2F5D"/>
    <w:rsid w:val="005C5C81"/>
    <w:rsid w:val="005C74E4"/>
    <w:rsid w:val="005E533E"/>
    <w:rsid w:val="005E7C52"/>
    <w:rsid w:val="005F4729"/>
    <w:rsid w:val="00600CF8"/>
    <w:rsid w:val="00610448"/>
    <w:rsid w:val="006512D6"/>
    <w:rsid w:val="006576C4"/>
    <w:rsid w:val="00666D8B"/>
    <w:rsid w:val="00671B06"/>
    <w:rsid w:val="00675C63"/>
    <w:rsid w:val="006833A9"/>
    <w:rsid w:val="00686B0B"/>
    <w:rsid w:val="00695564"/>
    <w:rsid w:val="006B00B7"/>
    <w:rsid w:val="006B0F80"/>
    <w:rsid w:val="006D01ED"/>
    <w:rsid w:val="006D07A6"/>
    <w:rsid w:val="006D2467"/>
    <w:rsid w:val="006D42A5"/>
    <w:rsid w:val="006E4A55"/>
    <w:rsid w:val="006E4B44"/>
    <w:rsid w:val="006F477F"/>
    <w:rsid w:val="006F4F61"/>
    <w:rsid w:val="006F7B5E"/>
    <w:rsid w:val="00700921"/>
    <w:rsid w:val="00706AB9"/>
    <w:rsid w:val="00724AAF"/>
    <w:rsid w:val="00742EB8"/>
    <w:rsid w:val="00751DD7"/>
    <w:rsid w:val="007553A7"/>
    <w:rsid w:val="00756963"/>
    <w:rsid w:val="007675BA"/>
    <w:rsid w:val="00770E98"/>
    <w:rsid w:val="00772875"/>
    <w:rsid w:val="00774C42"/>
    <w:rsid w:val="00776A62"/>
    <w:rsid w:val="00782415"/>
    <w:rsid w:val="00783574"/>
    <w:rsid w:val="00793970"/>
    <w:rsid w:val="007953E6"/>
    <w:rsid w:val="007A353E"/>
    <w:rsid w:val="007A3973"/>
    <w:rsid w:val="007B35D2"/>
    <w:rsid w:val="007B38BC"/>
    <w:rsid w:val="007C243A"/>
    <w:rsid w:val="007C3BF7"/>
    <w:rsid w:val="007C6E9C"/>
    <w:rsid w:val="007C7246"/>
    <w:rsid w:val="007D3260"/>
    <w:rsid w:val="007E7896"/>
    <w:rsid w:val="008043FC"/>
    <w:rsid w:val="0080581B"/>
    <w:rsid w:val="00806DA9"/>
    <w:rsid w:val="00813C41"/>
    <w:rsid w:val="00813F20"/>
    <w:rsid w:val="008221E9"/>
    <w:rsid w:val="0082534E"/>
    <w:rsid w:val="0082741F"/>
    <w:rsid w:val="00836724"/>
    <w:rsid w:val="00842AB1"/>
    <w:rsid w:val="00851AB5"/>
    <w:rsid w:val="0087575F"/>
    <w:rsid w:val="00880A5D"/>
    <w:rsid w:val="00894528"/>
    <w:rsid w:val="008A3DF7"/>
    <w:rsid w:val="008C20B5"/>
    <w:rsid w:val="008C5F78"/>
    <w:rsid w:val="008D0175"/>
    <w:rsid w:val="008D5645"/>
    <w:rsid w:val="008D6896"/>
    <w:rsid w:val="008E00E4"/>
    <w:rsid w:val="008E3E40"/>
    <w:rsid w:val="008F25E4"/>
    <w:rsid w:val="00902F15"/>
    <w:rsid w:val="00906549"/>
    <w:rsid w:val="009151E2"/>
    <w:rsid w:val="009156F8"/>
    <w:rsid w:val="009209FC"/>
    <w:rsid w:val="00932C1F"/>
    <w:rsid w:val="00943225"/>
    <w:rsid w:val="0094451C"/>
    <w:rsid w:val="00945064"/>
    <w:rsid w:val="00946275"/>
    <w:rsid w:val="00950374"/>
    <w:rsid w:val="00965475"/>
    <w:rsid w:val="009669C3"/>
    <w:rsid w:val="00975F4F"/>
    <w:rsid w:val="00992DDC"/>
    <w:rsid w:val="009A6001"/>
    <w:rsid w:val="009A61EE"/>
    <w:rsid w:val="009B228F"/>
    <w:rsid w:val="009B5C37"/>
    <w:rsid w:val="009C7F7E"/>
    <w:rsid w:val="009D525A"/>
    <w:rsid w:val="009E29CF"/>
    <w:rsid w:val="00A03139"/>
    <w:rsid w:val="00A07122"/>
    <w:rsid w:val="00A1407A"/>
    <w:rsid w:val="00A1794A"/>
    <w:rsid w:val="00A26510"/>
    <w:rsid w:val="00A32D75"/>
    <w:rsid w:val="00A513DF"/>
    <w:rsid w:val="00A5214B"/>
    <w:rsid w:val="00A52D75"/>
    <w:rsid w:val="00A54787"/>
    <w:rsid w:val="00A638A1"/>
    <w:rsid w:val="00A63B23"/>
    <w:rsid w:val="00A65A14"/>
    <w:rsid w:val="00A800F9"/>
    <w:rsid w:val="00A81F28"/>
    <w:rsid w:val="00A964F3"/>
    <w:rsid w:val="00A97471"/>
    <w:rsid w:val="00AA49A6"/>
    <w:rsid w:val="00AA664F"/>
    <w:rsid w:val="00AB7715"/>
    <w:rsid w:val="00AC071E"/>
    <w:rsid w:val="00AC3E1A"/>
    <w:rsid w:val="00AC614D"/>
    <w:rsid w:val="00AF0D6B"/>
    <w:rsid w:val="00B03662"/>
    <w:rsid w:val="00B12922"/>
    <w:rsid w:val="00B2331B"/>
    <w:rsid w:val="00B2389D"/>
    <w:rsid w:val="00B23BD2"/>
    <w:rsid w:val="00B31FF8"/>
    <w:rsid w:val="00B3239E"/>
    <w:rsid w:val="00B34EC2"/>
    <w:rsid w:val="00B35DE0"/>
    <w:rsid w:val="00B36CAD"/>
    <w:rsid w:val="00B36FB2"/>
    <w:rsid w:val="00B4563B"/>
    <w:rsid w:val="00B47AFA"/>
    <w:rsid w:val="00B6462E"/>
    <w:rsid w:val="00B702CE"/>
    <w:rsid w:val="00B71937"/>
    <w:rsid w:val="00B72F06"/>
    <w:rsid w:val="00B73D2D"/>
    <w:rsid w:val="00B7433F"/>
    <w:rsid w:val="00B82B8D"/>
    <w:rsid w:val="00B852FF"/>
    <w:rsid w:val="00B92B3C"/>
    <w:rsid w:val="00B9333B"/>
    <w:rsid w:val="00B9424A"/>
    <w:rsid w:val="00B97804"/>
    <w:rsid w:val="00BA47A0"/>
    <w:rsid w:val="00BB7635"/>
    <w:rsid w:val="00BC0066"/>
    <w:rsid w:val="00BC1BE9"/>
    <w:rsid w:val="00BC429B"/>
    <w:rsid w:val="00BC6DB0"/>
    <w:rsid w:val="00BD362E"/>
    <w:rsid w:val="00BE23EE"/>
    <w:rsid w:val="00BF2649"/>
    <w:rsid w:val="00C017F4"/>
    <w:rsid w:val="00C1110C"/>
    <w:rsid w:val="00C2268D"/>
    <w:rsid w:val="00C2602F"/>
    <w:rsid w:val="00C30741"/>
    <w:rsid w:val="00C31C15"/>
    <w:rsid w:val="00C357CC"/>
    <w:rsid w:val="00C36CF0"/>
    <w:rsid w:val="00C44D99"/>
    <w:rsid w:val="00C44E2D"/>
    <w:rsid w:val="00C513A4"/>
    <w:rsid w:val="00C55D2D"/>
    <w:rsid w:val="00C56970"/>
    <w:rsid w:val="00C601E6"/>
    <w:rsid w:val="00C82E17"/>
    <w:rsid w:val="00C86251"/>
    <w:rsid w:val="00C95454"/>
    <w:rsid w:val="00CA116A"/>
    <w:rsid w:val="00CC16EF"/>
    <w:rsid w:val="00CC2C5B"/>
    <w:rsid w:val="00CD51BE"/>
    <w:rsid w:val="00CD78D8"/>
    <w:rsid w:val="00CE15C6"/>
    <w:rsid w:val="00CF0C3D"/>
    <w:rsid w:val="00CF41E2"/>
    <w:rsid w:val="00D221C8"/>
    <w:rsid w:val="00D3015A"/>
    <w:rsid w:val="00D45606"/>
    <w:rsid w:val="00D5325C"/>
    <w:rsid w:val="00D618D2"/>
    <w:rsid w:val="00D72603"/>
    <w:rsid w:val="00D75BDE"/>
    <w:rsid w:val="00D95736"/>
    <w:rsid w:val="00D95F66"/>
    <w:rsid w:val="00DA425B"/>
    <w:rsid w:val="00DA6F9B"/>
    <w:rsid w:val="00DD36C7"/>
    <w:rsid w:val="00DD460A"/>
    <w:rsid w:val="00DE0D94"/>
    <w:rsid w:val="00DF1AFB"/>
    <w:rsid w:val="00E06E08"/>
    <w:rsid w:val="00E070CF"/>
    <w:rsid w:val="00E17CC8"/>
    <w:rsid w:val="00E27649"/>
    <w:rsid w:val="00E3121C"/>
    <w:rsid w:val="00E337E6"/>
    <w:rsid w:val="00E3391C"/>
    <w:rsid w:val="00E620EE"/>
    <w:rsid w:val="00E705A7"/>
    <w:rsid w:val="00E7358B"/>
    <w:rsid w:val="00E76D66"/>
    <w:rsid w:val="00E8026E"/>
    <w:rsid w:val="00E922E6"/>
    <w:rsid w:val="00E96074"/>
    <w:rsid w:val="00EB2CDE"/>
    <w:rsid w:val="00EB6ABB"/>
    <w:rsid w:val="00EC5263"/>
    <w:rsid w:val="00EE60A8"/>
    <w:rsid w:val="00EE73AA"/>
    <w:rsid w:val="00EF03B1"/>
    <w:rsid w:val="00EF3A5C"/>
    <w:rsid w:val="00EF5D24"/>
    <w:rsid w:val="00F06E6D"/>
    <w:rsid w:val="00F1002A"/>
    <w:rsid w:val="00F24ACA"/>
    <w:rsid w:val="00F24AEF"/>
    <w:rsid w:val="00F25A9E"/>
    <w:rsid w:val="00F3027B"/>
    <w:rsid w:val="00F3556B"/>
    <w:rsid w:val="00F411C0"/>
    <w:rsid w:val="00F41983"/>
    <w:rsid w:val="00F447C3"/>
    <w:rsid w:val="00F45892"/>
    <w:rsid w:val="00F4709B"/>
    <w:rsid w:val="00F5093F"/>
    <w:rsid w:val="00F5799B"/>
    <w:rsid w:val="00F74837"/>
    <w:rsid w:val="00F8577D"/>
    <w:rsid w:val="00F926CF"/>
    <w:rsid w:val="00F93E4B"/>
    <w:rsid w:val="00F9487C"/>
    <w:rsid w:val="00FA2707"/>
    <w:rsid w:val="00FB5C74"/>
    <w:rsid w:val="00FB6A04"/>
    <w:rsid w:val="00FC1566"/>
    <w:rsid w:val="00FD4C3B"/>
    <w:rsid w:val="00FF1007"/>
    <w:rsid w:val="03636A08"/>
    <w:rsid w:val="04606A3F"/>
    <w:rsid w:val="048524D9"/>
    <w:rsid w:val="059138D9"/>
    <w:rsid w:val="06304C93"/>
    <w:rsid w:val="09C847D4"/>
    <w:rsid w:val="0B7D4999"/>
    <w:rsid w:val="0C6145EA"/>
    <w:rsid w:val="0D04241A"/>
    <w:rsid w:val="0D09498F"/>
    <w:rsid w:val="13AF11EE"/>
    <w:rsid w:val="153F30FE"/>
    <w:rsid w:val="173768A7"/>
    <w:rsid w:val="2141582D"/>
    <w:rsid w:val="21E50A10"/>
    <w:rsid w:val="21E8421C"/>
    <w:rsid w:val="246C0E6F"/>
    <w:rsid w:val="28DC0DDF"/>
    <w:rsid w:val="29886976"/>
    <w:rsid w:val="29E24C9B"/>
    <w:rsid w:val="29FD26D4"/>
    <w:rsid w:val="2F923BFF"/>
    <w:rsid w:val="32B7168F"/>
    <w:rsid w:val="35CE67AF"/>
    <w:rsid w:val="37A76DF3"/>
    <w:rsid w:val="3AEB5B51"/>
    <w:rsid w:val="3AF01AF9"/>
    <w:rsid w:val="3DC63F28"/>
    <w:rsid w:val="40BF621C"/>
    <w:rsid w:val="44A2072E"/>
    <w:rsid w:val="4C0D0285"/>
    <w:rsid w:val="511D059E"/>
    <w:rsid w:val="51871A65"/>
    <w:rsid w:val="51B83B36"/>
    <w:rsid w:val="55734F67"/>
    <w:rsid w:val="5A0E00C0"/>
    <w:rsid w:val="5A156E7C"/>
    <w:rsid w:val="5A6F0209"/>
    <w:rsid w:val="5A7F13D1"/>
    <w:rsid w:val="5F4D1AD9"/>
    <w:rsid w:val="60ED7F39"/>
    <w:rsid w:val="62BC6E79"/>
    <w:rsid w:val="654D2412"/>
    <w:rsid w:val="671B65B3"/>
    <w:rsid w:val="689A2528"/>
    <w:rsid w:val="70453D6E"/>
    <w:rsid w:val="70E65941"/>
    <w:rsid w:val="73750D21"/>
    <w:rsid w:val="745A6785"/>
    <w:rsid w:val="756E1A4B"/>
    <w:rsid w:val="759809CC"/>
    <w:rsid w:val="79BD2C2A"/>
    <w:rsid w:val="7CB3361A"/>
    <w:rsid w:val="7F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9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color w:val="000000"/>
      <w:kern w:val="0"/>
      <w:sz w:val="24"/>
      <w:szCs w:val="24"/>
    </w:rPr>
  </w:style>
  <w:style w:type="paragraph" w:styleId="7">
    <w:name w:val="Normal (Web)"/>
    <w:qFormat/>
    <w:uiPriority w:val="0"/>
    <w:pPr>
      <w:widowControl w:val="0"/>
      <w:spacing w:beforeAutospacing="1" w:afterAutospacing="1"/>
    </w:pPr>
    <w:rPr>
      <w:rFonts w:ascii="Calibri" w:hAnsi="Calibri" w:eastAsia="宋体" w:cs="Times New Roman"/>
      <w:sz w:val="24"/>
      <w:szCs w:val="24"/>
      <w:lang w:val="en-US" w:eastAsia="zh-CN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qFormat/>
    <w:uiPriority w:val="22"/>
    <w:rPr>
      <w:b/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5"/>
    <w:qFormat/>
    <w:uiPriority w:val="99"/>
    <w:rPr>
      <w:rFonts w:eastAsia="仿宋_GB2312"/>
      <w:sz w:val="18"/>
      <w:szCs w:val="18"/>
    </w:rPr>
  </w:style>
  <w:style w:type="character" w:customStyle="1" w:styleId="14">
    <w:name w:val="页脚 字符"/>
    <w:basedOn w:val="10"/>
    <w:link w:val="4"/>
    <w:qFormat/>
    <w:uiPriority w:val="99"/>
    <w:rPr>
      <w:rFonts w:eastAsia="仿宋_GB2312"/>
      <w:sz w:val="18"/>
      <w:szCs w:val="18"/>
    </w:rPr>
  </w:style>
  <w:style w:type="character" w:customStyle="1" w:styleId="15">
    <w:name w:val="批注框文本 字符"/>
    <w:basedOn w:val="10"/>
    <w:link w:val="3"/>
    <w:semiHidden/>
    <w:qFormat/>
    <w:uiPriority w:val="99"/>
    <w:rPr>
      <w:rFonts w:eastAsia="仿宋_GB2312"/>
      <w:sz w:val="18"/>
      <w:szCs w:val="18"/>
    </w:rPr>
  </w:style>
  <w:style w:type="character" w:customStyle="1" w:styleId="16">
    <w:name w:val="标题 3 字符"/>
    <w:basedOn w:val="10"/>
    <w:link w:val="2"/>
    <w:semiHidden/>
    <w:qFormat/>
    <w:uiPriority w:val="9"/>
    <w:rPr>
      <w:rFonts w:eastAsia="仿宋_GB2312"/>
      <w:b/>
      <w:bCs/>
      <w:kern w:val="2"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eastAsiaTheme="minorEastAsia"/>
      <w:sz w:val="21"/>
    </w:rPr>
  </w:style>
  <w:style w:type="character" w:customStyle="1" w:styleId="18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HTML 预设格式 字符"/>
    <w:basedOn w:val="10"/>
    <w:link w:val="6"/>
    <w:qFormat/>
    <w:uiPriority w:val="0"/>
    <w:rPr>
      <w:rFonts w:ascii="宋体" w:hAnsi="宋体"/>
      <w:color w:val="000000"/>
      <w:sz w:val="24"/>
      <w:szCs w:val="24"/>
    </w:rPr>
  </w:style>
  <w:style w:type="paragraph" w:customStyle="1" w:styleId="20">
    <w:name w:val="修订1"/>
    <w:hidden/>
    <w:unhideWhenUsed/>
    <w:qFormat/>
    <w:uiPriority w:val="99"/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BF-20180306MGOU\Desktop\&#29996;&#26032;&#24320;&#24314;\&#20844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公文模板</Template>
  <Company>Micorosoft</Company>
  <Pages>1</Pages>
  <Words>75</Words>
  <Characters>75</Characters>
  <Lines>50</Lines>
  <Paragraphs>14</Paragraphs>
  <TotalTime>23</TotalTime>
  <ScaleCrop>false</ScaleCrop>
  <LinksUpToDate>false</LinksUpToDate>
  <CharactersWithSpaces>126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2024-09-11T08:37:00Z</dcterms:created>
  <dc:creator>Micorosoft</dc:creator>
  <cp:lastModifiedBy>许诺</cp:lastModifiedBy>
  <cp:lastPrinted>2024-09-10T03:13:00Z</cp:lastPrinted>
  <dcterms:modified xsi:type="dcterms:W3CDTF">2024-09-18T05:44:09Z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E0AEAF4989344BA6BA7753A53E3D4CC6</vt:lpwstr>
  </property>
</Properties>
</file>