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79723" w14:textId="77777777" w:rsidR="002E443E" w:rsidRDefault="002E443E" w:rsidP="002E443E">
      <w:pPr>
        <w:widowControl/>
        <w:kinsoku w:val="0"/>
        <w:jc w:val="left"/>
        <w:rPr>
          <w:rFonts w:ascii="黑体" w:eastAsia="黑体" w:hAnsi="黑体"/>
          <w:szCs w:val="32"/>
        </w:rPr>
      </w:pPr>
      <w:bookmarkStart w:id="0" w:name="_Hlk59547194"/>
      <w:r>
        <w:rPr>
          <w:rFonts w:ascii="黑体" w:eastAsia="黑体" w:hAnsi="黑体" w:hint="eastAsia"/>
          <w:szCs w:val="32"/>
        </w:rPr>
        <w:t>附件2</w:t>
      </w:r>
    </w:p>
    <w:p w14:paraId="0EADDB21" w14:textId="77777777" w:rsidR="002E443E" w:rsidRDefault="002E443E" w:rsidP="002E443E">
      <w:pPr>
        <w:kinsoku w:val="0"/>
        <w:spacing w:line="60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报名表</w:t>
      </w:r>
    </w:p>
    <w:tbl>
      <w:tblPr>
        <w:tblStyle w:val="aa"/>
        <w:tblpPr w:leftFromText="181" w:rightFromText="181" w:vertAnchor="text" w:horzAnchor="page" w:tblpX="863" w:tblpY="284"/>
        <w:tblOverlap w:val="never"/>
        <w:tblW w:w="10394" w:type="dxa"/>
        <w:tblLook w:val="04A0" w:firstRow="1" w:lastRow="0" w:firstColumn="1" w:lastColumn="0" w:noHBand="0" w:noVBand="1"/>
      </w:tblPr>
      <w:tblGrid>
        <w:gridCol w:w="1594"/>
        <w:gridCol w:w="1211"/>
        <w:gridCol w:w="1300"/>
        <w:gridCol w:w="1545"/>
        <w:gridCol w:w="455"/>
        <w:gridCol w:w="1312"/>
        <w:gridCol w:w="1266"/>
        <w:gridCol w:w="1711"/>
      </w:tblGrid>
      <w:tr w:rsidR="002E443E" w14:paraId="47021EA3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3EBC4A6B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姓   名</w:t>
            </w:r>
          </w:p>
        </w:tc>
        <w:tc>
          <w:tcPr>
            <w:tcW w:w="1211" w:type="dxa"/>
            <w:vAlign w:val="center"/>
          </w:tcPr>
          <w:p w14:paraId="587FC50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38B5CB4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性   别</w:t>
            </w:r>
          </w:p>
        </w:tc>
        <w:tc>
          <w:tcPr>
            <w:tcW w:w="1545" w:type="dxa"/>
            <w:vAlign w:val="center"/>
          </w:tcPr>
          <w:p w14:paraId="3144055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vAlign w:val="center"/>
          </w:tcPr>
          <w:p w14:paraId="198D83F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出生年月</w:t>
            </w:r>
          </w:p>
        </w:tc>
        <w:tc>
          <w:tcPr>
            <w:tcW w:w="1266" w:type="dxa"/>
            <w:vAlign w:val="center"/>
          </w:tcPr>
          <w:p w14:paraId="650C7EC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11" w:type="dxa"/>
            <w:vMerge w:val="restart"/>
            <w:vAlign w:val="center"/>
          </w:tcPr>
          <w:p w14:paraId="2B67C52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照片</w:t>
            </w:r>
          </w:p>
        </w:tc>
      </w:tr>
      <w:tr w:rsidR="002E443E" w14:paraId="095CF98F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375E2E07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应聘部门</w:t>
            </w:r>
          </w:p>
        </w:tc>
        <w:tc>
          <w:tcPr>
            <w:tcW w:w="1211" w:type="dxa"/>
            <w:vAlign w:val="center"/>
          </w:tcPr>
          <w:p w14:paraId="3318A21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530EA37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应聘岗位</w:t>
            </w:r>
          </w:p>
        </w:tc>
        <w:tc>
          <w:tcPr>
            <w:tcW w:w="1545" w:type="dxa"/>
            <w:vAlign w:val="center"/>
          </w:tcPr>
          <w:p w14:paraId="73A11F8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vAlign w:val="center"/>
          </w:tcPr>
          <w:p w14:paraId="0742A8E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婚姻状况</w:t>
            </w:r>
          </w:p>
        </w:tc>
        <w:tc>
          <w:tcPr>
            <w:tcW w:w="1266" w:type="dxa"/>
            <w:vAlign w:val="center"/>
          </w:tcPr>
          <w:p w14:paraId="235758C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11" w:type="dxa"/>
            <w:vMerge/>
            <w:vAlign w:val="center"/>
          </w:tcPr>
          <w:p w14:paraId="68F4909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7471B931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4EDE959A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籍   贯</w:t>
            </w:r>
          </w:p>
        </w:tc>
        <w:tc>
          <w:tcPr>
            <w:tcW w:w="1211" w:type="dxa"/>
            <w:vAlign w:val="center"/>
          </w:tcPr>
          <w:p w14:paraId="4C1E06B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36F394A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民   族</w:t>
            </w:r>
          </w:p>
        </w:tc>
        <w:tc>
          <w:tcPr>
            <w:tcW w:w="1545" w:type="dxa"/>
            <w:vAlign w:val="center"/>
          </w:tcPr>
          <w:p w14:paraId="399AE18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vAlign w:val="center"/>
          </w:tcPr>
          <w:p w14:paraId="05C9B7A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政治面貌</w:t>
            </w:r>
          </w:p>
        </w:tc>
        <w:tc>
          <w:tcPr>
            <w:tcW w:w="1266" w:type="dxa"/>
            <w:vAlign w:val="center"/>
          </w:tcPr>
          <w:p w14:paraId="269663F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11" w:type="dxa"/>
            <w:vMerge/>
            <w:vAlign w:val="center"/>
          </w:tcPr>
          <w:p w14:paraId="7285073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14352AC9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49DA774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学历学位</w:t>
            </w:r>
          </w:p>
        </w:tc>
        <w:tc>
          <w:tcPr>
            <w:tcW w:w="1211" w:type="dxa"/>
            <w:vAlign w:val="center"/>
          </w:tcPr>
          <w:p w14:paraId="5D1E969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7984EB3C" w14:textId="77777777" w:rsidR="002E443E" w:rsidRDefault="002E443E" w:rsidP="00CC78C1">
            <w:pPr>
              <w:spacing w:line="400" w:lineRule="exact"/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毕业院校及专业</w:t>
            </w:r>
          </w:p>
        </w:tc>
        <w:tc>
          <w:tcPr>
            <w:tcW w:w="6289" w:type="dxa"/>
            <w:gridSpan w:val="5"/>
            <w:vAlign w:val="center"/>
          </w:tcPr>
          <w:p w14:paraId="7B4153B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6C35F92" w14:textId="77777777" w:rsidTr="00CC78C1">
        <w:trPr>
          <w:trHeight w:val="998"/>
        </w:trPr>
        <w:tc>
          <w:tcPr>
            <w:tcW w:w="1594" w:type="dxa"/>
            <w:vAlign w:val="center"/>
          </w:tcPr>
          <w:p w14:paraId="56B7276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职   称</w:t>
            </w:r>
          </w:p>
        </w:tc>
        <w:tc>
          <w:tcPr>
            <w:tcW w:w="1211" w:type="dxa"/>
            <w:vAlign w:val="center"/>
          </w:tcPr>
          <w:p w14:paraId="4B6E7D3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68C6A40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执业资格</w:t>
            </w:r>
          </w:p>
        </w:tc>
        <w:tc>
          <w:tcPr>
            <w:tcW w:w="1545" w:type="dxa"/>
            <w:vAlign w:val="center"/>
          </w:tcPr>
          <w:p w14:paraId="278FCD2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vAlign w:val="center"/>
          </w:tcPr>
          <w:p w14:paraId="52BF245E" w14:textId="77777777" w:rsidR="002E443E" w:rsidRDefault="002E443E" w:rsidP="00CC78C1">
            <w:pPr>
              <w:spacing w:line="400" w:lineRule="exact"/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期望薪酬水平（税前年薪）</w:t>
            </w:r>
          </w:p>
        </w:tc>
        <w:tc>
          <w:tcPr>
            <w:tcW w:w="2977" w:type="dxa"/>
            <w:gridSpan w:val="2"/>
            <w:vAlign w:val="center"/>
          </w:tcPr>
          <w:p w14:paraId="09E30F0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5FE09C6B" w14:textId="77777777" w:rsidTr="00CC78C1">
        <w:trPr>
          <w:trHeight w:val="549"/>
        </w:trPr>
        <w:tc>
          <w:tcPr>
            <w:tcW w:w="1594" w:type="dxa"/>
            <w:vAlign w:val="center"/>
          </w:tcPr>
          <w:p w14:paraId="7036457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邮   箱</w:t>
            </w:r>
          </w:p>
        </w:tc>
        <w:tc>
          <w:tcPr>
            <w:tcW w:w="4056" w:type="dxa"/>
            <w:gridSpan w:val="3"/>
            <w:vAlign w:val="center"/>
          </w:tcPr>
          <w:p w14:paraId="6D13055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vAlign w:val="center"/>
          </w:tcPr>
          <w:p w14:paraId="0DC1069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联系电话</w:t>
            </w:r>
          </w:p>
        </w:tc>
        <w:tc>
          <w:tcPr>
            <w:tcW w:w="2977" w:type="dxa"/>
            <w:gridSpan w:val="2"/>
            <w:vAlign w:val="center"/>
          </w:tcPr>
          <w:p w14:paraId="4125BD6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3132035F" w14:textId="77777777" w:rsidTr="00CC78C1">
        <w:trPr>
          <w:trHeight w:val="609"/>
        </w:trPr>
        <w:tc>
          <w:tcPr>
            <w:tcW w:w="1594" w:type="dxa"/>
            <w:vAlign w:val="center"/>
          </w:tcPr>
          <w:p w14:paraId="46DD99F3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联系地址</w:t>
            </w:r>
          </w:p>
        </w:tc>
        <w:tc>
          <w:tcPr>
            <w:tcW w:w="8800" w:type="dxa"/>
            <w:gridSpan w:val="7"/>
            <w:vAlign w:val="center"/>
          </w:tcPr>
          <w:p w14:paraId="3E67DA6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439F3CA2" w14:textId="77777777" w:rsidTr="00CC78C1">
        <w:trPr>
          <w:trHeight w:val="534"/>
        </w:trPr>
        <w:tc>
          <w:tcPr>
            <w:tcW w:w="10394" w:type="dxa"/>
            <w:gridSpan w:val="8"/>
            <w:vAlign w:val="center"/>
          </w:tcPr>
          <w:p w14:paraId="66B8339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主要教育经历（以高中起点，顺序填写）</w:t>
            </w:r>
          </w:p>
        </w:tc>
      </w:tr>
      <w:tr w:rsidR="002E443E" w14:paraId="0824E2DC" w14:textId="77777777" w:rsidTr="00CC78C1">
        <w:trPr>
          <w:trHeight w:val="709"/>
        </w:trPr>
        <w:tc>
          <w:tcPr>
            <w:tcW w:w="1594" w:type="dxa"/>
            <w:shd w:val="clear" w:color="auto" w:fill="auto"/>
            <w:vAlign w:val="center"/>
          </w:tcPr>
          <w:p w14:paraId="4EE5EF7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教育阶段</w:t>
            </w:r>
          </w:p>
        </w:tc>
        <w:tc>
          <w:tcPr>
            <w:tcW w:w="2511" w:type="dxa"/>
            <w:gridSpan w:val="2"/>
            <w:vAlign w:val="center"/>
          </w:tcPr>
          <w:p w14:paraId="66206F3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起止年月</w:t>
            </w:r>
          </w:p>
        </w:tc>
        <w:tc>
          <w:tcPr>
            <w:tcW w:w="2000" w:type="dxa"/>
            <w:gridSpan w:val="2"/>
            <w:vAlign w:val="center"/>
          </w:tcPr>
          <w:p w14:paraId="05565EC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学校名称</w:t>
            </w: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14:paraId="5D7FBA8F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所学专业名称</w:t>
            </w:r>
          </w:p>
        </w:tc>
      </w:tr>
      <w:tr w:rsidR="002E443E" w14:paraId="010E6C91" w14:textId="77777777" w:rsidTr="00CC78C1">
        <w:trPr>
          <w:trHeight w:val="609"/>
        </w:trPr>
        <w:tc>
          <w:tcPr>
            <w:tcW w:w="1594" w:type="dxa"/>
            <w:shd w:val="clear" w:color="auto" w:fill="auto"/>
            <w:vAlign w:val="center"/>
          </w:tcPr>
          <w:p w14:paraId="0A1FBC6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8BBB3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519B351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14:paraId="4A502E5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05FDACC5" w14:textId="77777777" w:rsidTr="00CC78C1">
        <w:trPr>
          <w:trHeight w:val="564"/>
        </w:trPr>
        <w:tc>
          <w:tcPr>
            <w:tcW w:w="1594" w:type="dxa"/>
            <w:shd w:val="clear" w:color="auto" w:fill="auto"/>
            <w:vAlign w:val="center"/>
          </w:tcPr>
          <w:p w14:paraId="2167A98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0E06CE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5CBDACDF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14:paraId="739DC0E3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02120FF2" w14:textId="77777777" w:rsidTr="00CC78C1">
        <w:trPr>
          <w:trHeight w:val="564"/>
        </w:trPr>
        <w:tc>
          <w:tcPr>
            <w:tcW w:w="1594" w:type="dxa"/>
            <w:shd w:val="clear" w:color="auto" w:fill="auto"/>
            <w:vAlign w:val="center"/>
          </w:tcPr>
          <w:p w14:paraId="6FD9AF0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D1D430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36A0BA6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vAlign w:val="center"/>
          </w:tcPr>
          <w:p w14:paraId="4F1C0C5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4AB48B4" w14:textId="77777777" w:rsidTr="00CC78C1">
        <w:trPr>
          <w:trHeight w:val="594"/>
        </w:trPr>
        <w:tc>
          <w:tcPr>
            <w:tcW w:w="10394" w:type="dxa"/>
            <w:gridSpan w:val="8"/>
            <w:vAlign w:val="center"/>
          </w:tcPr>
          <w:p w14:paraId="09FA5C15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工作经历（以毕业为起点，顺序填写，有空窗期需写明）</w:t>
            </w:r>
          </w:p>
        </w:tc>
      </w:tr>
      <w:tr w:rsidR="002E443E" w14:paraId="5E02DBCB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1A10FF45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起止年月</w:t>
            </w:r>
          </w:p>
        </w:tc>
        <w:tc>
          <w:tcPr>
            <w:tcW w:w="2511" w:type="dxa"/>
            <w:gridSpan w:val="2"/>
            <w:vAlign w:val="center"/>
          </w:tcPr>
          <w:p w14:paraId="191DB51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单位名称</w:t>
            </w:r>
          </w:p>
        </w:tc>
        <w:tc>
          <w:tcPr>
            <w:tcW w:w="2000" w:type="dxa"/>
            <w:gridSpan w:val="2"/>
            <w:vAlign w:val="center"/>
          </w:tcPr>
          <w:p w14:paraId="23B9D21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工作岗位</w:t>
            </w:r>
          </w:p>
        </w:tc>
        <w:tc>
          <w:tcPr>
            <w:tcW w:w="4289" w:type="dxa"/>
            <w:gridSpan w:val="3"/>
            <w:vAlign w:val="center"/>
          </w:tcPr>
          <w:p w14:paraId="2ABE34F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工作内容（简要描述）</w:t>
            </w:r>
          </w:p>
        </w:tc>
      </w:tr>
      <w:tr w:rsidR="002E443E" w14:paraId="0B1BDA6D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2EB6E273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391A183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3920BA6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vAlign w:val="center"/>
          </w:tcPr>
          <w:p w14:paraId="379C880B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E65F5DE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4697459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3454877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29DDDE7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vAlign w:val="center"/>
          </w:tcPr>
          <w:p w14:paraId="3FAD175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26E6E7FE" w14:textId="77777777" w:rsidTr="00CC78C1">
        <w:trPr>
          <w:trHeight w:val="709"/>
        </w:trPr>
        <w:tc>
          <w:tcPr>
            <w:tcW w:w="1594" w:type="dxa"/>
            <w:vAlign w:val="center"/>
          </w:tcPr>
          <w:p w14:paraId="5896307F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4CF52E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center"/>
          </w:tcPr>
          <w:p w14:paraId="70AB33F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4289" w:type="dxa"/>
            <w:gridSpan w:val="3"/>
            <w:vAlign w:val="center"/>
          </w:tcPr>
          <w:p w14:paraId="72F472D9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2AE42280" w14:textId="77777777" w:rsidTr="00CC78C1">
        <w:trPr>
          <w:trHeight w:val="709"/>
        </w:trPr>
        <w:tc>
          <w:tcPr>
            <w:tcW w:w="1594" w:type="dxa"/>
            <w:vMerge w:val="restart"/>
            <w:vAlign w:val="center"/>
          </w:tcPr>
          <w:p w14:paraId="035ECA2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家庭成员</w:t>
            </w:r>
          </w:p>
        </w:tc>
        <w:tc>
          <w:tcPr>
            <w:tcW w:w="1211" w:type="dxa"/>
            <w:vAlign w:val="center"/>
          </w:tcPr>
          <w:p w14:paraId="667EDE1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关系</w:t>
            </w:r>
          </w:p>
        </w:tc>
        <w:tc>
          <w:tcPr>
            <w:tcW w:w="1300" w:type="dxa"/>
            <w:vAlign w:val="center"/>
          </w:tcPr>
          <w:p w14:paraId="2C1AE59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姓名</w:t>
            </w:r>
          </w:p>
        </w:tc>
        <w:tc>
          <w:tcPr>
            <w:tcW w:w="6289" w:type="dxa"/>
            <w:gridSpan w:val="5"/>
            <w:vAlign w:val="center"/>
          </w:tcPr>
          <w:p w14:paraId="1EE74F9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工作单位</w:t>
            </w:r>
          </w:p>
        </w:tc>
      </w:tr>
      <w:tr w:rsidR="002E443E" w14:paraId="2199FE6E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0D0C648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2F78D187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490AFD03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4599352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51712AF1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2BC277D6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5E7C173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5993AE5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11930D4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7B5C2577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7D894AB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17038521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7D16FD3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75FCB943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AD110D1" w14:textId="77777777" w:rsidTr="00CC78C1">
        <w:trPr>
          <w:trHeight w:val="709"/>
        </w:trPr>
        <w:tc>
          <w:tcPr>
            <w:tcW w:w="1594" w:type="dxa"/>
            <w:vMerge w:val="restart"/>
            <w:vAlign w:val="center"/>
          </w:tcPr>
          <w:p w14:paraId="19163640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主要社会关系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042BFE02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关系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26BC548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姓名</w:t>
            </w:r>
          </w:p>
        </w:tc>
        <w:tc>
          <w:tcPr>
            <w:tcW w:w="6289" w:type="dxa"/>
            <w:gridSpan w:val="5"/>
            <w:shd w:val="clear" w:color="auto" w:fill="auto"/>
            <w:vAlign w:val="center"/>
          </w:tcPr>
          <w:p w14:paraId="220311D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工作单位</w:t>
            </w:r>
          </w:p>
        </w:tc>
      </w:tr>
      <w:tr w:rsidR="002E443E" w14:paraId="0150BA3B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717F1157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32C93AB5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6CDDEE3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1908CA97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31BF4316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110525D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0D88F8E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5AC2894E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741A586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5D0282B" w14:textId="77777777" w:rsidTr="00CC78C1">
        <w:trPr>
          <w:trHeight w:val="709"/>
        </w:trPr>
        <w:tc>
          <w:tcPr>
            <w:tcW w:w="1594" w:type="dxa"/>
            <w:vMerge/>
            <w:vAlign w:val="center"/>
          </w:tcPr>
          <w:p w14:paraId="117D75A4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14:paraId="1516D57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28081B9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  <w:tc>
          <w:tcPr>
            <w:tcW w:w="6289" w:type="dxa"/>
            <w:gridSpan w:val="5"/>
            <w:vAlign w:val="center"/>
          </w:tcPr>
          <w:p w14:paraId="5A18004B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64604D55" w14:textId="77777777" w:rsidTr="00CC78C1">
        <w:trPr>
          <w:trHeight w:val="2481"/>
        </w:trPr>
        <w:tc>
          <w:tcPr>
            <w:tcW w:w="1594" w:type="dxa"/>
            <w:vAlign w:val="center"/>
          </w:tcPr>
          <w:p w14:paraId="7DA1DB2D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  <w:szCs w:val="24"/>
              </w:rPr>
              <w:t>自我评价（200字以内）</w:t>
            </w:r>
          </w:p>
        </w:tc>
        <w:tc>
          <w:tcPr>
            <w:tcW w:w="8800" w:type="dxa"/>
            <w:gridSpan w:val="7"/>
            <w:vAlign w:val="center"/>
          </w:tcPr>
          <w:p w14:paraId="45623A38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</w:p>
        </w:tc>
      </w:tr>
      <w:tr w:rsidR="002E443E" w14:paraId="352CC613" w14:textId="77777777" w:rsidTr="00CC78C1">
        <w:trPr>
          <w:trHeight w:val="709"/>
        </w:trPr>
        <w:tc>
          <w:tcPr>
            <w:tcW w:w="10394" w:type="dxa"/>
            <w:gridSpan w:val="8"/>
            <w:vAlign w:val="center"/>
          </w:tcPr>
          <w:p w14:paraId="5D83B1A9" w14:textId="77777777" w:rsidR="002E443E" w:rsidRDefault="002E443E" w:rsidP="00CC78C1">
            <w:pPr>
              <w:kinsoku w:val="0"/>
              <w:spacing w:line="380" w:lineRule="exact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本人声明：上述填写的内容真实完整。如有不实，本人愿意承担取消应聘资格的责任。</w:t>
            </w:r>
          </w:p>
          <w:p w14:paraId="20437CEF" w14:textId="77777777" w:rsidR="002E443E" w:rsidRDefault="002E443E" w:rsidP="00CC78C1">
            <w:pPr>
              <w:kinsoku w:val="0"/>
              <w:spacing w:line="380" w:lineRule="exact"/>
              <w:jc w:val="center"/>
              <w:rPr>
                <w:rFonts w:ascii="仿宋_GB2312" w:hAnsi="仿宋_GB2312" w:cs="仿宋_GB2312"/>
                <w:sz w:val="24"/>
              </w:rPr>
            </w:pPr>
          </w:p>
          <w:p w14:paraId="581C9CD0" w14:textId="77777777" w:rsidR="002E443E" w:rsidRDefault="002E443E" w:rsidP="00CC78C1">
            <w:pPr>
              <w:kinsoku w:val="0"/>
              <w:spacing w:line="380" w:lineRule="exact"/>
              <w:jc w:val="center"/>
              <w:rPr>
                <w:rFonts w:ascii="仿宋_GB2312" w:hAnsi="仿宋_GB2312" w:cs="仿宋_GB2312"/>
                <w:sz w:val="24"/>
              </w:rPr>
            </w:pPr>
          </w:p>
          <w:p w14:paraId="5CB8B60C" w14:textId="77777777" w:rsidR="002E443E" w:rsidRDefault="002E443E" w:rsidP="00CC78C1">
            <w:pPr>
              <w:jc w:val="center"/>
              <w:rPr>
                <w:rFonts w:ascii="仿宋_GB2312" w:hAnsi="仿宋_GB2312" w:cs="仿宋_GB2312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应聘人：                                  年    月    日</w:t>
            </w:r>
          </w:p>
        </w:tc>
      </w:tr>
    </w:tbl>
    <w:p w14:paraId="6699EF15" w14:textId="11B786F8" w:rsidR="00B92E20" w:rsidRDefault="002E443E">
      <w:pPr>
        <w:widowControl/>
        <w:kinsoku w:val="0"/>
        <w:jc w:val="left"/>
        <w:rPr>
          <w:rFonts w:ascii="黑体" w:eastAsia="黑体" w:hAnsi="黑体"/>
          <w:b/>
          <w:szCs w:val="32"/>
        </w:rPr>
      </w:pPr>
      <w:r>
        <w:rPr>
          <w:rFonts w:hint="eastAsia"/>
          <w:sz w:val="24"/>
        </w:rPr>
        <w:t>注：</w:t>
      </w:r>
      <w:r>
        <w:rPr>
          <w:rFonts w:ascii="仿宋_GB2312" w:hint="eastAsia"/>
          <w:sz w:val="24"/>
        </w:rPr>
        <w:t>1.</w:t>
      </w:r>
      <w:r>
        <w:rPr>
          <w:rFonts w:ascii="宋体" w:hAnsi="宋体" w:hint="eastAsia"/>
          <w:sz w:val="24"/>
        </w:rPr>
        <w:t>主要社会关系指</w:t>
      </w:r>
      <w:r>
        <w:rPr>
          <w:rFonts w:hint="eastAsia"/>
          <w:sz w:val="24"/>
        </w:rPr>
        <w:t>应聘人员如属于新区领导干部亲属（领导干部是指全区处〈镇〉级以上干部、科〈股〉级领导干部、国有企业中层以上管理人员及下属子公司的经营班子成员；亲属是指配偶、本人及其配偶的父母、子女及其配偶、本人及其配偶的兄弟姐</w:t>
      </w:r>
      <w:r>
        <w:rPr>
          <w:rFonts w:hint="eastAsia"/>
          <w:sz w:val="24"/>
        </w:rPr>
        <w:lastRenderedPageBreak/>
        <w:t>妹及其配偶和子女、孙女、外孙子女）</w:t>
      </w:r>
      <w:r>
        <w:rPr>
          <w:rFonts w:ascii="仿宋_GB2312" w:hint="eastAsia"/>
          <w:sz w:val="24"/>
        </w:rPr>
        <w:t>。2.</w:t>
      </w:r>
      <w:r>
        <w:rPr>
          <w:rFonts w:hint="eastAsia"/>
          <w:sz w:val="24"/>
        </w:rPr>
        <w:t>应如实填写家庭及主要社会关系信息；如属于须回避的，应予以</w:t>
      </w:r>
      <w:r>
        <w:rPr>
          <w:rFonts w:hint="eastAsia"/>
          <w:color w:val="000000"/>
          <w:sz w:val="24"/>
        </w:rPr>
        <w:t>回避。对于未如实填报或有弄虚作假情形的，集团按规定取消报考及录用资格。</w:t>
      </w:r>
      <w:bookmarkStart w:id="1" w:name="_GoBack"/>
      <w:bookmarkEnd w:id="0"/>
      <w:bookmarkEnd w:id="1"/>
    </w:p>
    <w:sectPr w:rsidR="00B92E20">
      <w:headerReference w:type="even" r:id="rId6"/>
      <w:footerReference w:type="even" r:id="rId7"/>
      <w:footerReference w:type="default" r:id="rId8"/>
      <w:pgSz w:w="11906" w:h="16838"/>
      <w:pgMar w:top="2098" w:right="1418" w:bottom="1871" w:left="1418" w:header="851" w:footer="1247" w:gutter="0"/>
      <w:pgNumType w:fmt="numberInDash"/>
      <w:cols w:space="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4F806" w14:textId="77777777" w:rsidR="00B85957" w:rsidRDefault="00B85957">
      <w:r>
        <w:separator/>
      </w:r>
    </w:p>
  </w:endnote>
  <w:endnote w:type="continuationSeparator" w:id="0">
    <w:p w14:paraId="6DE730DB" w14:textId="77777777" w:rsidR="00B85957" w:rsidRDefault="00B8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F2ACC1-44C9-4FAC-A868-DF06B99F8347}"/>
    <w:embedBold r:id="rId2" w:fontKey="{3A7B8AAA-FEAF-4574-ADE0-EC1D5AC0F325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865C0FA5-6F68-4451-8725-D095BEEDC29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7EFDDB4-426D-4887-9803-6325C37179F4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5" w:subsetted="1" w:fontKey="{FD52C671-79F3-4A67-AC2F-0D238B6D28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23E00C-CDE8-49E5-93EF-E5C55B2E4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4977563"/>
    </w:sdtPr>
    <w:sdtEndPr>
      <w:rPr>
        <w:rFonts w:ascii="宋体" w:eastAsia="宋体" w:hAnsi="宋体"/>
        <w:sz w:val="28"/>
        <w:szCs w:val="28"/>
      </w:rPr>
    </w:sdtEndPr>
    <w:sdtContent>
      <w:p w14:paraId="444127A7" w14:textId="08B996E6" w:rsidR="00B92E20" w:rsidRDefault="00B85957">
        <w:pPr>
          <w:pStyle w:val="a5"/>
          <w:ind w:firstLineChars="200" w:firstLine="360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2E443E" w:rsidRPr="002E443E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2E443E">
          <w:rPr>
            <w:rFonts w:ascii="宋体" w:eastAsia="宋体" w:hAnsi="宋体"/>
            <w:noProof/>
            <w:sz w:val="28"/>
            <w:szCs w:val="28"/>
          </w:rPr>
          <w:t xml:space="preserve"> 2 -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129AFA6D" w14:textId="77777777" w:rsidR="00B92E20" w:rsidRDefault="00B92E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046030"/>
    </w:sdtPr>
    <w:sdtEndPr>
      <w:rPr>
        <w:rFonts w:ascii="宋体" w:eastAsia="宋体" w:hAnsi="宋体"/>
        <w:sz w:val="28"/>
        <w:szCs w:val="28"/>
      </w:rPr>
    </w:sdtEndPr>
    <w:sdtContent>
      <w:p w14:paraId="525740DF" w14:textId="3DA8CA6B" w:rsidR="00B92E20" w:rsidRDefault="00B85957">
        <w:pPr>
          <w:pStyle w:val="a5"/>
          <w:ind w:right="360"/>
          <w:jc w:val="right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2E443E" w:rsidRPr="002E443E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2E443E">
          <w:rPr>
            <w:rFonts w:ascii="宋体" w:eastAsia="宋体" w:hAnsi="宋体"/>
            <w:noProof/>
            <w:sz w:val="28"/>
            <w:szCs w:val="28"/>
          </w:rPr>
          <w:t xml:space="preserve"> 1 -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786096E8" w14:textId="77777777" w:rsidR="00B92E20" w:rsidRDefault="00B92E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13E6A" w14:textId="77777777" w:rsidR="00B85957" w:rsidRDefault="00B85957">
      <w:r>
        <w:separator/>
      </w:r>
    </w:p>
  </w:footnote>
  <w:footnote w:type="continuationSeparator" w:id="0">
    <w:p w14:paraId="6D4DF25A" w14:textId="77777777" w:rsidR="00B85957" w:rsidRDefault="00B85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3C1BC" w14:textId="77777777" w:rsidR="00B92E20" w:rsidRDefault="00B92E20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TrueTypeFonts/>
  <w:bordersDoNotSurroundHeader/>
  <w:bordersDoNotSurroundFooter/>
  <w:attachedTemplate r:id="rId1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5MzEyZWU1ODA4MWY3NDBiOWMxMjIxNDFkMmIxOWIifQ=="/>
  </w:docVars>
  <w:rsids>
    <w:rsidRoot w:val="00340BDC"/>
    <w:rsid w:val="000101DF"/>
    <w:rsid w:val="0001189B"/>
    <w:rsid w:val="00017561"/>
    <w:rsid w:val="00030809"/>
    <w:rsid w:val="00035182"/>
    <w:rsid w:val="00035FCF"/>
    <w:rsid w:val="00036E82"/>
    <w:rsid w:val="00040A39"/>
    <w:rsid w:val="000514C6"/>
    <w:rsid w:val="0005723B"/>
    <w:rsid w:val="00062498"/>
    <w:rsid w:val="0006318F"/>
    <w:rsid w:val="00063AE2"/>
    <w:rsid w:val="0006458F"/>
    <w:rsid w:val="00072179"/>
    <w:rsid w:val="00072C00"/>
    <w:rsid w:val="0007632F"/>
    <w:rsid w:val="0007795B"/>
    <w:rsid w:val="00090EFB"/>
    <w:rsid w:val="000A1581"/>
    <w:rsid w:val="000A4078"/>
    <w:rsid w:val="000A6B12"/>
    <w:rsid w:val="000B6F16"/>
    <w:rsid w:val="000C22D2"/>
    <w:rsid w:val="000C6D55"/>
    <w:rsid w:val="000D1452"/>
    <w:rsid w:val="000D5A77"/>
    <w:rsid w:val="000E034D"/>
    <w:rsid w:val="000E74D8"/>
    <w:rsid w:val="000F24B1"/>
    <w:rsid w:val="000F7E30"/>
    <w:rsid w:val="00102EF5"/>
    <w:rsid w:val="001031B3"/>
    <w:rsid w:val="001049AE"/>
    <w:rsid w:val="00113321"/>
    <w:rsid w:val="001172E6"/>
    <w:rsid w:val="00120F3B"/>
    <w:rsid w:val="00124106"/>
    <w:rsid w:val="00127DEE"/>
    <w:rsid w:val="00134F7A"/>
    <w:rsid w:val="001402F1"/>
    <w:rsid w:val="00142689"/>
    <w:rsid w:val="0014305A"/>
    <w:rsid w:val="0014746A"/>
    <w:rsid w:val="0015294B"/>
    <w:rsid w:val="001536D1"/>
    <w:rsid w:val="00157E16"/>
    <w:rsid w:val="0016027A"/>
    <w:rsid w:val="001603DB"/>
    <w:rsid w:val="001604F2"/>
    <w:rsid w:val="00166743"/>
    <w:rsid w:val="00173412"/>
    <w:rsid w:val="00176870"/>
    <w:rsid w:val="00176F59"/>
    <w:rsid w:val="00181D34"/>
    <w:rsid w:val="001A6AB4"/>
    <w:rsid w:val="001B58AF"/>
    <w:rsid w:val="001D303C"/>
    <w:rsid w:val="001D3CC6"/>
    <w:rsid w:val="001D474B"/>
    <w:rsid w:val="001E64EA"/>
    <w:rsid w:val="001F4977"/>
    <w:rsid w:val="002104EC"/>
    <w:rsid w:val="00236458"/>
    <w:rsid w:val="002662F7"/>
    <w:rsid w:val="00266A30"/>
    <w:rsid w:val="0026742F"/>
    <w:rsid w:val="00271DC1"/>
    <w:rsid w:val="002740EE"/>
    <w:rsid w:val="00292112"/>
    <w:rsid w:val="00292D02"/>
    <w:rsid w:val="00295B8B"/>
    <w:rsid w:val="002A2FB0"/>
    <w:rsid w:val="002A5B26"/>
    <w:rsid w:val="002B27B0"/>
    <w:rsid w:val="002B48EC"/>
    <w:rsid w:val="002C273C"/>
    <w:rsid w:val="002D227B"/>
    <w:rsid w:val="002D4F29"/>
    <w:rsid w:val="002E150F"/>
    <w:rsid w:val="002E19A2"/>
    <w:rsid w:val="002E443E"/>
    <w:rsid w:val="002E467E"/>
    <w:rsid w:val="002E5A72"/>
    <w:rsid w:val="002E5FD3"/>
    <w:rsid w:val="00301B4E"/>
    <w:rsid w:val="0030756B"/>
    <w:rsid w:val="00313772"/>
    <w:rsid w:val="003140A1"/>
    <w:rsid w:val="0031524D"/>
    <w:rsid w:val="00322B39"/>
    <w:rsid w:val="00340BDC"/>
    <w:rsid w:val="00347E35"/>
    <w:rsid w:val="003625B8"/>
    <w:rsid w:val="003635BB"/>
    <w:rsid w:val="00372380"/>
    <w:rsid w:val="00372750"/>
    <w:rsid w:val="003744F6"/>
    <w:rsid w:val="00374ACA"/>
    <w:rsid w:val="0038486E"/>
    <w:rsid w:val="003877AE"/>
    <w:rsid w:val="003940CC"/>
    <w:rsid w:val="00397B32"/>
    <w:rsid w:val="003A3A1F"/>
    <w:rsid w:val="003A5872"/>
    <w:rsid w:val="003B03D8"/>
    <w:rsid w:val="003B0E92"/>
    <w:rsid w:val="003B2087"/>
    <w:rsid w:val="003C42FC"/>
    <w:rsid w:val="003D7225"/>
    <w:rsid w:val="003E27C9"/>
    <w:rsid w:val="003E4A88"/>
    <w:rsid w:val="003E61D9"/>
    <w:rsid w:val="0040378D"/>
    <w:rsid w:val="004068BB"/>
    <w:rsid w:val="004310A5"/>
    <w:rsid w:val="00435DB2"/>
    <w:rsid w:val="00454B46"/>
    <w:rsid w:val="00462657"/>
    <w:rsid w:val="00462E5D"/>
    <w:rsid w:val="00496FFF"/>
    <w:rsid w:val="004A3141"/>
    <w:rsid w:val="004A52DB"/>
    <w:rsid w:val="004B2071"/>
    <w:rsid w:val="004C791D"/>
    <w:rsid w:val="004D6435"/>
    <w:rsid w:val="004E6ACF"/>
    <w:rsid w:val="004F518E"/>
    <w:rsid w:val="0051230C"/>
    <w:rsid w:val="00513B91"/>
    <w:rsid w:val="00521EC0"/>
    <w:rsid w:val="005274C9"/>
    <w:rsid w:val="00534AA2"/>
    <w:rsid w:val="00551003"/>
    <w:rsid w:val="00562D1E"/>
    <w:rsid w:val="00574867"/>
    <w:rsid w:val="00574EEA"/>
    <w:rsid w:val="0057604B"/>
    <w:rsid w:val="005819DF"/>
    <w:rsid w:val="00581DA2"/>
    <w:rsid w:val="00585F0E"/>
    <w:rsid w:val="005861B2"/>
    <w:rsid w:val="00592013"/>
    <w:rsid w:val="00596A93"/>
    <w:rsid w:val="005A1678"/>
    <w:rsid w:val="005A2125"/>
    <w:rsid w:val="005A371E"/>
    <w:rsid w:val="005A4668"/>
    <w:rsid w:val="005B2D2B"/>
    <w:rsid w:val="005B6223"/>
    <w:rsid w:val="005C2F5D"/>
    <w:rsid w:val="005C5C81"/>
    <w:rsid w:val="005C74E4"/>
    <w:rsid w:val="005E533E"/>
    <w:rsid w:val="005E7C52"/>
    <w:rsid w:val="005F4729"/>
    <w:rsid w:val="00600CF8"/>
    <w:rsid w:val="00610448"/>
    <w:rsid w:val="006512D6"/>
    <w:rsid w:val="006576C4"/>
    <w:rsid w:val="00666D8B"/>
    <w:rsid w:val="00671B06"/>
    <w:rsid w:val="00675C63"/>
    <w:rsid w:val="006833A9"/>
    <w:rsid w:val="00686B0B"/>
    <w:rsid w:val="00695564"/>
    <w:rsid w:val="006B00B7"/>
    <w:rsid w:val="006B0F80"/>
    <w:rsid w:val="006D01ED"/>
    <w:rsid w:val="006D07A6"/>
    <w:rsid w:val="006D2467"/>
    <w:rsid w:val="006D42A5"/>
    <w:rsid w:val="006E4A55"/>
    <w:rsid w:val="006E4B44"/>
    <w:rsid w:val="006F477F"/>
    <w:rsid w:val="006F4F61"/>
    <w:rsid w:val="006F7B5E"/>
    <w:rsid w:val="00700921"/>
    <w:rsid w:val="00706AB9"/>
    <w:rsid w:val="00724AAF"/>
    <w:rsid w:val="00742EB8"/>
    <w:rsid w:val="00751DD7"/>
    <w:rsid w:val="007553A7"/>
    <w:rsid w:val="00756963"/>
    <w:rsid w:val="007675BA"/>
    <w:rsid w:val="00770E98"/>
    <w:rsid w:val="00772875"/>
    <w:rsid w:val="00774C42"/>
    <w:rsid w:val="00776A62"/>
    <w:rsid w:val="00782415"/>
    <w:rsid w:val="00783574"/>
    <w:rsid w:val="00793970"/>
    <w:rsid w:val="007953E6"/>
    <w:rsid w:val="007A353E"/>
    <w:rsid w:val="007A3973"/>
    <w:rsid w:val="007B35D2"/>
    <w:rsid w:val="007B38BC"/>
    <w:rsid w:val="007C243A"/>
    <w:rsid w:val="007C3BF7"/>
    <w:rsid w:val="007C6E9C"/>
    <w:rsid w:val="007C7246"/>
    <w:rsid w:val="007D3260"/>
    <w:rsid w:val="007E7896"/>
    <w:rsid w:val="008043FC"/>
    <w:rsid w:val="0080581B"/>
    <w:rsid w:val="00806DA9"/>
    <w:rsid w:val="00813C41"/>
    <w:rsid w:val="00813F20"/>
    <w:rsid w:val="008221E9"/>
    <w:rsid w:val="0082534E"/>
    <w:rsid w:val="0082741F"/>
    <w:rsid w:val="00836724"/>
    <w:rsid w:val="00842AB1"/>
    <w:rsid w:val="00851AB5"/>
    <w:rsid w:val="0087575F"/>
    <w:rsid w:val="00880A5D"/>
    <w:rsid w:val="00894528"/>
    <w:rsid w:val="008A3DF7"/>
    <w:rsid w:val="008C20B5"/>
    <w:rsid w:val="008C5F78"/>
    <w:rsid w:val="008D0175"/>
    <w:rsid w:val="008D5645"/>
    <w:rsid w:val="008D6896"/>
    <w:rsid w:val="008E00E4"/>
    <w:rsid w:val="008E3E40"/>
    <w:rsid w:val="008F25E4"/>
    <w:rsid w:val="00902F15"/>
    <w:rsid w:val="00906549"/>
    <w:rsid w:val="009151E2"/>
    <w:rsid w:val="009156F8"/>
    <w:rsid w:val="009209FC"/>
    <w:rsid w:val="00932C1F"/>
    <w:rsid w:val="00943225"/>
    <w:rsid w:val="0094451C"/>
    <w:rsid w:val="00945064"/>
    <w:rsid w:val="00946275"/>
    <w:rsid w:val="00950374"/>
    <w:rsid w:val="00965475"/>
    <w:rsid w:val="009669C3"/>
    <w:rsid w:val="00975F4F"/>
    <w:rsid w:val="00992DDC"/>
    <w:rsid w:val="009A6001"/>
    <w:rsid w:val="009A61EE"/>
    <w:rsid w:val="009B228F"/>
    <w:rsid w:val="009B5C37"/>
    <w:rsid w:val="009C7F7E"/>
    <w:rsid w:val="009D525A"/>
    <w:rsid w:val="009E29CF"/>
    <w:rsid w:val="00A03139"/>
    <w:rsid w:val="00A07122"/>
    <w:rsid w:val="00A1407A"/>
    <w:rsid w:val="00A1794A"/>
    <w:rsid w:val="00A26510"/>
    <w:rsid w:val="00A32D75"/>
    <w:rsid w:val="00A513DF"/>
    <w:rsid w:val="00A5214B"/>
    <w:rsid w:val="00A52D75"/>
    <w:rsid w:val="00A54787"/>
    <w:rsid w:val="00A638A1"/>
    <w:rsid w:val="00A63B23"/>
    <w:rsid w:val="00A65A14"/>
    <w:rsid w:val="00A800F9"/>
    <w:rsid w:val="00A81F28"/>
    <w:rsid w:val="00A964F3"/>
    <w:rsid w:val="00A97471"/>
    <w:rsid w:val="00AA49A6"/>
    <w:rsid w:val="00AA664F"/>
    <w:rsid w:val="00AB7715"/>
    <w:rsid w:val="00AC071E"/>
    <w:rsid w:val="00AC3E1A"/>
    <w:rsid w:val="00AC614D"/>
    <w:rsid w:val="00AF0D6B"/>
    <w:rsid w:val="00B03662"/>
    <w:rsid w:val="00B12922"/>
    <w:rsid w:val="00B2331B"/>
    <w:rsid w:val="00B2389D"/>
    <w:rsid w:val="00B23BD2"/>
    <w:rsid w:val="00B31FF8"/>
    <w:rsid w:val="00B3239E"/>
    <w:rsid w:val="00B34EC2"/>
    <w:rsid w:val="00B35DE0"/>
    <w:rsid w:val="00B36CAD"/>
    <w:rsid w:val="00B36FB2"/>
    <w:rsid w:val="00B4563B"/>
    <w:rsid w:val="00B47AFA"/>
    <w:rsid w:val="00B6462E"/>
    <w:rsid w:val="00B702CE"/>
    <w:rsid w:val="00B71937"/>
    <w:rsid w:val="00B72F06"/>
    <w:rsid w:val="00B73D2D"/>
    <w:rsid w:val="00B7433F"/>
    <w:rsid w:val="00B82B8D"/>
    <w:rsid w:val="00B852FF"/>
    <w:rsid w:val="00B85957"/>
    <w:rsid w:val="00B92B3C"/>
    <w:rsid w:val="00B92E20"/>
    <w:rsid w:val="00B9333B"/>
    <w:rsid w:val="00B9424A"/>
    <w:rsid w:val="00B97804"/>
    <w:rsid w:val="00BA47A0"/>
    <w:rsid w:val="00BB7635"/>
    <w:rsid w:val="00BC0066"/>
    <w:rsid w:val="00BC1BE9"/>
    <w:rsid w:val="00BC429B"/>
    <w:rsid w:val="00BC6DB0"/>
    <w:rsid w:val="00BD362E"/>
    <w:rsid w:val="00BE23EE"/>
    <w:rsid w:val="00BF2649"/>
    <w:rsid w:val="00C017F4"/>
    <w:rsid w:val="00C1110C"/>
    <w:rsid w:val="00C2268D"/>
    <w:rsid w:val="00C2602F"/>
    <w:rsid w:val="00C30741"/>
    <w:rsid w:val="00C31C15"/>
    <w:rsid w:val="00C357CC"/>
    <w:rsid w:val="00C36CF0"/>
    <w:rsid w:val="00C44D99"/>
    <w:rsid w:val="00C44E2D"/>
    <w:rsid w:val="00C513A4"/>
    <w:rsid w:val="00C55D2D"/>
    <w:rsid w:val="00C56970"/>
    <w:rsid w:val="00C601E6"/>
    <w:rsid w:val="00C82E17"/>
    <w:rsid w:val="00C86251"/>
    <w:rsid w:val="00C95454"/>
    <w:rsid w:val="00CA116A"/>
    <w:rsid w:val="00CC16EF"/>
    <w:rsid w:val="00CC2C5B"/>
    <w:rsid w:val="00CD51BE"/>
    <w:rsid w:val="00CD78D8"/>
    <w:rsid w:val="00CE15C6"/>
    <w:rsid w:val="00CF0C3D"/>
    <w:rsid w:val="00CF41E2"/>
    <w:rsid w:val="00D221C8"/>
    <w:rsid w:val="00D3015A"/>
    <w:rsid w:val="00D45606"/>
    <w:rsid w:val="00D5325C"/>
    <w:rsid w:val="00D618D2"/>
    <w:rsid w:val="00D72603"/>
    <w:rsid w:val="00D75BDE"/>
    <w:rsid w:val="00D95736"/>
    <w:rsid w:val="00D95F66"/>
    <w:rsid w:val="00DA425B"/>
    <w:rsid w:val="00DA6F9B"/>
    <w:rsid w:val="00DD36C7"/>
    <w:rsid w:val="00DD460A"/>
    <w:rsid w:val="00DE0D94"/>
    <w:rsid w:val="00DF1AFB"/>
    <w:rsid w:val="00E06E08"/>
    <w:rsid w:val="00E070CF"/>
    <w:rsid w:val="00E17CC8"/>
    <w:rsid w:val="00E27649"/>
    <w:rsid w:val="00E3121C"/>
    <w:rsid w:val="00E337E6"/>
    <w:rsid w:val="00E3391C"/>
    <w:rsid w:val="00E620EE"/>
    <w:rsid w:val="00E705A7"/>
    <w:rsid w:val="00E7358B"/>
    <w:rsid w:val="00E76D66"/>
    <w:rsid w:val="00E8026E"/>
    <w:rsid w:val="00E922E6"/>
    <w:rsid w:val="00E96074"/>
    <w:rsid w:val="00EB2CDE"/>
    <w:rsid w:val="00EB6ABB"/>
    <w:rsid w:val="00EC5263"/>
    <w:rsid w:val="00EE60A8"/>
    <w:rsid w:val="00EE73AA"/>
    <w:rsid w:val="00EF03B1"/>
    <w:rsid w:val="00EF3A5C"/>
    <w:rsid w:val="00EF5D24"/>
    <w:rsid w:val="00F06E6D"/>
    <w:rsid w:val="00F1002A"/>
    <w:rsid w:val="00F24ACA"/>
    <w:rsid w:val="00F24AEF"/>
    <w:rsid w:val="00F25A9E"/>
    <w:rsid w:val="00F3027B"/>
    <w:rsid w:val="00F3556B"/>
    <w:rsid w:val="00F411C0"/>
    <w:rsid w:val="00F41983"/>
    <w:rsid w:val="00F447C3"/>
    <w:rsid w:val="00F45892"/>
    <w:rsid w:val="00F4709B"/>
    <w:rsid w:val="00F5093F"/>
    <w:rsid w:val="00F5799B"/>
    <w:rsid w:val="00F74837"/>
    <w:rsid w:val="00F8577D"/>
    <w:rsid w:val="00F926CF"/>
    <w:rsid w:val="00F93E4B"/>
    <w:rsid w:val="00F9487C"/>
    <w:rsid w:val="00FA2707"/>
    <w:rsid w:val="00FB5C74"/>
    <w:rsid w:val="00FB6A04"/>
    <w:rsid w:val="00FC1566"/>
    <w:rsid w:val="00FD4C3B"/>
    <w:rsid w:val="00FF1007"/>
    <w:rsid w:val="03636A08"/>
    <w:rsid w:val="04606A3F"/>
    <w:rsid w:val="048524D9"/>
    <w:rsid w:val="059138D9"/>
    <w:rsid w:val="06304C93"/>
    <w:rsid w:val="09C847D4"/>
    <w:rsid w:val="0B7D4999"/>
    <w:rsid w:val="0C6145EA"/>
    <w:rsid w:val="0D04241A"/>
    <w:rsid w:val="0D09498F"/>
    <w:rsid w:val="13AF11EE"/>
    <w:rsid w:val="153F30FE"/>
    <w:rsid w:val="15D26E76"/>
    <w:rsid w:val="173768A7"/>
    <w:rsid w:val="2141582D"/>
    <w:rsid w:val="21E50A10"/>
    <w:rsid w:val="21E8421C"/>
    <w:rsid w:val="246C0E6F"/>
    <w:rsid w:val="28DC0DDF"/>
    <w:rsid w:val="29886976"/>
    <w:rsid w:val="29E24C9B"/>
    <w:rsid w:val="2F923BFF"/>
    <w:rsid w:val="32B7168F"/>
    <w:rsid w:val="35CE67AF"/>
    <w:rsid w:val="37A76DF3"/>
    <w:rsid w:val="3AEB5B51"/>
    <w:rsid w:val="3AF01AF9"/>
    <w:rsid w:val="3DC63F28"/>
    <w:rsid w:val="40BF621C"/>
    <w:rsid w:val="44A2072E"/>
    <w:rsid w:val="4C0D0285"/>
    <w:rsid w:val="511D059E"/>
    <w:rsid w:val="51B83B36"/>
    <w:rsid w:val="536B4D68"/>
    <w:rsid w:val="55734F67"/>
    <w:rsid w:val="5A0E00C0"/>
    <w:rsid w:val="5A156E7C"/>
    <w:rsid w:val="5A6F0209"/>
    <w:rsid w:val="5A7F13D1"/>
    <w:rsid w:val="5F4D1AD9"/>
    <w:rsid w:val="60ED7F39"/>
    <w:rsid w:val="62BC6E79"/>
    <w:rsid w:val="654D2412"/>
    <w:rsid w:val="671B65B3"/>
    <w:rsid w:val="689A2528"/>
    <w:rsid w:val="70453D6E"/>
    <w:rsid w:val="70E65941"/>
    <w:rsid w:val="73750D21"/>
    <w:rsid w:val="745A6785"/>
    <w:rsid w:val="756E1A4B"/>
    <w:rsid w:val="759809CC"/>
    <w:rsid w:val="79BD2C2A"/>
    <w:rsid w:val="7CB3361A"/>
    <w:rsid w:val="7F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B5DCE"/>
  <w15:docId w15:val="{30D8F854-65D5-4C05-A105-D6627EEC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_GB2312" w:hAnsiTheme="minorHAnsi" w:cstheme="minorBidi"/>
      <w:kern w:val="2"/>
      <w:sz w:val="3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color w:val="000000"/>
      <w:kern w:val="0"/>
      <w:sz w:val="24"/>
      <w:szCs w:val="24"/>
    </w:rPr>
  </w:style>
  <w:style w:type="paragraph" w:styleId="a9">
    <w:name w:val="Normal (Web)"/>
    <w:qFormat/>
    <w:pPr>
      <w:widowControl w:val="0"/>
      <w:spacing w:beforeAutospacing="1" w:afterAutospacing="1"/>
    </w:pPr>
    <w:rPr>
      <w:rFonts w:ascii="Calibri" w:hAnsi="Calibri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Pr>
      <w:b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eastAsia="仿宋_GB231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仿宋_GB2312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="仿宋_GB2312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eastAsiaTheme="minorEastAsia"/>
      <w:sz w:val="21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TML0">
    <w:name w:val="HTML 预设格式 字符"/>
    <w:basedOn w:val="a0"/>
    <w:link w:val="HTML"/>
    <w:qFormat/>
    <w:rPr>
      <w:rFonts w:ascii="宋体" w:hAnsi="宋体"/>
      <w:color w:val="000000"/>
      <w:sz w:val="24"/>
      <w:szCs w:val="24"/>
    </w:rPr>
  </w:style>
  <w:style w:type="paragraph" w:customStyle="1" w:styleId="10">
    <w:name w:val="修订1"/>
    <w:hidden/>
    <w:uiPriority w:val="99"/>
    <w:unhideWhenUsed/>
    <w:qFormat/>
    <w:rPr>
      <w:rFonts w:asciiTheme="minorHAnsi" w:eastAsia="仿宋_GB2312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BF-20180306MGOU\Desktop\&#29996;&#26032;&#24320;&#24314;\&#20844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公文模板</Template>
  <TotalTime>0</TotalTime>
  <Pages>3</Pages>
  <Words>95</Words>
  <Characters>543</Characters>
  <Application>Microsoft Office Word</Application>
  <DocSecurity>0</DocSecurity>
  <Lines>4</Lines>
  <Paragraphs>1</Paragraphs>
  <ScaleCrop>false</ScaleCrop>
  <Company>Micorosoft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he.jason/何救恩_甬_RPO</cp:lastModifiedBy>
  <cp:revision>2</cp:revision>
  <cp:lastPrinted>2024-09-10T03:13:00Z</cp:lastPrinted>
  <dcterms:created xsi:type="dcterms:W3CDTF">2025-01-07T09:31:00Z</dcterms:created>
  <dcterms:modified xsi:type="dcterms:W3CDTF">2025-01-07T09:31:00Z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E0AEAF4989344BA6BA7753A53E3D4CC6</vt:lpwstr>
  </property>
</Properties>
</file>